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slides/slide28.xml" ContentType="application/vnd.openxmlformats-officedocument.presentationml.slide+xml"/>
  <Override PartName="/ppt/slides/slide29.xml" ContentType="application/vnd.openxmlformats-officedocument.presentationml.slide+xml"/>
  <Override PartName="/ppt/slides/slide30.xml" ContentType="application/vnd.openxmlformats-officedocument.presentationml.slide+xml"/>
  <Override PartName="/ppt/slides/slide31.xml" ContentType="application/vnd.openxmlformats-officedocument.presentationml.slide+xml"/>
  <Override PartName="/ppt/slides/slide32.xml" ContentType="application/vnd.openxmlformats-officedocument.presentationml.slide+xml"/>
  <Override PartName="/ppt/slides/slide33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theme/theme2.xml" ContentType="application/vnd.openxmlformats-officedocument.theme+xml"/>
  <Override PartName="/ppt/theme/theme3.xml" ContentType="application/vnd.openxmlformats-officedocument.theme+xml"/>
  <Override PartName="/ppt/diagrams/data1.xml" ContentType="application/vnd.openxmlformats-officedocument.drawingml.diagramData+xml"/>
  <Override PartName="/ppt/diagrams/layout1.xml" ContentType="application/vnd.openxmlformats-officedocument.drawingml.diagramLayout+xml"/>
  <Override PartName="/ppt/diagrams/quickStyle1.xml" ContentType="application/vnd.openxmlformats-officedocument.drawingml.diagramStyle+xml"/>
  <Override PartName="/ppt/diagrams/colors1.xml" ContentType="application/vnd.openxmlformats-officedocument.drawingml.diagramColors+xml"/>
  <Override PartName="/ppt/diagrams/drawing1.xml" ContentType="application/vnd.ms-office.drawingml.diagramDrawing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howSpecialPlsOnTitleSld="0" saveSubsetFonts="1" autoCompressPictures="0">
  <p:sldMasterIdLst>
    <p:sldMasterId id="2147483648" r:id="rId1"/>
  </p:sldMasterIdLst>
  <p:notesMasterIdLst>
    <p:notesMasterId r:id="rId35"/>
  </p:notesMasterIdLst>
  <p:handoutMasterIdLst>
    <p:handoutMasterId r:id="rId36"/>
  </p:handoutMasterIdLst>
  <p:sldIdLst>
    <p:sldId id="256" r:id="rId2"/>
    <p:sldId id="298" r:id="rId3"/>
    <p:sldId id="296" r:id="rId4"/>
    <p:sldId id="297" r:id="rId5"/>
    <p:sldId id="259" r:id="rId6"/>
    <p:sldId id="265" r:id="rId7"/>
    <p:sldId id="295" r:id="rId8"/>
    <p:sldId id="294" r:id="rId9"/>
    <p:sldId id="293" r:id="rId10"/>
    <p:sldId id="262" r:id="rId11"/>
    <p:sldId id="263" r:id="rId12"/>
    <p:sldId id="274" r:id="rId13"/>
    <p:sldId id="275" r:id="rId14"/>
    <p:sldId id="276" r:id="rId15"/>
    <p:sldId id="277" r:id="rId16"/>
    <p:sldId id="278" r:id="rId17"/>
    <p:sldId id="279" r:id="rId18"/>
    <p:sldId id="280" r:id="rId19"/>
    <p:sldId id="281" r:id="rId20"/>
    <p:sldId id="282" r:id="rId21"/>
    <p:sldId id="283" r:id="rId22"/>
    <p:sldId id="284" r:id="rId23"/>
    <p:sldId id="300" r:id="rId24"/>
    <p:sldId id="299" r:id="rId25"/>
    <p:sldId id="301" r:id="rId26"/>
    <p:sldId id="285" r:id="rId27"/>
    <p:sldId id="286" r:id="rId28"/>
    <p:sldId id="287" r:id="rId29"/>
    <p:sldId id="288" r:id="rId30"/>
    <p:sldId id="289" r:id="rId31"/>
    <p:sldId id="290" r:id="rId32"/>
    <p:sldId id="291" r:id="rId33"/>
    <p:sldId id="292" r:id="rId34"/>
  </p:sldIdLst>
  <p:sldSz cx="12192000" cy="6858000"/>
  <p:notesSz cx="6858000" cy="91440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  <p:ext uri="{2D200454-40CA-4A62-9FC3-DE9A4176ACB9}">
      <p15:notes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clrMru>
    <a:srgbClr val="000000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4995" autoAdjust="0"/>
    <p:restoredTop sz="96327"/>
  </p:normalViewPr>
  <p:slideViewPr>
    <p:cSldViewPr snapToGrid="0">
      <p:cViewPr varScale="1">
        <p:scale>
          <a:sx n="106" d="100"/>
          <a:sy n="106" d="100"/>
        </p:scale>
        <p:origin x="792" y="108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notesViewPr>
    <p:cSldViewPr snapToGrid="0">
      <p:cViewPr varScale="1">
        <p:scale>
          <a:sx n="156" d="100"/>
          <a:sy n="156" d="100"/>
        </p:scale>
        <p:origin x="3560" y="200"/>
      </p:cViewPr>
      <p:guideLst/>
    </p:cSldViewPr>
  </p:notesViewPr>
  <p:gridSpacing cx="76200" cy="76200"/>
</p:viewPr>
</file>

<file path=ppt/_rels/presentation.xml.rels><?xml version="1.0" encoding="UTF-8" standalone="yes"?>
<Relationships xmlns="http://schemas.openxmlformats.org/package/2006/relationships"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39" Type="http://schemas.openxmlformats.org/officeDocument/2006/relationships/theme" Target="theme/theme1.xml"/><Relationship Id="rId21" Type="http://schemas.openxmlformats.org/officeDocument/2006/relationships/slide" Target="slides/slide20.xml"/><Relationship Id="rId34" Type="http://schemas.openxmlformats.org/officeDocument/2006/relationships/slide" Target="slides/slide33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33" Type="http://schemas.openxmlformats.org/officeDocument/2006/relationships/slide" Target="slides/slide32.xml"/><Relationship Id="rId38" Type="http://schemas.openxmlformats.org/officeDocument/2006/relationships/viewProps" Target="viewProp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slide" Target="slides/slide28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32" Type="http://schemas.openxmlformats.org/officeDocument/2006/relationships/slide" Target="slides/slide31.xml"/><Relationship Id="rId37" Type="http://schemas.openxmlformats.org/officeDocument/2006/relationships/presProps" Target="presProps.xml"/><Relationship Id="rId40" Type="http://schemas.openxmlformats.org/officeDocument/2006/relationships/tableStyles" Target="tableStyles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slide" Target="slides/slide27.xml"/><Relationship Id="rId36" Type="http://schemas.openxmlformats.org/officeDocument/2006/relationships/handoutMaster" Target="handoutMasters/handoutMaster1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slide" Target="slides/slide30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slide" Target="slides/slide26.xml"/><Relationship Id="rId30" Type="http://schemas.openxmlformats.org/officeDocument/2006/relationships/slide" Target="slides/slide29.xml"/><Relationship Id="rId35" Type="http://schemas.openxmlformats.org/officeDocument/2006/relationships/notesMaster" Target="notesMasters/notesMaster1.xml"/><Relationship Id="rId8" Type="http://schemas.openxmlformats.org/officeDocument/2006/relationships/slide" Target="slides/slide7.xml"/><Relationship Id="rId3" Type="http://schemas.openxmlformats.org/officeDocument/2006/relationships/slide" Target="slides/slide2.xml"/></Relationships>
</file>

<file path=ppt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8.svg"/><Relationship Id="rId3" Type="http://schemas.openxmlformats.org/officeDocument/2006/relationships/image" Target="../media/image23.png"/><Relationship Id="rId7" Type="http://schemas.openxmlformats.org/officeDocument/2006/relationships/image" Target="../media/image27.png"/><Relationship Id="rId2" Type="http://schemas.openxmlformats.org/officeDocument/2006/relationships/image" Target="../media/image22.svg"/><Relationship Id="rId1" Type="http://schemas.openxmlformats.org/officeDocument/2006/relationships/image" Target="../media/image21.png"/><Relationship Id="rId6" Type="http://schemas.openxmlformats.org/officeDocument/2006/relationships/image" Target="../media/image26.svg"/><Relationship Id="rId5" Type="http://schemas.openxmlformats.org/officeDocument/2006/relationships/image" Target="../media/image25.png"/><Relationship Id="rId10" Type="http://schemas.openxmlformats.org/officeDocument/2006/relationships/image" Target="../media/image30.svg"/><Relationship Id="rId4" Type="http://schemas.openxmlformats.org/officeDocument/2006/relationships/image" Target="../media/image24.svg"/><Relationship Id="rId9" Type="http://schemas.openxmlformats.org/officeDocument/2006/relationships/image" Target="../media/image29.png"/></Relationships>
</file>

<file path=ppt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8.svg"/><Relationship Id="rId3" Type="http://schemas.openxmlformats.org/officeDocument/2006/relationships/image" Target="../media/image23.png"/><Relationship Id="rId7" Type="http://schemas.openxmlformats.org/officeDocument/2006/relationships/image" Target="../media/image27.png"/><Relationship Id="rId2" Type="http://schemas.openxmlformats.org/officeDocument/2006/relationships/image" Target="../media/image22.svg"/><Relationship Id="rId1" Type="http://schemas.openxmlformats.org/officeDocument/2006/relationships/image" Target="../media/image21.png"/><Relationship Id="rId6" Type="http://schemas.openxmlformats.org/officeDocument/2006/relationships/image" Target="../media/image26.svg"/><Relationship Id="rId5" Type="http://schemas.openxmlformats.org/officeDocument/2006/relationships/image" Target="../media/image25.png"/><Relationship Id="rId10" Type="http://schemas.openxmlformats.org/officeDocument/2006/relationships/image" Target="../media/image30.svg"/><Relationship Id="rId4" Type="http://schemas.openxmlformats.org/officeDocument/2006/relationships/image" Target="../media/image24.svg"/><Relationship Id="rId9" Type="http://schemas.openxmlformats.org/officeDocument/2006/relationships/image" Target="../media/image29.png"/></Relationships>
</file>

<file path=ppt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ppt/diagrams/data1.xml><?xml version="1.0" encoding="utf-8"?>
<dgm:dataModel xmlns:dgm="http://schemas.openxmlformats.org/drawingml/2006/diagram" xmlns:a="http://schemas.openxmlformats.org/drawingml/2006/main">
  <dgm:ptLst>
    <dgm:pt modelId="{3AB1C765-E32A-433A-B218-F4726DABDA82}" type="doc">
      <dgm:prSet loTypeId="urn:microsoft.com/office/officeart/2018/2/layout/IconVerticalSolidList" loCatId="icon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FE029C2-BB27-448D-8573-2D003CF23CD1}">
      <dgm:prSet/>
      <dgm:spPr/>
      <dgm:t>
        <a:bodyPr/>
        <a:lstStyle/>
        <a:p>
          <a:r>
            <a:rPr lang="en-US"/>
            <a:t>Program claiming and managment</a:t>
          </a:r>
        </a:p>
      </dgm:t>
    </dgm:pt>
    <dgm:pt modelId="{F6340F58-A5BC-4620-B9F6-9E68E740689F}" type="parTrans" cxnId="{EC690A51-7DE9-4DD6-A88D-9F4C7D0AF683}">
      <dgm:prSet/>
      <dgm:spPr/>
      <dgm:t>
        <a:bodyPr/>
        <a:lstStyle/>
        <a:p>
          <a:endParaRPr lang="en-US"/>
        </a:p>
      </dgm:t>
    </dgm:pt>
    <dgm:pt modelId="{C624EDBC-3CFC-48A7-B995-708ECEE9B5FF}" type="sibTrans" cxnId="{EC690A51-7DE9-4DD6-A88D-9F4C7D0AF683}">
      <dgm:prSet/>
      <dgm:spPr/>
      <dgm:t>
        <a:bodyPr/>
        <a:lstStyle/>
        <a:p>
          <a:endParaRPr lang="en-US"/>
        </a:p>
      </dgm:t>
    </dgm:pt>
    <dgm:pt modelId="{D95BDC49-C78B-42E0-93F3-F07A51C3DC14}">
      <dgm:prSet/>
      <dgm:spPr/>
      <dgm:t>
        <a:bodyPr/>
        <a:lstStyle/>
        <a:p>
          <a:r>
            <a:rPr lang="en-US"/>
            <a:t>Screening and referral process</a:t>
          </a:r>
        </a:p>
      </dgm:t>
    </dgm:pt>
    <dgm:pt modelId="{47440011-68C0-4FF2-8466-58357BF2D2A5}" type="parTrans" cxnId="{44E1CD4D-47D4-46A2-88F8-C5409732D1D0}">
      <dgm:prSet/>
      <dgm:spPr/>
      <dgm:t>
        <a:bodyPr/>
        <a:lstStyle/>
        <a:p>
          <a:endParaRPr lang="en-US"/>
        </a:p>
      </dgm:t>
    </dgm:pt>
    <dgm:pt modelId="{90232151-7B21-456E-8979-E1CC704A6081}" type="sibTrans" cxnId="{44E1CD4D-47D4-46A2-88F8-C5409732D1D0}">
      <dgm:prSet/>
      <dgm:spPr/>
      <dgm:t>
        <a:bodyPr/>
        <a:lstStyle/>
        <a:p>
          <a:endParaRPr lang="en-US"/>
        </a:p>
      </dgm:t>
    </dgm:pt>
    <dgm:pt modelId="{C53BDFD5-4443-4047-9202-2404250B07BE}">
      <dgm:prSet/>
      <dgm:spPr/>
      <dgm:t>
        <a:bodyPr/>
        <a:lstStyle/>
        <a:p>
          <a:r>
            <a:rPr lang="en-US"/>
            <a:t>Availability and appointment scheduling</a:t>
          </a:r>
        </a:p>
      </dgm:t>
    </dgm:pt>
    <dgm:pt modelId="{68BB1E24-CFF6-400B-A6D7-E75C9AC4D74C}" type="parTrans" cxnId="{CF52D2A9-F646-4606-82E8-2097298C55DB}">
      <dgm:prSet/>
      <dgm:spPr/>
      <dgm:t>
        <a:bodyPr/>
        <a:lstStyle/>
        <a:p>
          <a:endParaRPr lang="en-US"/>
        </a:p>
      </dgm:t>
    </dgm:pt>
    <dgm:pt modelId="{03BBB99F-DC31-4648-AC1B-BF6583D907CA}" type="sibTrans" cxnId="{CF52D2A9-F646-4606-82E8-2097298C55DB}">
      <dgm:prSet/>
      <dgm:spPr/>
      <dgm:t>
        <a:bodyPr/>
        <a:lstStyle/>
        <a:p>
          <a:endParaRPr lang="en-US"/>
        </a:p>
      </dgm:t>
    </dgm:pt>
    <dgm:pt modelId="{3C5DCC43-8302-45EA-A6BE-35E4F458B7A4}">
      <dgm:prSet/>
      <dgm:spPr/>
      <dgm:t>
        <a:bodyPr/>
        <a:lstStyle/>
        <a:p>
          <a:r>
            <a:rPr lang="en-US"/>
            <a:t>Analytics and reporting</a:t>
          </a:r>
        </a:p>
      </dgm:t>
    </dgm:pt>
    <dgm:pt modelId="{9DD3E4F2-7CDC-4E27-AA9F-32F4BE56A53E}" type="parTrans" cxnId="{11D0A090-D954-4138-94B4-A60177496E53}">
      <dgm:prSet/>
      <dgm:spPr/>
      <dgm:t>
        <a:bodyPr/>
        <a:lstStyle/>
        <a:p>
          <a:endParaRPr lang="en-US"/>
        </a:p>
      </dgm:t>
    </dgm:pt>
    <dgm:pt modelId="{7CF50CFB-41A5-450F-8261-FBA56F83870F}" type="sibTrans" cxnId="{11D0A090-D954-4138-94B4-A60177496E53}">
      <dgm:prSet/>
      <dgm:spPr/>
      <dgm:t>
        <a:bodyPr/>
        <a:lstStyle/>
        <a:p>
          <a:endParaRPr lang="en-US"/>
        </a:p>
      </dgm:t>
    </dgm:pt>
    <dgm:pt modelId="{04F3B56F-23BA-4137-841E-4FA59D66B93A}">
      <dgm:prSet/>
      <dgm:spPr/>
      <dgm:t>
        <a:bodyPr/>
        <a:lstStyle/>
        <a:p>
          <a:r>
            <a:rPr lang="en-US" dirty="0"/>
            <a:t>Team support</a:t>
          </a:r>
        </a:p>
      </dgm:t>
    </dgm:pt>
    <dgm:pt modelId="{8E5556AA-D18C-423C-864F-B23D6E9DE9FC}" type="parTrans" cxnId="{0D4442DF-7C42-435B-84FA-DA61E8DC48C0}">
      <dgm:prSet/>
      <dgm:spPr/>
      <dgm:t>
        <a:bodyPr/>
        <a:lstStyle/>
        <a:p>
          <a:endParaRPr lang="en-US"/>
        </a:p>
      </dgm:t>
    </dgm:pt>
    <dgm:pt modelId="{4D7A37DB-405F-4A54-8801-67C222CF8119}" type="sibTrans" cxnId="{0D4442DF-7C42-435B-84FA-DA61E8DC48C0}">
      <dgm:prSet/>
      <dgm:spPr/>
      <dgm:t>
        <a:bodyPr/>
        <a:lstStyle/>
        <a:p>
          <a:endParaRPr lang="en-US"/>
        </a:p>
      </dgm:t>
    </dgm:pt>
    <dgm:pt modelId="{CE1A72A7-00A2-4DF3-A10E-BA594E0ED366}" type="pres">
      <dgm:prSet presAssocID="{3AB1C765-E32A-433A-B218-F4726DABDA82}" presName="root" presStyleCnt="0">
        <dgm:presLayoutVars>
          <dgm:dir/>
          <dgm:resizeHandles val="exact"/>
        </dgm:presLayoutVars>
      </dgm:prSet>
      <dgm:spPr/>
    </dgm:pt>
    <dgm:pt modelId="{B912E022-2DFF-4181-BB49-320553DE1E22}" type="pres">
      <dgm:prSet presAssocID="{EFE029C2-BB27-448D-8573-2D003CF23CD1}" presName="compNode" presStyleCnt="0"/>
      <dgm:spPr/>
    </dgm:pt>
    <dgm:pt modelId="{0D44DABE-065E-4232-B95D-E078F30A006E}" type="pres">
      <dgm:prSet presAssocID="{EFE029C2-BB27-448D-8573-2D003CF23CD1}" presName="bgRect" presStyleLbl="bgShp" presStyleIdx="0" presStyleCnt="5"/>
      <dgm:spPr/>
    </dgm:pt>
    <dgm:pt modelId="{782B4AE2-FE77-42B7-9DFE-73B5834F05F0}" type="pres">
      <dgm:prSet presAssocID="{EFE029C2-BB27-448D-8573-2D003CF23CD1}" presName="iconRect" presStyleLbl="node1" presStyleIdx="0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Checkmark"/>
        </a:ext>
      </dgm:extLst>
    </dgm:pt>
    <dgm:pt modelId="{CF9B6E8B-1F64-4EEE-AE63-2DFC1FFB38D5}" type="pres">
      <dgm:prSet presAssocID="{EFE029C2-BB27-448D-8573-2D003CF23CD1}" presName="spaceRect" presStyleCnt="0"/>
      <dgm:spPr/>
    </dgm:pt>
    <dgm:pt modelId="{0DF9AAFE-4640-4B8D-AB02-60973751C452}" type="pres">
      <dgm:prSet presAssocID="{EFE029C2-BB27-448D-8573-2D003CF23CD1}" presName="parTx" presStyleLbl="revTx" presStyleIdx="0" presStyleCnt="5">
        <dgm:presLayoutVars>
          <dgm:chMax val="0"/>
          <dgm:chPref val="0"/>
        </dgm:presLayoutVars>
      </dgm:prSet>
      <dgm:spPr/>
    </dgm:pt>
    <dgm:pt modelId="{DC8E97EF-CC8D-4374-BB29-25B8E6E0EF09}" type="pres">
      <dgm:prSet presAssocID="{C624EDBC-3CFC-48A7-B995-708ECEE9B5FF}" presName="sibTrans" presStyleCnt="0"/>
      <dgm:spPr/>
    </dgm:pt>
    <dgm:pt modelId="{4CF45881-7353-4CEB-8E99-166DC6763C6C}" type="pres">
      <dgm:prSet presAssocID="{D95BDC49-C78B-42E0-93F3-F07A51C3DC14}" presName="compNode" presStyleCnt="0"/>
      <dgm:spPr/>
    </dgm:pt>
    <dgm:pt modelId="{9D6CC72E-CFB9-45FD-A5C9-DEF8FDE1E86F}" type="pres">
      <dgm:prSet presAssocID="{D95BDC49-C78B-42E0-93F3-F07A51C3DC14}" presName="bgRect" presStyleLbl="bgShp" presStyleIdx="1" presStyleCnt="5"/>
      <dgm:spPr/>
    </dgm:pt>
    <dgm:pt modelId="{4B74D59D-7E59-40B4-A96E-CE3A11F0BF3F}" type="pres">
      <dgm:prSet presAssocID="{D95BDC49-C78B-42E0-93F3-F07A51C3DC14}" presName="iconRect" presStyleLbl="node1" presStyleIdx="1" presStyleCnt="5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Check List"/>
        </a:ext>
      </dgm:extLst>
    </dgm:pt>
    <dgm:pt modelId="{5250515B-FB2A-4A05-9EBB-637D4DC5A10F}" type="pres">
      <dgm:prSet presAssocID="{D95BDC49-C78B-42E0-93F3-F07A51C3DC14}" presName="spaceRect" presStyleCnt="0"/>
      <dgm:spPr/>
    </dgm:pt>
    <dgm:pt modelId="{2E7BCCC0-7C6F-411B-AC25-9239F945B3C1}" type="pres">
      <dgm:prSet presAssocID="{D95BDC49-C78B-42E0-93F3-F07A51C3DC14}" presName="parTx" presStyleLbl="revTx" presStyleIdx="1" presStyleCnt="5">
        <dgm:presLayoutVars>
          <dgm:chMax val="0"/>
          <dgm:chPref val="0"/>
        </dgm:presLayoutVars>
      </dgm:prSet>
      <dgm:spPr/>
    </dgm:pt>
    <dgm:pt modelId="{82687EE9-1B2E-4D56-84B7-BDD88558534B}" type="pres">
      <dgm:prSet presAssocID="{90232151-7B21-456E-8979-E1CC704A6081}" presName="sibTrans" presStyleCnt="0"/>
      <dgm:spPr/>
    </dgm:pt>
    <dgm:pt modelId="{5197E6A2-B4AD-498E-905D-7EFA432A56D8}" type="pres">
      <dgm:prSet presAssocID="{C53BDFD5-4443-4047-9202-2404250B07BE}" presName="compNode" presStyleCnt="0"/>
      <dgm:spPr/>
    </dgm:pt>
    <dgm:pt modelId="{5F78B4B5-D4BA-498E-B328-F636980BC0E5}" type="pres">
      <dgm:prSet presAssocID="{C53BDFD5-4443-4047-9202-2404250B07BE}" presName="bgRect" presStyleLbl="bgShp" presStyleIdx="2" presStyleCnt="5"/>
      <dgm:spPr/>
    </dgm:pt>
    <dgm:pt modelId="{8B5EA426-EF7A-4CE0-9A54-03E8BE428B7C}" type="pres">
      <dgm:prSet presAssocID="{C53BDFD5-4443-4047-9202-2404250B07BE}" presName="iconRect" presStyleLbl="node1" presStyleIdx="2" presStyleCnt="5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Daily Calendar"/>
        </a:ext>
      </dgm:extLst>
    </dgm:pt>
    <dgm:pt modelId="{534EB05C-6DA3-4922-A15A-488C98523E38}" type="pres">
      <dgm:prSet presAssocID="{C53BDFD5-4443-4047-9202-2404250B07BE}" presName="spaceRect" presStyleCnt="0"/>
      <dgm:spPr/>
    </dgm:pt>
    <dgm:pt modelId="{EBF53907-A222-4905-907F-85FD54AE444C}" type="pres">
      <dgm:prSet presAssocID="{C53BDFD5-4443-4047-9202-2404250B07BE}" presName="parTx" presStyleLbl="revTx" presStyleIdx="2" presStyleCnt="5">
        <dgm:presLayoutVars>
          <dgm:chMax val="0"/>
          <dgm:chPref val="0"/>
        </dgm:presLayoutVars>
      </dgm:prSet>
      <dgm:spPr/>
    </dgm:pt>
    <dgm:pt modelId="{E827124B-542F-4A30-A698-5FA5DB1CA297}" type="pres">
      <dgm:prSet presAssocID="{03BBB99F-DC31-4648-AC1B-BF6583D907CA}" presName="sibTrans" presStyleCnt="0"/>
      <dgm:spPr/>
    </dgm:pt>
    <dgm:pt modelId="{2A8F6CE3-1616-4273-946E-F385CAE40E89}" type="pres">
      <dgm:prSet presAssocID="{3C5DCC43-8302-45EA-A6BE-35E4F458B7A4}" presName="compNode" presStyleCnt="0"/>
      <dgm:spPr/>
    </dgm:pt>
    <dgm:pt modelId="{30A34C4A-335B-42CE-8A33-DF4583DBDCFC}" type="pres">
      <dgm:prSet presAssocID="{3C5DCC43-8302-45EA-A6BE-35E4F458B7A4}" presName="bgRect" presStyleLbl="bgShp" presStyleIdx="3" presStyleCnt="5"/>
      <dgm:spPr/>
    </dgm:pt>
    <dgm:pt modelId="{A09C2399-10FF-4CC6-A133-50958578C036}" type="pres">
      <dgm:prSet presAssocID="{3C5DCC43-8302-45EA-A6BE-35E4F458B7A4}" presName="iconRect" presStyleLbl="node1" presStyleIdx="3" presStyleCnt="5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Bar chart"/>
        </a:ext>
      </dgm:extLst>
    </dgm:pt>
    <dgm:pt modelId="{DCB92909-F459-4835-A5AB-829C06DE4082}" type="pres">
      <dgm:prSet presAssocID="{3C5DCC43-8302-45EA-A6BE-35E4F458B7A4}" presName="spaceRect" presStyleCnt="0"/>
      <dgm:spPr/>
    </dgm:pt>
    <dgm:pt modelId="{6F76BC7C-BAEF-4944-90B9-2CDB8A0A2268}" type="pres">
      <dgm:prSet presAssocID="{3C5DCC43-8302-45EA-A6BE-35E4F458B7A4}" presName="parTx" presStyleLbl="revTx" presStyleIdx="3" presStyleCnt="5">
        <dgm:presLayoutVars>
          <dgm:chMax val="0"/>
          <dgm:chPref val="0"/>
        </dgm:presLayoutVars>
      </dgm:prSet>
      <dgm:spPr/>
    </dgm:pt>
    <dgm:pt modelId="{3431D637-6047-4BB8-800A-CD1834B5502C}" type="pres">
      <dgm:prSet presAssocID="{7CF50CFB-41A5-450F-8261-FBA56F83870F}" presName="sibTrans" presStyleCnt="0"/>
      <dgm:spPr/>
    </dgm:pt>
    <dgm:pt modelId="{405D3D80-CBB3-4013-813B-BD569D5E664C}" type="pres">
      <dgm:prSet presAssocID="{04F3B56F-23BA-4137-841E-4FA59D66B93A}" presName="compNode" presStyleCnt="0"/>
      <dgm:spPr/>
    </dgm:pt>
    <dgm:pt modelId="{A2D60282-BD49-469E-8191-B30F9012C629}" type="pres">
      <dgm:prSet presAssocID="{04F3B56F-23BA-4137-841E-4FA59D66B93A}" presName="bgRect" presStyleLbl="bgShp" presStyleIdx="4" presStyleCnt="5"/>
      <dgm:spPr/>
    </dgm:pt>
    <dgm:pt modelId="{9A37C201-B003-424E-8319-F7A6C378F88F}" type="pres">
      <dgm:prSet presAssocID="{04F3B56F-23BA-4137-841E-4FA59D66B93A}" presName="iconRect" presStyleLbl="node1" presStyleIdx="4" presStyleCnt="5"/>
      <dgm:spPr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Users"/>
        </a:ext>
      </dgm:extLst>
    </dgm:pt>
    <dgm:pt modelId="{AB838956-8FC2-4663-BF8D-B69A6564EC51}" type="pres">
      <dgm:prSet presAssocID="{04F3B56F-23BA-4137-841E-4FA59D66B93A}" presName="spaceRect" presStyleCnt="0"/>
      <dgm:spPr/>
    </dgm:pt>
    <dgm:pt modelId="{19E279CF-E7C6-4F73-AD5E-F60BEAD4A3F2}" type="pres">
      <dgm:prSet presAssocID="{04F3B56F-23BA-4137-841E-4FA59D66B93A}" presName="parTx" presStyleLbl="revTx" presStyleIdx="4" presStyleCnt="5">
        <dgm:presLayoutVars>
          <dgm:chMax val="0"/>
          <dgm:chPref val="0"/>
        </dgm:presLayoutVars>
      </dgm:prSet>
      <dgm:spPr/>
    </dgm:pt>
  </dgm:ptLst>
  <dgm:cxnLst>
    <dgm:cxn modelId="{03B93B0F-C46D-449F-BDF5-3CD5BD0D310C}" type="presOf" srcId="{3AB1C765-E32A-433A-B218-F4726DABDA82}" destId="{CE1A72A7-00A2-4DF3-A10E-BA594E0ED366}" srcOrd="0" destOrd="0" presId="urn:microsoft.com/office/officeart/2018/2/layout/IconVerticalSolidList"/>
    <dgm:cxn modelId="{103AAC1C-21CA-4B07-BDD9-8CFA40FDC42B}" type="presOf" srcId="{C53BDFD5-4443-4047-9202-2404250B07BE}" destId="{EBF53907-A222-4905-907F-85FD54AE444C}" srcOrd="0" destOrd="0" presId="urn:microsoft.com/office/officeart/2018/2/layout/IconVerticalSolidList"/>
    <dgm:cxn modelId="{44E1CD4D-47D4-46A2-88F8-C5409732D1D0}" srcId="{3AB1C765-E32A-433A-B218-F4726DABDA82}" destId="{D95BDC49-C78B-42E0-93F3-F07A51C3DC14}" srcOrd="1" destOrd="0" parTransId="{47440011-68C0-4FF2-8466-58357BF2D2A5}" sibTransId="{90232151-7B21-456E-8979-E1CC704A6081}"/>
    <dgm:cxn modelId="{EC690A51-7DE9-4DD6-A88D-9F4C7D0AF683}" srcId="{3AB1C765-E32A-433A-B218-F4726DABDA82}" destId="{EFE029C2-BB27-448D-8573-2D003CF23CD1}" srcOrd="0" destOrd="0" parTransId="{F6340F58-A5BC-4620-B9F6-9E68E740689F}" sibTransId="{C624EDBC-3CFC-48A7-B995-708ECEE9B5FF}"/>
    <dgm:cxn modelId="{48F71285-9F31-4F03-A35C-A9A635132C16}" type="presOf" srcId="{EFE029C2-BB27-448D-8573-2D003CF23CD1}" destId="{0DF9AAFE-4640-4B8D-AB02-60973751C452}" srcOrd="0" destOrd="0" presId="urn:microsoft.com/office/officeart/2018/2/layout/IconVerticalSolidList"/>
    <dgm:cxn modelId="{0E938D85-D3ED-42EB-9241-41F546DEBFF2}" type="presOf" srcId="{04F3B56F-23BA-4137-841E-4FA59D66B93A}" destId="{19E279CF-E7C6-4F73-AD5E-F60BEAD4A3F2}" srcOrd="0" destOrd="0" presId="urn:microsoft.com/office/officeart/2018/2/layout/IconVerticalSolidList"/>
    <dgm:cxn modelId="{11D0A090-D954-4138-94B4-A60177496E53}" srcId="{3AB1C765-E32A-433A-B218-F4726DABDA82}" destId="{3C5DCC43-8302-45EA-A6BE-35E4F458B7A4}" srcOrd="3" destOrd="0" parTransId="{9DD3E4F2-7CDC-4E27-AA9F-32F4BE56A53E}" sibTransId="{7CF50CFB-41A5-450F-8261-FBA56F83870F}"/>
    <dgm:cxn modelId="{5207F5A4-2965-4E51-A4F8-E271F47B5E6D}" type="presOf" srcId="{3C5DCC43-8302-45EA-A6BE-35E4F458B7A4}" destId="{6F76BC7C-BAEF-4944-90B9-2CDB8A0A2268}" srcOrd="0" destOrd="0" presId="urn:microsoft.com/office/officeart/2018/2/layout/IconVerticalSolidList"/>
    <dgm:cxn modelId="{CF52D2A9-F646-4606-82E8-2097298C55DB}" srcId="{3AB1C765-E32A-433A-B218-F4726DABDA82}" destId="{C53BDFD5-4443-4047-9202-2404250B07BE}" srcOrd="2" destOrd="0" parTransId="{68BB1E24-CFF6-400B-A6D7-E75C9AC4D74C}" sibTransId="{03BBB99F-DC31-4648-AC1B-BF6583D907CA}"/>
    <dgm:cxn modelId="{0D4442DF-7C42-435B-84FA-DA61E8DC48C0}" srcId="{3AB1C765-E32A-433A-B218-F4726DABDA82}" destId="{04F3B56F-23BA-4137-841E-4FA59D66B93A}" srcOrd="4" destOrd="0" parTransId="{8E5556AA-D18C-423C-864F-B23D6E9DE9FC}" sibTransId="{4D7A37DB-405F-4A54-8801-67C222CF8119}"/>
    <dgm:cxn modelId="{0F375FF6-022D-4563-A122-BB78F7AD59A5}" type="presOf" srcId="{D95BDC49-C78B-42E0-93F3-F07A51C3DC14}" destId="{2E7BCCC0-7C6F-411B-AC25-9239F945B3C1}" srcOrd="0" destOrd="0" presId="urn:microsoft.com/office/officeart/2018/2/layout/IconVerticalSolidList"/>
    <dgm:cxn modelId="{BF6E299A-B9D8-4BEF-B179-5CEFEB38F0F7}" type="presParOf" srcId="{CE1A72A7-00A2-4DF3-A10E-BA594E0ED366}" destId="{B912E022-2DFF-4181-BB49-320553DE1E22}" srcOrd="0" destOrd="0" presId="urn:microsoft.com/office/officeart/2018/2/layout/IconVerticalSolidList"/>
    <dgm:cxn modelId="{E982CBB3-3E1B-4781-902C-EF5A8383426D}" type="presParOf" srcId="{B912E022-2DFF-4181-BB49-320553DE1E22}" destId="{0D44DABE-065E-4232-B95D-E078F30A006E}" srcOrd="0" destOrd="0" presId="urn:microsoft.com/office/officeart/2018/2/layout/IconVerticalSolidList"/>
    <dgm:cxn modelId="{046CFFAA-466D-433B-BCA5-B138CD4F2A2E}" type="presParOf" srcId="{B912E022-2DFF-4181-BB49-320553DE1E22}" destId="{782B4AE2-FE77-42B7-9DFE-73B5834F05F0}" srcOrd="1" destOrd="0" presId="urn:microsoft.com/office/officeart/2018/2/layout/IconVerticalSolidList"/>
    <dgm:cxn modelId="{1DC35CDF-4800-4BCC-8328-7363D403051B}" type="presParOf" srcId="{B912E022-2DFF-4181-BB49-320553DE1E22}" destId="{CF9B6E8B-1F64-4EEE-AE63-2DFC1FFB38D5}" srcOrd="2" destOrd="0" presId="urn:microsoft.com/office/officeart/2018/2/layout/IconVerticalSolidList"/>
    <dgm:cxn modelId="{107A8E2F-B341-4F0E-ADC0-180D64DA8AD9}" type="presParOf" srcId="{B912E022-2DFF-4181-BB49-320553DE1E22}" destId="{0DF9AAFE-4640-4B8D-AB02-60973751C452}" srcOrd="3" destOrd="0" presId="urn:microsoft.com/office/officeart/2018/2/layout/IconVerticalSolidList"/>
    <dgm:cxn modelId="{05D2649F-2C57-4187-B5DE-6C0E54ECE38A}" type="presParOf" srcId="{CE1A72A7-00A2-4DF3-A10E-BA594E0ED366}" destId="{DC8E97EF-CC8D-4374-BB29-25B8E6E0EF09}" srcOrd="1" destOrd="0" presId="urn:microsoft.com/office/officeart/2018/2/layout/IconVerticalSolidList"/>
    <dgm:cxn modelId="{F928DE39-E8A6-40B1-A8AE-E0C9E370FF2E}" type="presParOf" srcId="{CE1A72A7-00A2-4DF3-A10E-BA594E0ED366}" destId="{4CF45881-7353-4CEB-8E99-166DC6763C6C}" srcOrd="2" destOrd="0" presId="urn:microsoft.com/office/officeart/2018/2/layout/IconVerticalSolidList"/>
    <dgm:cxn modelId="{3C664789-491B-4277-B951-F21F7C6D184F}" type="presParOf" srcId="{4CF45881-7353-4CEB-8E99-166DC6763C6C}" destId="{9D6CC72E-CFB9-45FD-A5C9-DEF8FDE1E86F}" srcOrd="0" destOrd="0" presId="urn:microsoft.com/office/officeart/2018/2/layout/IconVerticalSolidList"/>
    <dgm:cxn modelId="{44FD5E4A-660D-43D4-A562-30CF0A0B1257}" type="presParOf" srcId="{4CF45881-7353-4CEB-8E99-166DC6763C6C}" destId="{4B74D59D-7E59-40B4-A96E-CE3A11F0BF3F}" srcOrd="1" destOrd="0" presId="urn:microsoft.com/office/officeart/2018/2/layout/IconVerticalSolidList"/>
    <dgm:cxn modelId="{AF9F77EF-4143-4A63-BAC4-A431656B3F82}" type="presParOf" srcId="{4CF45881-7353-4CEB-8E99-166DC6763C6C}" destId="{5250515B-FB2A-4A05-9EBB-637D4DC5A10F}" srcOrd="2" destOrd="0" presId="urn:microsoft.com/office/officeart/2018/2/layout/IconVerticalSolidList"/>
    <dgm:cxn modelId="{1566C75C-2D0C-4FD8-B6B2-D52B627D2FF2}" type="presParOf" srcId="{4CF45881-7353-4CEB-8E99-166DC6763C6C}" destId="{2E7BCCC0-7C6F-411B-AC25-9239F945B3C1}" srcOrd="3" destOrd="0" presId="urn:microsoft.com/office/officeart/2018/2/layout/IconVerticalSolidList"/>
    <dgm:cxn modelId="{BDD233AA-4BAC-4F89-85AF-D8FA8E1F2DEC}" type="presParOf" srcId="{CE1A72A7-00A2-4DF3-A10E-BA594E0ED366}" destId="{82687EE9-1B2E-4D56-84B7-BDD88558534B}" srcOrd="3" destOrd="0" presId="urn:microsoft.com/office/officeart/2018/2/layout/IconVerticalSolidList"/>
    <dgm:cxn modelId="{3BE87762-FF2B-4711-A87A-BB0325016EA8}" type="presParOf" srcId="{CE1A72A7-00A2-4DF3-A10E-BA594E0ED366}" destId="{5197E6A2-B4AD-498E-905D-7EFA432A56D8}" srcOrd="4" destOrd="0" presId="urn:microsoft.com/office/officeart/2018/2/layout/IconVerticalSolidList"/>
    <dgm:cxn modelId="{66572560-82B7-4EF7-800C-C2274EC90295}" type="presParOf" srcId="{5197E6A2-B4AD-498E-905D-7EFA432A56D8}" destId="{5F78B4B5-D4BA-498E-B328-F636980BC0E5}" srcOrd="0" destOrd="0" presId="urn:microsoft.com/office/officeart/2018/2/layout/IconVerticalSolidList"/>
    <dgm:cxn modelId="{4753B9EC-48C9-4730-A572-E25C890E1D3F}" type="presParOf" srcId="{5197E6A2-B4AD-498E-905D-7EFA432A56D8}" destId="{8B5EA426-EF7A-4CE0-9A54-03E8BE428B7C}" srcOrd="1" destOrd="0" presId="urn:microsoft.com/office/officeart/2018/2/layout/IconVerticalSolidList"/>
    <dgm:cxn modelId="{06BF6151-AED3-4BBD-86FD-32C2D646A5BE}" type="presParOf" srcId="{5197E6A2-B4AD-498E-905D-7EFA432A56D8}" destId="{534EB05C-6DA3-4922-A15A-488C98523E38}" srcOrd="2" destOrd="0" presId="urn:microsoft.com/office/officeart/2018/2/layout/IconVerticalSolidList"/>
    <dgm:cxn modelId="{7838D050-9D0F-48B2-AD9A-FF14B83F8FB8}" type="presParOf" srcId="{5197E6A2-B4AD-498E-905D-7EFA432A56D8}" destId="{EBF53907-A222-4905-907F-85FD54AE444C}" srcOrd="3" destOrd="0" presId="urn:microsoft.com/office/officeart/2018/2/layout/IconVerticalSolidList"/>
    <dgm:cxn modelId="{AAF83244-6D6B-4BB7-B0D1-A86D97577F27}" type="presParOf" srcId="{CE1A72A7-00A2-4DF3-A10E-BA594E0ED366}" destId="{E827124B-542F-4A30-A698-5FA5DB1CA297}" srcOrd="5" destOrd="0" presId="urn:microsoft.com/office/officeart/2018/2/layout/IconVerticalSolidList"/>
    <dgm:cxn modelId="{BCC3308D-29E0-40BC-ADFE-FB30A4B84766}" type="presParOf" srcId="{CE1A72A7-00A2-4DF3-A10E-BA594E0ED366}" destId="{2A8F6CE3-1616-4273-946E-F385CAE40E89}" srcOrd="6" destOrd="0" presId="urn:microsoft.com/office/officeart/2018/2/layout/IconVerticalSolidList"/>
    <dgm:cxn modelId="{D58F5CC3-4A39-45CB-AA8B-50929E5AA339}" type="presParOf" srcId="{2A8F6CE3-1616-4273-946E-F385CAE40E89}" destId="{30A34C4A-335B-42CE-8A33-DF4583DBDCFC}" srcOrd="0" destOrd="0" presId="urn:microsoft.com/office/officeart/2018/2/layout/IconVerticalSolidList"/>
    <dgm:cxn modelId="{8716694B-3CCB-4866-A4A0-17811A9A1231}" type="presParOf" srcId="{2A8F6CE3-1616-4273-946E-F385CAE40E89}" destId="{A09C2399-10FF-4CC6-A133-50958578C036}" srcOrd="1" destOrd="0" presId="urn:microsoft.com/office/officeart/2018/2/layout/IconVerticalSolidList"/>
    <dgm:cxn modelId="{1D3EB50B-AFD6-4077-B384-9A078124F68A}" type="presParOf" srcId="{2A8F6CE3-1616-4273-946E-F385CAE40E89}" destId="{DCB92909-F459-4835-A5AB-829C06DE4082}" srcOrd="2" destOrd="0" presId="urn:microsoft.com/office/officeart/2018/2/layout/IconVerticalSolidList"/>
    <dgm:cxn modelId="{37109223-0410-408F-9C6E-30DF28C96FF5}" type="presParOf" srcId="{2A8F6CE3-1616-4273-946E-F385CAE40E89}" destId="{6F76BC7C-BAEF-4944-90B9-2CDB8A0A2268}" srcOrd="3" destOrd="0" presId="urn:microsoft.com/office/officeart/2018/2/layout/IconVerticalSolidList"/>
    <dgm:cxn modelId="{FC6719AA-CB37-4FD7-8DCA-C50A0909087A}" type="presParOf" srcId="{CE1A72A7-00A2-4DF3-A10E-BA594E0ED366}" destId="{3431D637-6047-4BB8-800A-CD1834B5502C}" srcOrd="7" destOrd="0" presId="urn:microsoft.com/office/officeart/2018/2/layout/IconVerticalSolidList"/>
    <dgm:cxn modelId="{F068320A-CFEF-424C-A6B7-9D6421859C04}" type="presParOf" srcId="{CE1A72A7-00A2-4DF3-A10E-BA594E0ED366}" destId="{405D3D80-CBB3-4013-813B-BD569D5E664C}" srcOrd="8" destOrd="0" presId="urn:microsoft.com/office/officeart/2018/2/layout/IconVerticalSolidList"/>
    <dgm:cxn modelId="{ED921252-6693-45B8-93C9-76BFBC1E4161}" type="presParOf" srcId="{405D3D80-CBB3-4013-813B-BD569D5E664C}" destId="{A2D60282-BD49-469E-8191-B30F9012C629}" srcOrd="0" destOrd="0" presId="urn:microsoft.com/office/officeart/2018/2/layout/IconVerticalSolidList"/>
    <dgm:cxn modelId="{19CB8C54-503C-4C7A-B0A3-F59110461990}" type="presParOf" srcId="{405D3D80-CBB3-4013-813B-BD569D5E664C}" destId="{9A37C201-B003-424E-8319-F7A6C378F88F}" srcOrd="1" destOrd="0" presId="urn:microsoft.com/office/officeart/2018/2/layout/IconVerticalSolidList"/>
    <dgm:cxn modelId="{8F6A132A-6C99-4D7A-B310-28C3366761F2}" type="presParOf" srcId="{405D3D80-CBB3-4013-813B-BD569D5E664C}" destId="{AB838956-8FC2-4663-BF8D-B69A6564EC51}" srcOrd="2" destOrd="0" presId="urn:microsoft.com/office/officeart/2018/2/layout/IconVerticalSolidList"/>
    <dgm:cxn modelId="{D1436F00-F324-4006-9817-CB2F6E9B9774}" type="presParOf" srcId="{405D3D80-CBB3-4013-813B-BD569D5E664C}" destId="{19E279CF-E7C6-4F73-AD5E-F60BEAD4A3F2}" srcOrd="3" destOrd="0" presId="urn:microsoft.com/office/officeart/2018/2/layout/IconVerticalSolidList"/>
  </dgm:cxnLst>
  <dgm:bg/>
  <dgm:whole/>
  <dgm:extLst>
    <a:ext uri="http://schemas.microsoft.com/office/drawing/2008/diagram">
      <dsp:dataModelExt xmlns:dsp="http://schemas.microsoft.com/office/drawing/2008/diagram" relId="rId6" minVer="http://schemas.openxmlformats.org/drawingml/2006/diagram"/>
    </a:ext>
  </dgm:extLst>
</dgm:dataModel>
</file>

<file path=ppt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44DABE-065E-4232-B95D-E078F30A006E}">
      <dsp:nvSpPr>
        <dsp:cNvPr id="0" name=""/>
        <dsp:cNvSpPr/>
      </dsp:nvSpPr>
      <dsp:spPr>
        <a:xfrm>
          <a:off x="0" y="4261"/>
          <a:ext cx="6802914" cy="907702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2B4AE2-FE77-42B7-9DFE-73B5834F05F0}">
      <dsp:nvSpPr>
        <dsp:cNvPr id="0" name=""/>
        <dsp:cNvSpPr/>
      </dsp:nvSpPr>
      <dsp:spPr>
        <a:xfrm>
          <a:off x="274579" y="208494"/>
          <a:ext cx="499236" cy="49923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F9AAFE-4640-4B8D-AB02-60973751C452}">
      <dsp:nvSpPr>
        <dsp:cNvPr id="0" name=""/>
        <dsp:cNvSpPr/>
      </dsp:nvSpPr>
      <dsp:spPr>
        <a:xfrm>
          <a:off x="1048396" y="4261"/>
          <a:ext cx="5754517" cy="9077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65" tIns="96065" rIns="96065" bIns="96065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Program claiming and managment</a:t>
          </a:r>
        </a:p>
      </dsp:txBody>
      <dsp:txXfrm>
        <a:off x="1048396" y="4261"/>
        <a:ext cx="5754517" cy="907702"/>
      </dsp:txXfrm>
    </dsp:sp>
    <dsp:sp modelId="{9D6CC72E-CFB9-45FD-A5C9-DEF8FDE1E86F}">
      <dsp:nvSpPr>
        <dsp:cNvPr id="0" name=""/>
        <dsp:cNvSpPr/>
      </dsp:nvSpPr>
      <dsp:spPr>
        <a:xfrm>
          <a:off x="0" y="1138889"/>
          <a:ext cx="6802914" cy="907702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74D59D-7E59-40B4-A96E-CE3A11F0BF3F}">
      <dsp:nvSpPr>
        <dsp:cNvPr id="0" name=""/>
        <dsp:cNvSpPr/>
      </dsp:nvSpPr>
      <dsp:spPr>
        <a:xfrm>
          <a:off x="274579" y="1343122"/>
          <a:ext cx="499236" cy="499236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7BCCC0-7C6F-411B-AC25-9239F945B3C1}">
      <dsp:nvSpPr>
        <dsp:cNvPr id="0" name=""/>
        <dsp:cNvSpPr/>
      </dsp:nvSpPr>
      <dsp:spPr>
        <a:xfrm>
          <a:off x="1048396" y="1138889"/>
          <a:ext cx="5754517" cy="9077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65" tIns="96065" rIns="96065" bIns="96065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Screening and referral process</a:t>
          </a:r>
        </a:p>
      </dsp:txBody>
      <dsp:txXfrm>
        <a:off x="1048396" y="1138889"/>
        <a:ext cx="5754517" cy="907702"/>
      </dsp:txXfrm>
    </dsp:sp>
    <dsp:sp modelId="{5F78B4B5-D4BA-498E-B328-F636980BC0E5}">
      <dsp:nvSpPr>
        <dsp:cNvPr id="0" name=""/>
        <dsp:cNvSpPr/>
      </dsp:nvSpPr>
      <dsp:spPr>
        <a:xfrm>
          <a:off x="0" y="2273517"/>
          <a:ext cx="6802914" cy="907702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5EA426-EF7A-4CE0-9A54-03E8BE428B7C}">
      <dsp:nvSpPr>
        <dsp:cNvPr id="0" name=""/>
        <dsp:cNvSpPr/>
      </dsp:nvSpPr>
      <dsp:spPr>
        <a:xfrm>
          <a:off x="274579" y="2477750"/>
          <a:ext cx="499236" cy="499236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F53907-A222-4905-907F-85FD54AE444C}">
      <dsp:nvSpPr>
        <dsp:cNvPr id="0" name=""/>
        <dsp:cNvSpPr/>
      </dsp:nvSpPr>
      <dsp:spPr>
        <a:xfrm>
          <a:off x="1048396" y="2273517"/>
          <a:ext cx="5754517" cy="9077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65" tIns="96065" rIns="96065" bIns="96065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Availability and appointment scheduling</a:t>
          </a:r>
        </a:p>
      </dsp:txBody>
      <dsp:txXfrm>
        <a:off x="1048396" y="2273517"/>
        <a:ext cx="5754517" cy="907702"/>
      </dsp:txXfrm>
    </dsp:sp>
    <dsp:sp modelId="{30A34C4A-335B-42CE-8A33-DF4583DBDCFC}">
      <dsp:nvSpPr>
        <dsp:cNvPr id="0" name=""/>
        <dsp:cNvSpPr/>
      </dsp:nvSpPr>
      <dsp:spPr>
        <a:xfrm>
          <a:off x="0" y="3408145"/>
          <a:ext cx="6802914" cy="907702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9C2399-10FF-4CC6-A133-50958578C036}">
      <dsp:nvSpPr>
        <dsp:cNvPr id="0" name=""/>
        <dsp:cNvSpPr/>
      </dsp:nvSpPr>
      <dsp:spPr>
        <a:xfrm>
          <a:off x="274579" y="3612378"/>
          <a:ext cx="499236" cy="499236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76BC7C-BAEF-4944-90B9-2CDB8A0A2268}">
      <dsp:nvSpPr>
        <dsp:cNvPr id="0" name=""/>
        <dsp:cNvSpPr/>
      </dsp:nvSpPr>
      <dsp:spPr>
        <a:xfrm>
          <a:off x="1048396" y="3408145"/>
          <a:ext cx="5754517" cy="9077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65" tIns="96065" rIns="96065" bIns="96065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Analytics and reporting</a:t>
          </a:r>
        </a:p>
      </dsp:txBody>
      <dsp:txXfrm>
        <a:off x="1048396" y="3408145"/>
        <a:ext cx="5754517" cy="907702"/>
      </dsp:txXfrm>
    </dsp:sp>
    <dsp:sp modelId="{A2D60282-BD49-469E-8191-B30F9012C629}">
      <dsp:nvSpPr>
        <dsp:cNvPr id="0" name=""/>
        <dsp:cNvSpPr/>
      </dsp:nvSpPr>
      <dsp:spPr>
        <a:xfrm>
          <a:off x="0" y="4542773"/>
          <a:ext cx="6802914" cy="907702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37C201-B003-424E-8319-F7A6C378F88F}">
      <dsp:nvSpPr>
        <dsp:cNvPr id="0" name=""/>
        <dsp:cNvSpPr/>
      </dsp:nvSpPr>
      <dsp:spPr>
        <a:xfrm>
          <a:off x="274579" y="4747006"/>
          <a:ext cx="499236" cy="499236"/>
        </a:xfrm>
        <a:prstGeom prst="rect">
          <a:avLst/>
        </a:prstGeom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E279CF-E7C6-4F73-AD5E-F60BEAD4A3F2}">
      <dsp:nvSpPr>
        <dsp:cNvPr id="0" name=""/>
        <dsp:cNvSpPr/>
      </dsp:nvSpPr>
      <dsp:spPr>
        <a:xfrm>
          <a:off x="1048396" y="4542773"/>
          <a:ext cx="5754517" cy="9077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65" tIns="96065" rIns="96065" bIns="96065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 dirty="0"/>
            <a:t>Team support</a:t>
          </a:r>
        </a:p>
      </dsp:txBody>
      <dsp:txXfrm>
        <a:off x="1048396" y="4542773"/>
        <a:ext cx="5754517" cy="907702"/>
      </dsp:txXfrm>
    </dsp:sp>
  </dsp:spTree>
</dsp:drawing>
</file>

<file path=ppt/diagrams/layout1.xml><?xml version="1.0" encoding="utf-8"?>
<dgm:layoutDef xmlns:dgm="http://schemas.openxmlformats.org/drawingml/2006/diagram" xmlns:a="http://schemas.openxmlformats.org/drawingml/2006/main" uniqueId="urn:microsoft.com/office/officeart/2018/2/layout/IconVerticalSolidList">
  <dgm:title val="Icon Vertical Solid List"/>
  <dgm:desc val="Use to show a series of visuals from top to bottom with Level 1 or Level 1 and Level 2 text grouped in a shape. Works best with icons or small pictures with lengthier descriptions."/>
  <dgm:catLst>
    <dgm:cat type="icon" pri="5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root">
    <dgm:varLst>
      <dgm:dir/>
      <dgm:resizeHandles val="exact"/>
    </dgm:varLst>
    <dgm:choose name="Name0">
      <dgm:if name="Name1" axis="self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hoose name="Name3">
      <dgm:if name="Name4" axis="ch" ptType="node" func="cnt" op="lte" val="3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25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if>
      <dgm:if name="Name5" axis="ch" ptType="node" func="cnt" op="lte" val="4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22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if>
      <dgm:if name="Name6" axis="ch" ptType="node" func="cnt" op="lte" val="6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19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if>
      <dgm:else name="Name7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16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else>
    </dgm:choose>
    <dgm:ruleLst>
      <dgm:rule type="h" for="ch" forName="compNode" val="0" fact="NaN" max="NaN"/>
    </dgm:ruleLst>
    <dgm:forEach name="Name8" axis="ch" ptType="node">
      <dgm:layoutNode name="compNode">
        <dgm:alg type="composite"/>
        <dgm:shape xmlns:r="http://schemas.openxmlformats.org/officeDocument/2006/relationships" r:blip="">
          <dgm:adjLst/>
        </dgm:shape>
        <dgm:presOf axis="self"/>
        <dgm:choose name="Name9">
          <dgm:if name="Name10" axis="ch" ptType="node" func="cnt" op="gte" val="1">
            <dgm:constrLst>
              <dgm:constr type="w" for="ch" forName="bgRect" refType="w"/>
              <dgm:constr type="h" for="ch" forName="bgRect" refType="h"/>
              <dgm:constr type="l" for="ch" forName="bgRect"/>
              <dgm:constr type="t" for="ch" forName="bgRect"/>
              <dgm:constr type="h" for="ch" forName="iconRect" refType="h" fact="0.55"/>
              <dgm:constr type="w" for="ch" forName="iconRect" refType="h" refFor="ch" refForName="iconRect"/>
              <dgm:constr type="l" for="ch" forName="iconRect" refType="h" refFor="ch" refForName="iconRect" fact="0.55"/>
              <dgm:constr type="ctrY" for="ch" forName="iconRect" refType="ctrY" refFor="ch" refForName="bgRect"/>
              <dgm:constr type="w" for="ch" forName="spaceRect" refType="l" refFor="ch" refForName="iconRect"/>
              <dgm:constr type="h" for="ch" forName="spaceRect" refType="h"/>
              <dgm:constr type="l" for="ch" forName="spaceRect" refType="r" refFor="ch" refForName="iconRect"/>
              <dgm:constr type="t" for="ch" forName="spaceRect"/>
              <dgm:constr type="w" for="ch" forName="parTx" refType="w" fact="0.45"/>
              <dgm:constr type="h" for="ch" forName="parTx" refType="h"/>
              <dgm:constr type="l" for="ch" forName="parTx" refType="r" refFor="ch" refForName="spaceRect"/>
              <dgm:constr type="t" for="ch" forName="parTx"/>
              <dgm:constr type="h" for="ch" forName="desTx" refType="h"/>
              <dgm:constr type="l" for="ch" forName="desTx" refType="r" refFor="ch" refForName="parTx"/>
              <dgm:constr type="t" for="ch" forName="desTx"/>
            </dgm:constrLst>
          </dgm:if>
          <dgm:else name="Name11">
            <dgm:constrLst>
              <dgm:constr type="w" for="ch" forName="bgRect" refType="w"/>
              <dgm:constr type="h" for="ch" forName="bgRect" refType="h"/>
              <dgm:constr type="l" for="ch" forName="bgRect"/>
              <dgm:constr type="t" for="ch" forName="bgRect"/>
              <dgm:constr type="h" for="ch" forName="iconRect" refType="h" fact="0.55"/>
              <dgm:constr type="w" for="ch" forName="iconRect" refType="h" refFor="ch" refForName="iconRect"/>
              <dgm:constr type="l" for="ch" forName="iconRect" refType="h" refFor="ch" refForName="iconRect" fact="0.55"/>
              <dgm:constr type="ctrY" for="ch" forName="iconRect" refType="ctrY" refFor="ch" refForName="bgRect"/>
              <dgm:constr type="w" for="ch" forName="spaceRect" refType="l" refFor="ch" refForName="iconRect"/>
              <dgm:constr type="h" for="ch" forName="spaceRect" refType="h"/>
              <dgm:constr type="l" for="ch" forName="spaceRect" refType="r" refFor="ch" refForName="iconRect"/>
              <dgm:constr type="t" for="ch" forName="spaceRect"/>
              <dgm:constr type="h" for="ch" forName="parTx" refType="h"/>
              <dgm:constr type="l" for="ch" forName="parTx" refType="r" refFor="ch" refForName="spaceRect"/>
              <dgm:constr type="t" for="ch" forName="parTx"/>
            </dgm:constrLst>
          </dgm:else>
        </dgm:choose>
        <dgm:ruleLst>
          <dgm:rule type="h" val="INF" fact="NaN" max="NaN"/>
        </dgm:ruleLst>
        <dgm:layoutNode name="bgRect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iconRect" styleLbl="node1">
          <dgm:alg type="sp"/>
          <dgm:shape xmlns:r="http://schemas.openxmlformats.org/officeDocument/2006/relationships" type="rect" r:blip="" blipPhldr="1">
            <dgm:adjLst/>
          </dgm:shape>
          <dgm:presOf/>
          <dgm:constrLst/>
          <dgm:ruleLst/>
        </dgm:layoutNode>
        <dgm:layoutNode name="spaceRect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parTx" styleLbl="revTx">
          <dgm:varLst>
            <dgm:chMax val="0"/>
            <dgm:chPref val="0"/>
          </dgm:varLst>
          <dgm:alg type="tx">
            <dgm:param type="txAnchorVert" val="mid"/>
            <dgm:param type="parTxLTRAlign" val="l"/>
            <dgm:param type="shpTxLTRAlignCh" val="l"/>
            <dgm:param type="parTxRTLAlign" val="r"/>
            <dgm:param type="shpTxRTLAlignCh" val="r"/>
          </dgm:alg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h" fact="0.3"/>
            <dgm:constr type="rMarg" refType="h" fact="0.3"/>
            <dgm:constr type="tMarg" refType="h" fact="0.3"/>
            <dgm:constr type="bMarg" refType="h" fact="0.3"/>
          </dgm:constrLst>
          <dgm:ruleLst>
            <dgm:rule type="primFontSz" val="14" fact="NaN" max="NaN"/>
            <dgm:rule type="h" val="INF" fact="NaN" max="NaN"/>
          </dgm:ruleLst>
        </dgm:layoutNode>
        <dgm:choose name="Name12">
          <dgm:if name="Name13" axis="ch" ptType="node" func="cnt" op="gte" val="1">
            <dgm:layoutNode name="desTx" styleLbl="revTx">
              <dgm:varLst/>
              <dgm:alg type="tx">
                <dgm:param type="txAnchorVertCh" val="mid"/>
                <dgm:param type="parTxLTRAlign" val="l"/>
                <dgm:param type="shpTxLTRAlignCh" val="l"/>
                <dgm:param type="parTxRTLAlign" val="r"/>
                <dgm:param type="shpTxRTLAlignCh" val="r"/>
                <dgm:param type="stBulletLvl" val="0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primFontSz" val="18"/>
                <dgm:constr type="secFontSz" refType="primFontSz"/>
                <dgm:constr type="lMarg" refType="h" fact="0.3"/>
                <dgm:constr type="rMarg" refType="h" fact="0.3"/>
                <dgm:constr type="tMarg" refType="h" fact="0.3"/>
                <dgm:constr type="bMarg" refType="h" fact="0.3"/>
              </dgm:constrLst>
              <dgm:ruleLst>
                <dgm:rule type="primFontSz" val="11" fact="NaN" max="NaN"/>
              </dgm:ruleLst>
            </dgm:layoutNode>
          </dgm:if>
          <dgm:else name="Name14"/>
        </dgm:choose>
      </dgm:layoutNode>
      <dgm:forEach name="Name15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  <dgm:extLst>
    <a:ext uri="{68A01E43-0DF5-4B5B-8FA6-DAF915123BFB}">
      <dgm1612:lstStyle xmlns:dgm1612="http://schemas.microsoft.com/office/drawing/2016/12/diagram">
        <a:lvl1pPr>
          <a:lnSpc>
            <a:spcPct val="100000"/>
          </a:lnSpc>
        </a:lvl1pPr>
        <a:lvl2pPr>
          <a:lnSpc>
            <a:spcPct val="100000"/>
          </a:lnSpc>
        </a:lvl2pPr>
      </dgm1612:lstStyle>
    </a:ext>
  </dgm:extLst>
</dgm:layoutDef>
</file>

<file path=ppt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>
            <a:extLst>
              <a:ext uri="{FF2B5EF4-FFF2-40B4-BE49-F238E27FC236}">
                <a16:creationId xmlns:a16="http://schemas.microsoft.com/office/drawing/2014/main" id="{F0B32A4B-204B-096C-E340-75C845362767}"/>
              </a:ext>
            </a:extLst>
          </p:cNvPr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id="{C977E1A3-BA4E-28DD-4BD2-B8B86CAF94FC}"/>
              </a:ext>
            </a:extLst>
          </p:cNvPr>
          <p:cNvSpPr>
            <a:spLocks noGrp="1"/>
          </p:cNvSpPr>
          <p:nvPr>
            <p:ph type="dt" sz="quarter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6CC6A533-5233-D34A-98A9-41D4A08EE338}" type="datetimeFigureOut">
              <a:rPr lang="en-US" smtClean="0"/>
              <a:t>2/5/2025</a:t>
            </a:fld>
            <a:endParaRPr lang="en-US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347FE82F-F8B9-6C3A-6874-9C229F08D883}"/>
              </a:ext>
            </a:extLst>
          </p:cNvPr>
          <p:cNvSpPr>
            <a:spLocks noGrp="1"/>
          </p:cNvSpPr>
          <p:nvPr>
            <p:ph type="ftr" sz="quarter" idx="2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5F9DF755-1962-14A5-6286-0FF3AE8EB0AF}"/>
              </a:ext>
            </a:extLst>
          </p:cNvPr>
          <p:cNvSpPr>
            <a:spLocks noGrp="1"/>
          </p:cNvSpPr>
          <p:nvPr>
            <p:ph type="sldNum" sz="quarter" idx="3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1E223C56-3795-5343-83CE-D2F19EE1F67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513772113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C1B72F8C-EFD6-A645-8290-5E68FBA9DECA}" type="datetimeFigureOut">
              <a:rPr lang="en-US" smtClean="0"/>
              <a:t>2/5/2025</a:t>
            </a:fld>
            <a:endParaRPr lang="en-US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n-US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75A68925-592C-3F40-9038-1B95912FECC6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140240076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4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5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-US" sz="1400" dirty="0">
                <a:solidFill>
                  <a:schemeClr val="dk1"/>
                </a:solidFill>
              </a:rPr>
              <a:t>Definitions: </a:t>
            </a: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-US" dirty="0">
                <a:solidFill>
                  <a:srgbClr val="E6EAEF"/>
                </a:solidFill>
                <a:highlight>
                  <a:srgbClr val="463A4C"/>
                </a:highlight>
              </a:rPr>
              <a:t>Searches are activity that indicates a user is trying to find a program. Postal searches occur when a user enters a zip code to begin searching for programs. Program searches occur when a user takes an action (such as selecting a category) that would provide a list of programs as a result.</a:t>
            </a:r>
            <a:endParaRPr lang="en-US" sz="1600" dirty="0">
              <a:solidFill>
                <a:schemeClr val="dk1"/>
              </a:solidFill>
            </a:endParaRPr>
          </a:p>
          <a:p>
            <a:pPr marL="45720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endParaRPr lang="en-US" sz="1400" dirty="0">
              <a:solidFill>
                <a:srgbClr val="361214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-US" sz="1200" dirty="0">
                <a:solidFill>
                  <a:srgbClr val="E6EAEF"/>
                </a:solidFill>
                <a:highlight>
                  <a:srgbClr val="463A4C"/>
                </a:highlight>
              </a:rPr>
              <a:t>Connections are any activity that indicate a user contacted a program, which could be an electronic referral or appointment (for oneself or for someone else), direct contact by clicking a phone or email, or an external connection by clicking through on a program that has its own application form or scheduling.</a:t>
            </a:r>
            <a:endParaRPr lang="en-US" sz="1400" dirty="0">
              <a:solidFill>
                <a:schemeClr val="dk1"/>
              </a:solidFill>
            </a:endParaRPr>
          </a:p>
          <a:p>
            <a:pPr marL="45720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rgbClr val="361214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rgbClr val="361214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rgbClr val="351617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rgbClr val="3A0B0F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rgbClr val="3A0B0F"/>
              </a:solidFill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chemeClr val="dk1"/>
              </a:solidFill>
            </a:endParaRPr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75A68925-592C-3F40-9038-1B95912FECC6}" type="slidenum">
              <a:rPr lang="en-US" smtClean="0"/>
              <a:t>24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18856410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-US" sz="1400" dirty="0">
                <a:solidFill>
                  <a:schemeClr val="dk1"/>
                </a:solidFill>
              </a:rPr>
              <a:t>Definitions: </a:t>
            </a: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-US" dirty="0">
                <a:solidFill>
                  <a:srgbClr val="E6EAEF"/>
                </a:solidFill>
                <a:highlight>
                  <a:srgbClr val="463A4C"/>
                </a:highlight>
              </a:rPr>
              <a:t>Searches are activity that indicates a user is trying to find a program. Postal searches occur when a user enters a zip code to begin searching for programs. Program searches occur when a user takes an action (such as selecting a category) that would provide a list of programs as a result.</a:t>
            </a:r>
            <a:endParaRPr lang="en-US" sz="1600" dirty="0">
              <a:solidFill>
                <a:schemeClr val="dk1"/>
              </a:solidFill>
            </a:endParaRPr>
          </a:p>
          <a:p>
            <a:pPr marL="45720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endParaRPr lang="en-US" sz="1400" dirty="0">
              <a:solidFill>
                <a:srgbClr val="361214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-US" sz="1200" dirty="0">
                <a:solidFill>
                  <a:srgbClr val="E6EAEF"/>
                </a:solidFill>
                <a:highlight>
                  <a:srgbClr val="463A4C"/>
                </a:highlight>
              </a:rPr>
              <a:t>Connections are any activity that indicate a user contacted a program, which could be an electronic referral or appointment (for oneself or for someone else), direct contact by clicking a phone or email, or an external connection by clicking through on a program that has its own application form or scheduling.</a:t>
            </a:r>
            <a:endParaRPr lang="en-US" sz="1400" dirty="0">
              <a:solidFill>
                <a:schemeClr val="dk1"/>
              </a:solidFill>
            </a:endParaRPr>
          </a:p>
          <a:p>
            <a:pPr marL="45720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rgbClr val="361214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rgbClr val="361214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rgbClr val="351617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rgbClr val="3A0B0F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rgbClr val="3A0B0F"/>
              </a:solidFill>
            </a:endParaRPr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en-US" sz="1400" dirty="0">
              <a:solidFill>
                <a:schemeClr val="dk1"/>
              </a:solidFill>
            </a:endParaRPr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75A68925-592C-3F40-9038-1B95912FECC6}" type="slidenum">
              <a:rPr lang="en-US" smtClean="0"/>
              <a:t>25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01670212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emf"/><Relationship Id="rId2" Type="http://schemas.openxmlformats.org/officeDocument/2006/relationships/image" Target="../media/image3.emf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emf"/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" name="Rectangle 16">
            <a:extLst>
              <a:ext uri="{FF2B5EF4-FFF2-40B4-BE49-F238E27FC236}">
                <a16:creationId xmlns:a16="http://schemas.microsoft.com/office/drawing/2014/main" id="{716DD4E5-5D9D-9F05-AD27-63EF4B11CEC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/>
          <p:nvPr userDrawn="1"/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pic>
        <p:nvPicPr>
          <p:cNvPr id="18" name="Picture 17">
            <a:extLst>
              <a:ext uri="{FF2B5EF4-FFF2-40B4-BE49-F238E27FC236}">
                <a16:creationId xmlns:a16="http://schemas.microsoft.com/office/drawing/2014/main" id="{87B896A5-A660-C79F-2EB1-E437080EA6B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rcRect/>
          <a:stretch/>
        </p:blipFill>
        <p:spPr>
          <a:xfrm>
            <a:off x="0" y="1"/>
            <a:ext cx="2544553" cy="6857998"/>
          </a:xfrm>
          <a:prstGeom prst="rect">
            <a:avLst/>
          </a:prstGeom>
        </p:spPr>
      </p:pic>
      <p:sp>
        <p:nvSpPr>
          <p:cNvPr id="13" name="Text Placeholder 12" descr="Presentation Date Placeholder on Title Slide Page">
            <a:extLst>
              <a:ext uri="{FF2B5EF4-FFF2-40B4-BE49-F238E27FC236}">
                <a16:creationId xmlns:a16="http://schemas.microsoft.com/office/drawing/2014/main" id="{D4DB4E57-FF35-0468-D7CF-BE05B947F312}"/>
              </a:ext>
            </a:extLst>
          </p:cNvPr>
          <p:cNvSpPr>
            <a:spLocks noGrp="1"/>
          </p:cNvSpPr>
          <p:nvPr>
            <p:ph type="body" sz="quarter" idx="10"/>
          </p:nvPr>
        </p:nvSpPr>
        <p:spPr>
          <a:xfrm>
            <a:off x="2458385" y="4441640"/>
            <a:ext cx="9276416" cy="548640"/>
          </a:xfrm>
        </p:spPr>
        <p:txBody>
          <a:bodyPr anchor="ctr">
            <a:normAutofit/>
          </a:bodyPr>
          <a:lstStyle>
            <a:lvl1pPr marL="0" indent="0" algn="l">
              <a:spcBef>
                <a:spcPts val="0"/>
              </a:spcBef>
              <a:buNone/>
              <a:defRPr sz="2400">
                <a:solidFill>
                  <a:schemeClr val="tx2"/>
                </a:solidFill>
              </a:defRPr>
            </a:lvl1pPr>
            <a:lvl2pPr marL="457200" indent="0" algn="ctr">
              <a:buNone/>
              <a:defRPr/>
            </a:lvl2pPr>
            <a:lvl3pPr marL="914400" indent="0" algn="ctr">
              <a:buNone/>
              <a:defRPr/>
            </a:lvl3pPr>
            <a:lvl4pPr marL="1371600" indent="0" algn="ctr">
              <a:buNone/>
              <a:defRPr/>
            </a:lvl4pPr>
            <a:lvl5pPr marL="1828800" indent="0" algn="ctr">
              <a:buNone/>
              <a:defRPr/>
            </a:lvl5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3" name="Subtitle 2" descr="Presentation Subtitle Placeholder on Title Slide Page">
            <a:extLst>
              <a:ext uri="{FF2B5EF4-FFF2-40B4-BE49-F238E27FC236}">
                <a16:creationId xmlns:a16="http://schemas.microsoft.com/office/drawing/2014/main" id="{6D6976E3-3DA9-AF40-212F-9493BB2525D9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2458385" y="3893000"/>
            <a:ext cx="9276416" cy="548640"/>
          </a:xfrm>
        </p:spPr>
        <p:txBody>
          <a:bodyPr anchor="ctr">
            <a:normAutofit/>
          </a:bodyPr>
          <a:lstStyle>
            <a:lvl1pPr marL="0" indent="0" algn="l">
              <a:spcBef>
                <a:spcPts val="0"/>
              </a:spcBef>
              <a:buNone/>
              <a:defRPr sz="2400" b="1">
                <a:solidFill>
                  <a:schemeClr val="tx2"/>
                </a:solidFill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/>
              <a:t>Click to edit Master subtitle style</a:t>
            </a:r>
            <a:endParaRPr lang="en-US" dirty="0"/>
          </a:p>
        </p:txBody>
      </p:sp>
      <p:sp>
        <p:nvSpPr>
          <p:cNvPr id="2" name="Title 1" descr="Presentation Title Placeholder on Title Slide Page">
            <a:extLst>
              <a:ext uri="{FF2B5EF4-FFF2-40B4-BE49-F238E27FC236}">
                <a16:creationId xmlns:a16="http://schemas.microsoft.com/office/drawing/2014/main" id="{25A9EFD9-8D83-CC18-9957-F9084B198661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2458385" y="2521400"/>
            <a:ext cx="9276416" cy="1371600"/>
          </a:xfrm>
        </p:spPr>
        <p:txBody>
          <a:bodyPr anchor="ctr">
            <a:normAutofit/>
          </a:bodyPr>
          <a:lstStyle>
            <a:lvl1pPr algn="l">
              <a:lnSpc>
                <a:spcPct val="100000"/>
              </a:lnSpc>
              <a:defRPr sz="4400">
                <a:solidFill>
                  <a:schemeClr val="tx2"/>
                </a:solidFill>
              </a:defRPr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pic>
        <p:nvPicPr>
          <p:cNvPr id="19" name="Picture 18" descr="MaineHealth logo in the upper right of page">
            <a:extLst>
              <a:ext uri="{FF2B5EF4-FFF2-40B4-BE49-F238E27FC236}">
                <a16:creationId xmlns:a16="http://schemas.microsoft.com/office/drawing/2014/main" id="{4EA736AF-A706-BE42-6B88-3EE5D4CAB004}"/>
              </a:ext>
              <a:ext uri="{C183D7F6-B498-43B3-948B-1728B52AA6E4}">
                <adec:decorative xmlns:adec="http://schemas.microsoft.com/office/drawing/2017/decorative" val="0"/>
              </a:ext>
            </a:extLst>
          </p:cNvPr>
          <p:cNvPicPr>
            <a:picLocks noChangeAspect="1"/>
          </p:cNvPicPr>
          <p:nvPr userDrawn="1"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991599" y="484865"/>
            <a:ext cx="2743200" cy="357927"/>
          </a:xfrm>
          <a:prstGeom prst="rect">
            <a:avLst/>
          </a:prstGeom>
        </p:spPr>
      </p:pic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3D762234-46BE-FC2F-7F06-45744A597BAD}"/>
              </a:ext>
            </a:extLst>
          </p:cNvPr>
          <p:cNvSpPr>
            <a:spLocks noGrp="1"/>
          </p:cNvSpPr>
          <p:nvPr>
            <p:ph type="body" sz="quarter" idx="11" hasCustomPrompt="1"/>
          </p:nvPr>
        </p:nvSpPr>
        <p:spPr>
          <a:xfrm>
            <a:off x="2458384" y="5943599"/>
            <a:ext cx="9276415" cy="457200"/>
          </a:xfrm>
        </p:spPr>
        <p:txBody>
          <a:bodyPr anchor="b"/>
          <a:lstStyle>
            <a:lvl1pPr marL="0" indent="0" algn="r">
              <a:buNone/>
              <a:defRPr b="1">
                <a:solidFill>
                  <a:schemeClr val="accent1"/>
                </a:solidFill>
              </a:defRPr>
            </a:lvl1pPr>
          </a:lstStyle>
          <a:p>
            <a:r>
              <a:rPr lang="en-US" dirty="0"/>
              <a:t>Hospital or Department Name</a:t>
            </a:r>
          </a:p>
        </p:txBody>
      </p:sp>
    </p:spTree>
    <p:extLst>
      <p:ext uri="{BB962C8B-B14F-4D97-AF65-F5344CB8AC3E}">
        <p14:creationId xmlns:p14="http://schemas.microsoft.com/office/powerpoint/2010/main" val="3629147227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preserve="1" userDrawn="1">
  <p:cSld name="Blank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80276478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reaker or End Slide 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" name="Rectangle 16">
            <a:extLst>
              <a:ext uri="{FF2B5EF4-FFF2-40B4-BE49-F238E27FC236}">
                <a16:creationId xmlns:a16="http://schemas.microsoft.com/office/drawing/2014/main" id="{716DD4E5-5D9D-9F05-AD27-63EF4B11CEC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/>
          <p:nvPr userDrawn="1"/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pic>
        <p:nvPicPr>
          <p:cNvPr id="18" name="Picture 17">
            <a:extLst>
              <a:ext uri="{FF2B5EF4-FFF2-40B4-BE49-F238E27FC236}">
                <a16:creationId xmlns:a16="http://schemas.microsoft.com/office/drawing/2014/main" id="{87B896A5-A660-C79F-2EB1-E437080EA6B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rcRect/>
          <a:stretch/>
        </p:blipFill>
        <p:spPr>
          <a:xfrm>
            <a:off x="0" y="2"/>
            <a:ext cx="2544553" cy="6857996"/>
          </a:xfrm>
          <a:prstGeom prst="rect">
            <a:avLst/>
          </a:prstGeom>
        </p:spPr>
      </p:pic>
      <p:sp>
        <p:nvSpPr>
          <p:cNvPr id="2" name="Title 1" descr="Breaker title placeholder on Breaker page">
            <a:extLst>
              <a:ext uri="{FF2B5EF4-FFF2-40B4-BE49-F238E27FC236}">
                <a16:creationId xmlns:a16="http://schemas.microsoft.com/office/drawing/2014/main" id="{25A9EFD9-8D83-CC18-9957-F9084B198661}"/>
              </a:ext>
            </a:extLst>
          </p:cNvPr>
          <p:cNvSpPr>
            <a:spLocks noGrp="1"/>
          </p:cNvSpPr>
          <p:nvPr>
            <p:ph type="ctrTitle" hasCustomPrompt="1"/>
          </p:nvPr>
        </p:nvSpPr>
        <p:spPr>
          <a:xfrm>
            <a:off x="2458385" y="3847280"/>
            <a:ext cx="9276416" cy="1371600"/>
          </a:xfrm>
        </p:spPr>
        <p:txBody>
          <a:bodyPr anchor="ctr">
            <a:normAutofit/>
          </a:bodyPr>
          <a:lstStyle>
            <a:lvl1pPr algn="l">
              <a:lnSpc>
                <a:spcPct val="100000"/>
              </a:lnSpc>
              <a:defRPr sz="4400">
                <a:solidFill>
                  <a:schemeClr val="bg2"/>
                </a:solidFill>
              </a:defRPr>
            </a:lvl1pPr>
          </a:lstStyle>
          <a:p>
            <a:r>
              <a:rPr lang="en-US" dirty="0"/>
              <a:t>Breaker / End Slide</a:t>
            </a:r>
          </a:p>
        </p:txBody>
      </p:sp>
    </p:spTree>
    <p:extLst>
      <p:ext uri="{BB962C8B-B14F-4D97-AF65-F5344CB8AC3E}">
        <p14:creationId xmlns:p14="http://schemas.microsoft.com/office/powerpoint/2010/main" val="560739355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ogo End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" name="Rectangle 16">
            <a:extLst>
              <a:ext uri="{FF2B5EF4-FFF2-40B4-BE49-F238E27FC236}">
                <a16:creationId xmlns:a16="http://schemas.microsoft.com/office/drawing/2014/main" id="{716DD4E5-5D9D-9F05-AD27-63EF4B11CEC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/>
          <p:nvPr userDrawn="1"/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pic>
        <p:nvPicPr>
          <p:cNvPr id="4" name="Picture 3" descr="MaineHealth logo centered on page by itself">
            <a:extLst>
              <a:ext uri="{FF2B5EF4-FFF2-40B4-BE49-F238E27FC236}">
                <a16:creationId xmlns:a16="http://schemas.microsoft.com/office/drawing/2014/main" id="{558F1924-6F7C-F342-A06A-C7C617CAA0F0}"/>
              </a:ext>
            </a:extLst>
          </p:cNvPr>
          <p:cNvPicPr>
            <a:picLocks noChangeAspect="1"/>
          </p:cNvPicPr>
          <p:nvPr userDrawn="1"/>
        </p:nvPicPr>
        <p:blipFill>
          <a:blip r:embed="rId2"/>
          <a:srcRect/>
          <a:stretch/>
        </p:blipFill>
        <p:spPr>
          <a:xfrm>
            <a:off x="3238500" y="3056159"/>
            <a:ext cx="5715000" cy="745682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214975689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 Column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 descr="Copy Placeholder on 1 Column Slide Page">
            <a:extLst>
              <a:ext uri="{FF2B5EF4-FFF2-40B4-BE49-F238E27FC236}">
                <a16:creationId xmlns:a16="http://schemas.microsoft.com/office/drawing/2014/main" id="{971A89BB-0B3B-EB88-E1DE-FAF71D6333E8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457201" y="1395664"/>
            <a:ext cx="11277599" cy="4340994"/>
          </a:xfrm>
        </p:spPr>
        <p:txBody>
          <a:bodyPr>
            <a:normAutofit/>
          </a:bodyPr>
          <a:lstStyle>
            <a:lvl1pPr>
              <a:spcAft>
                <a:spcPts val="600"/>
              </a:spcAft>
              <a:defRPr sz="1800"/>
            </a:lvl1pPr>
            <a:lvl2pPr>
              <a:spcAft>
                <a:spcPts val="600"/>
              </a:spcAft>
              <a:defRPr sz="1800"/>
            </a:lvl2pPr>
            <a:lvl3pPr>
              <a:spcAft>
                <a:spcPts val="600"/>
              </a:spcAft>
              <a:defRPr sz="1800"/>
            </a:lvl3pPr>
            <a:lvl4pPr>
              <a:spcAft>
                <a:spcPts val="600"/>
              </a:spcAft>
              <a:defRPr sz="1800"/>
            </a:lvl4pPr>
            <a:lvl5pPr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" name="Title 1" descr="Title Placeholder on 1 Column Slide Page">
            <a:extLst>
              <a:ext uri="{FF2B5EF4-FFF2-40B4-BE49-F238E27FC236}">
                <a16:creationId xmlns:a16="http://schemas.microsoft.com/office/drawing/2014/main" id="{050A2746-F65A-5E27-E130-6DC4D7CE0F9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404BD2A4-B29F-F69E-AF1B-135BAFD72E4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413095214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 Coloumn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Content Placeholder 3" descr="Column 2 Copy Placeholder on 1 Column Slide Page">
            <a:extLst>
              <a:ext uri="{FF2B5EF4-FFF2-40B4-BE49-F238E27FC236}">
                <a16:creationId xmlns:a16="http://schemas.microsoft.com/office/drawing/2014/main" id="{AD042161-50B6-4991-DC43-F8488F922BB9}"/>
              </a:ext>
            </a:extLst>
          </p:cNvPr>
          <p:cNvSpPr>
            <a:spLocks noGrp="1"/>
          </p:cNvSpPr>
          <p:nvPr>
            <p:ph sz="half" idx="2" hasCustomPrompt="1"/>
          </p:nvPr>
        </p:nvSpPr>
        <p:spPr>
          <a:xfrm>
            <a:off x="6233158" y="1395663"/>
            <a:ext cx="5501641" cy="4340992"/>
          </a:xfrm>
        </p:spPr>
        <p:txBody>
          <a:bodyPr>
            <a:normAutofit/>
          </a:bodyPr>
          <a:lstStyle>
            <a:lvl1pPr>
              <a:spcAft>
                <a:spcPts val="600"/>
              </a:spcAft>
              <a:defRPr sz="1800"/>
            </a:lvl1pPr>
            <a:lvl2pPr>
              <a:spcAft>
                <a:spcPts val="600"/>
              </a:spcAft>
              <a:defRPr sz="1800"/>
            </a:lvl2pPr>
            <a:lvl3pPr>
              <a:spcAft>
                <a:spcPts val="600"/>
              </a:spcAft>
              <a:defRPr sz="1800"/>
            </a:lvl3pPr>
            <a:lvl4pPr>
              <a:spcAft>
                <a:spcPts val="600"/>
              </a:spcAft>
              <a:defRPr sz="1800"/>
            </a:lvl4pPr>
            <a:lvl5pPr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" name="Content Placeholder 2" descr="Column 1 Copy Placeholder on 1 Column Slide Page">
            <a:extLst>
              <a:ext uri="{FF2B5EF4-FFF2-40B4-BE49-F238E27FC236}">
                <a16:creationId xmlns:a16="http://schemas.microsoft.com/office/drawing/2014/main" id="{50F91567-2B1C-BBB8-DE52-DFD9950792B8}"/>
              </a:ext>
            </a:extLst>
          </p:cNvPr>
          <p:cNvSpPr>
            <a:spLocks noGrp="1"/>
          </p:cNvSpPr>
          <p:nvPr>
            <p:ph sz="half" idx="1" hasCustomPrompt="1"/>
          </p:nvPr>
        </p:nvSpPr>
        <p:spPr>
          <a:xfrm>
            <a:off x="457199" y="1395663"/>
            <a:ext cx="5501638" cy="4340992"/>
          </a:xfrm>
        </p:spPr>
        <p:txBody>
          <a:bodyPr>
            <a:normAutofit/>
          </a:bodyPr>
          <a:lstStyle>
            <a:lvl1pPr>
              <a:spcAft>
                <a:spcPts val="600"/>
              </a:spcAft>
              <a:defRPr sz="1800"/>
            </a:lvl1pPr>
            <a:lvl2pPr>
              <a:spcAft>
                <a:spcPts val="600"/>
              </a:spcAft>
              <a:defRPr sz="1800"/>
            </a:lvl2pPr>
            <a:lvl3pPr>
              <a:spcAft>
                <a:spcPts val="600"/>
              </a:spcAft>
              <a:defRPr sz="1800"/>
            </a:lvl3pPr>
            <a:lvl4pPr>
              <a:spcAft>
                <a:spcPts val="600"/>
              </a:spcAft>
              <a:defRPr sz="1800"/>
            </a:lvl4pPr>
            <a:lvl5pPr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" name="Title 1" descr="Title Placeholder on 2 Column Slide Page">
            <a:extLst>
              <a:ext uri="{FF2B5EF4-FFF2-40B4-BE49-F238E27FC236}">
                <a16:creationId xmlns:a16="http://schemas.microsoft.com/office/drawing/2014/main" id="{D4E6DB29-E2FE-C30C-9FF2-548C5A40548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6269D5D1-4280-9F0D-4F7C-FE0E94F4DF3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059919068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 Coloumn Comparison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Content Placeholder 5" descr="Copy Column 2 Placeholder on 2 Column Comparison Slide Page">
            <a:extLst>
              <a:ext uri="{FF2B5EF4-FFF2-40B4-BE49-F238E27FC236}">
                <a16:creationId xmlns:a16="http://schemas.microsoft.com/office/drawing/2014/main" id="{FCDB5388-D7B0-5845-6C50-ABC4C28B24D8}"/>
              </a:ext>
            </a:extLst>
          </p:cNvPr>
          <p:cNvSpPr>
            <a:spLocks noGrp="1"/>
          </p:cNvSpPr>
          <p:nvPr>
            <p:ph sz="quarter" idx="4" hasCustomPrompt="1"/>
          </p:nvPr>
        </p:nvSpPr>
        <p:spPr>
          <a:xfrm>
            <a:off x="6233160" y="1948770"/>
            <a:ext cx="5500116" cy="3787887"/>
          </a:xfrm>
        </p:spPr>
        <p:txBody>
          <a:bodyPr>
            <a:normAutofit/>
          </a:bodyPr>
          <a:lstStyle>
            <a:lvl1pPr>
              <a:spcAft>
                <a:spcPts val="600"/>
              </a:spcAft>
              <a:defRPr sz="1800"/>
            </a:lvl1pPr>
            <a:lvl2pPr>
              <a:spcAft>
                <a:spcPts val="600"/>
              </a:spcAft>
              <a:defRPr sz="1800"/>
            </a:lvl2pPr>
            <a:lvl3pPr>
              <a:spcAft>
                <a:spcPts val="600"/>
              </a:spcAft>
              <a:defRPr sz="1800"/>
            </a:lvl3pPr>
            <a:lvl4pPr>
              <a:spcAft>
                <a:spcPts val="600"/>
              </a:spcAft>
              <a:defRPr sz="1800"/>
            </a:lvl4pPr>
            <a:lvl5pPr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5" name="Text Placeholder 4" descr="Subtitle Column 2 Placeholder on 2 Column Comparison Slide Page">
            <a:extLst>
              <a:ext uri="{FF2B5EF4-FFF2-40B4-BE49-F238E27FC236}">
                <a16:creationId xmlns:a16="http://schemas.microsoft.com/office/drawing/2014/main" id="{D168F3CB-54D6-5300-B4E7-1C82FA81AAF4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233160" y="1405442"/>
            <a:ext cx="5500116" cy="540068"/>
          </a:xfrm>
        </p:spPr>
        <p:txBody>
          <a:bodyPr anchor="ctr">
            <a:normAutofit/>
          </a:bodyPr>
          <a:lstStyle>
            <a:lvl1pPr marL="0" indent="0">
              <a:spcBef>
                <a:spcPts val="0"/>
              </a:spcBef>
              <a:spcAft>
                <a:spcPts val="0"/>
              </a:spcAft>
              <a:buNone/>
              <a:defRPr sz="2000" b="1">
                <a:solidFill>
                  <a:schemeClr val="tx2"/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4" name="Content Placeholder 3" descr="Copy Column 1 Placeholder on 2 Column Comparison Slide Page">
            <a:extLst>
              <a:ext uri="{FF2B5EF4-FFF2-40B4-BE49-F238E27FC236}">
                <a16:creationId xmlns:a16="http://schemas.microsoft.com/office/drawing/2014/main" id="{5C186457-3E2C-06EB-62DD-0EE5F7D3B4AD}"/>
              </a:ext>
            </a:extLst>
          </p:cNvPr>
          <p:cNvSpPr>
            <a:spLocks noGrp="1"/>
          </p:cNvSpPr>
          <p:nvPr>
            <p:ph sz="half" idx="2" hasCustomPrompt="1"/>
          </p:nvPr>
        </p:nvSpPr>
        <p:spPr>
          <a:xfrm>
            <a:off x="457200" y="1951041"/>
            <a:ext cx="5500116" cy="3785616"/>
          </a:xfrm>
        </p:spPr>
        <p:txBody>
          <a:bodyPr>
            <a:normAutofit/>
          </a:bodyPr>
          <a:lstStyle>
            <a:lvl1pPr marL="285750" indent="-285750">
              <a:spcAft>
                <a:spcPts val="1200"/>
              </a:spcAft>
              <a:buFont typeface="Arial" panose="020B0604020202020204" pitchFamily="34" charset="0"/>
              <a:buChar char="•"/>
              <a:defRPr sz="1800" b="0">
                <a:solidFill>
                  <a:schemeClr val="tx1"/>
                </a:solidFill>
              </a:defRPr>
            </a:lvl1pPr>
            <a:lvl2pPr>
              <a:spcAft>
                <a:spcPts val="1200"/>
              </a:spcAft>
              <a:defRPr sz="1800"/>
            </a:lvl2pPr>
            <a:lvl3pPr>
              <a:spcAft>
                <a:spcPts val="1200"/>
              </a:spcAft>
              <a:defRPr sz="1800"/>
            </a:lvl3pPr>
            <a:lvl4pPr>
              <a:spcAft>
                <a:spcPts val="1200"/>
              </a:spcAft>
              <a:defRPr sz="1800"/>
            </a:lvl4pPr>
            <a:lvl5pPr>
              <a:spcAft>
                <a:spcPts val="12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0" name="Text Placeholder 4" descr="Subtitle Column 1 Placeholder on 2 Column Comparison Slide Page">
            <a:extLst>
              <a:ext uri="{FF2B5EF4-FFF2-40B4-BE49-F238E27FC236}">
                <a16:creationId xmlns:a16="http://schemas.microsoft.com/office/drawing/2014/main" id="{9EA47A92-257D-E657-1BE0-A66539405BC3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457200" y="1405442"/>
            <a:ext cx="5500116" cy="540068"/>
          </a:xfrm>
        </p:spPr>
        <p:txBody>
          <a:bodyPr anchor="ctr">
            <a:normAutofit/>
          </a:bodyPr>
          <a:lstStyle>
            <a:lvl1pPr marL="0" indent="0">
              <a:spcBef>
                <a:spcPts val="0"/>
              </a:spcBef>
              <a:spcAft>
                <a:spcPts val="0"/>
              </a:spcAft>
              <a:buNone/>
              <a:defRPr sz="2000" b="1">
                <a:solidFill>
                  <a:schemeClr val="tx2"/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2" name="Title 1" descr="Title Placeholder on 2 Column Comparison Slide Page">
            <a:extLst>
              <a:ext uri="{FF2B5EF4-FFF2-40B4-BE49-F238E27FC236}">
                <a16:creationId xmlns:a16="http://schemas.microsoft.com/office/drawing/2014/main" id="{B69F1556-19FE-CA63-4768-52C15290BEB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8724" y="274320"/>
            <a:ext cx="11274552" cy="82296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9" name="Slide Number Placeholder 8">
            <a:extLst>
              <a:ext uri="{FF2B5EF4-FFF2-40B4-BE49-F238E27FC236}">
                <a16:creationId xmlns:a16="http://schemas.microsoft.com/office/drawing/2014/main" id="{B100254B-80F8-FF00-D8CA-08F5B7B304D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91482061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ream Left Column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Rectangle 5">
            <a:extLst>
              <a:ext uri="{FF2B5EF4-FFF2-40B4-BE49-F238E27FC236}">
                <a16:creationId xmlns:a16="http://schemas.microsoft.com/office/drawing/2014/main" id="{C23DB038-8D68-E38A-4640-4C5356990E9E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/>
          <p:nvPr userDrawn="1"/>
        </p:nvSpPr>
        <p:spPr>
          <a:xfrm>
            <a:off x="0" y="0"/>
            <a:ext cx="4474686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7B647B0C-C278-DFFA-F105-272B3632874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57200" y="6285883"/>
            <a:ext cx="2286000" cy="298272"/>
          </a:xfrm>
          <a:prstGeom prst="rect">
            <a:avLst/>
          </a:prstGeom>
        </p:spPr>
      </p:pic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id="{54EE9040-5BED-C938-05FA-E6D0DD98A33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CxnSpPr>
            <a:cxnSpLocks/>
          </p:cNvCxnSpPr>
          <p:nvPr userDrawn="1"/>
        </p:nvCxnSpPr>
        <p:spPr>
          <a:xfrm>
            <a:off x="457200" y="6013095"/>
            <a:ext cx="4017486" cy="0"/>
          </a:xfrm>
          <a:prstGeom prst="line">
            <a:avLst/>
          </a:prstGeom>
          <a:ln w="12700" cap="rnd">
            <a:solidFill>
              <a:schemeClr val="tx2"/>
            </a:solidFill>
            <a:prstDash val="sysDot"/>
            <a:round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" name="Content Placeholder 2" descr="Copy Placeholder Column 2 Cream Left Column Slide Page">
            <a:extLst>
              <a:ext uri="{FF2B5EF4-FFF2-40B4-BE49-F238E27FC236}">
                <a16:creationId xmlns:a16="http://schemas.microsoft.com/office/drawing/2014/main" id="{2041DA65-002D-9FCF-94AE-F94C66B4126C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4931886" y="281907"/>
            <a:ext cx="6802914" cy="5454737"/>
          </a:xfrm>
        </p:spPr>
        <p:txBody>
          <a:bodyPr>
            <a:normAutofit/>
          </a:bodyPr>
          <a:lstStyle>
            <a:lvl1pPr>
              <a:spcAft>
                <a:spcPts val="600"/>
              </a:spcAft>
              <a:defRPr sz="1800"/>
            </a:lvl1pPr>
            <a:lvl2pPr>
              <a:spcAft>
                <a:spcPts val="600"/>
              </a:spcAft>
              <a:defRPr sz="1800"/>
            </a:lvl2pPr>
            <a:lvl3pPr>
              <a:spcAft>
                <a:spcPts val="600"/>
              </a:spcAft>
              <a:defRPr sz="1800"/>
            </a:lvl3pPr>
            <a:lvl4pPr>
              <a:spcAft>
                <a:spcPts val="600"/>
              </a:spcAft>
              <a:defRPr sz="1800"/>
            </a:lvl4pPr>
            <a:lvl5pPr>
              <a:spcAft>
                <a:spcPts val="600"/>
              </a:spcAft>
              <a:defRPr sz="18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3" name="Content Placeholder 3" descr="Copy Placeholder Column 1 on Cream Left Column Slide Page">
            <a:extLst>
              <a:ext uri="{FF2B5EF4-FFF2-40B4-BE49-F238E27FC236}">
                <a16:creationId xmlns:a16="http://schemas.microsoft.com/office/drawing/2014/main" id="{19AAA6CF-4E55-8251-812C-E77916655655}"/>
              </a:ext>
            </a:extLst>
          </p:cNvPr>
          <p:cNvSpPr>
            <a:spLocks noGrp="1"/>
          </p:cNvSpPr>
          <p:nvPr>
            <p:ph sz="half" idx="13" hasCustomPrompt="1"/>
          </p:nvPr>
        </p:nvSpPr>
        <p:spPr>
          <a:xfrm>
            <a:off x="457199" y="1412139"/>
            <a:ext cx="3557015" cy="4324518"/>
          </a:xfrm>
        </p:spPr>
        <p:txBody>
          <a:bodyPr>
            <a:normAutofit/>
          </a:bodyPr>
          <a:lstStyle>
            <a:lvl1pPr marL="285750" indent="-285750">
              <a:spcAft>
                <a:spcPts val="1200"/>
              </a:spcAft>
              <a:buFont typeface="Arial" panose="020B0604020202020204" pitchFamily="34" charset="0"/>
              <a:buChar char="•"/>
              <a:defRPr sz="1800" b="0">
                <a:solidFill>
                  <a:schemeClr val="tx1"/>
                </a:solidFill>
              </a:defRPr>
            </a:lvl1pPr>
            <a:lvl2pPr>
              <a:spcAft>
                <a:spcPts val="1200"/>
              </a:spcAft>
              <a:defRPr sz="1800"/>
            </a:lvl2pPr>
            <a:lvl3pPr>
              <a:spcAft>
                <a:spcPts val="1200"/>
              </a:spcAft>
              <a:defRPr sz="1800"/>
            </a:lvl3pPr>
            <a:lvl4pPr>
              <a:spcAft>
                <a:spcPts val="1200"/>
              </a:spcAft>
              <a:defRPr sz="1800"/>
            </a:lvl4pPr>
            <a:lvl5pPr>
              <a:spcAft>
                <a:spcPts val="12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" name="Title 1" descr="Title Placeholder on Cream Left Column Slide Page">
            <a:extLst>
              <a:ext uri="{FF2B5EF4-FFF2-40B4-BE49-F238E27FC236}">
                <a16:creationId xmlns:a16="http://schemas.microsoft.com/office/drawing/2014/main" id="{8CDD23C1-0FBF-D5B5-4812-5797ED4AB80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81907"/>
            <a:ext cx="3557016" cy="822960"/>
          </a:xfrm>
        </p:spPr>
        <p:txBody>
          <a:bodyPr anchor="ctr">
            <a:noAutofit/>
          </a:bodyPr>
          <a:lstStyle>
            <a:lvl1pPr>
              <a:defRPr sz="3200"/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E763A1D0-22F8-19F6-4102-A867A24DC2B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93830236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 Column Cream Header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id="{B7440C21-C33C-C839-4E42-8CC49A9EA81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/>
          <p:nvPr userDrawn="1"/>
        </p:nvSpPr>
        <p:spPr>
          <a:xfrm>
            <a:off x="0" y="1"/>
            <a:ext cx="12192000" cy="139566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>
              <a:solidFill>
                <a:schemeClr val="accent1"/>
              </a:solidFill>
            </a:endParaRPr>
          </a:p>
        </p:txBody>
      </p:sp>
      <p:sp>
        <p:nvSpPr>
          <p:cNvPr id="12" name="Content Placeholder 3" descr="Copy Placeholder Column 2 on 2 Column Cream Header Slide">
            <a:extLst>
              <a:ext uri="{FF2B5EF4-FFF2-40B4-BE49-F238E27FC236}">
                <a16:creationId xmlns:a16="http://schemas.microsoft.com/office/drawing/2014/main" id="{D96B261E-E338-07B9-637F-E45F566AAFE2}"/>
              </a:ext>
            </a:extLst>
          </p:cNvPr>
          <p:cNvSpPr>
            <a:spLocks noGrp="1"/>
          </p:cNvSpPr>
          <p:nvPr>
            <p:ph sz="half" idx="19" hasCustomPrompt="1"/>
          </p:nvPr>
        </p:nvSpPr>
        <p:spPr>
          <a:xfrm>
            <a:off x="6230114" y="2248429"/>
            <a:ext cx="5500116" cy="3484539"/>
          </a:xfrm>
        </p:spPr>
        <p:txBody>
          <a:bodyPr>
            <a:normAutofit/>
          </a:bodyPr>
          <a:lstStyle>
            <a:lvl1pPr>
              <a:lnSpc>
                <a:spcPct val="100000"/>
              </a:lnSpc>
              <a:spcAft>
                <a:spcPts val="600"/>
              </a:spcAft>
              <a:defRPr sz="1800"/>
            </a:lvl1pPr>
            <a:lvl2pPr>
              <a:lnSpc>
                <a:spcPct val="100000"/>
              </a:lnSpc>
              <a:spcAft>
                <a:spcPts val="600"/>
              </a:spcAft>
              <a:defRPr sz="1800"/>
            </a:lvl2pPr>
            <a:lvl3pPr>
              <a:lnSpc>
                <a:spcPct val="100000"/>
              </a:lnSpc>
              <a:spcAft>
                <a:spcPts val="600"/>
              </a:spcAft>
              <a:defRPr sz="1800"/>
            </a:lvl3pPr>
            <a:lvl4pPr>
              <a:lnSpc>
                <a:spcPct val="100000"/>
              </a:lnSpc>
              <a:spcAft>
                <a:spcPts val="600"/>
              </a:spcAft>
              <a:defRPr sz="1800"/>
            </a:lvl4pPr>
            <a:lvl5pPr>
              <a:lnSpc>
                <a:spcPct val="100000"/>
              </a:lnSpc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9" name="Text Placeholder 15" descr="Subtitle Placeholder Column 2 on 2 Column Cream Header Slide">
            <a:extLst>
              <a:ext uri="{FF2B5EF4-FFF2-40B4-BE49-F238E27FC236}">
                <a16:creationId xmlns:a16="http://schemas.microsoft.com/office/drawing/2014/main" id="{0DB921A5-22C6-9CDC-EF07-CFADA77FC1C2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231088" y="1687759"/>
            <a:ext cx="5502190" cy="548640"/>
          </a:xfrm>
        </p:spPr>
        <p:txBody>
          <a:bodyPr anchor="ctr">
            <a:normAutofit/>
          </a:bodyPr>
          <a:lstStyle>
            <a:lvl1pPr marL="0" indent="0" algn="l">
              <a:spcBef>
                <a:spcPts val="0"/>
              </a:spcBef>
              <a:buNone/>
              <a:defRPr sz="2000" b="1">
                <a:solidFill>
                  <a:schemeClr val="tx2"/>
                </a:solidFill>
              </a:defRPr>
            </a:lvl1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8" name="Content Placeholder 3" descr="Copy Placeholder Column 1 on 2 Column Cream Header Slide">
            <a:extLst>
              <a:ext uri="{FF2B5EF4-FFF2-40B4-BE49-F238E27FC236}">
                <a16:creationId xmlns:a16="http://schemas.microsoft.com/office/drawing/2014/main" id="{736F3F61-AD47-07C9-8658-14AF7B05052B}"/>
              </a:ext>
            </a:extLst>
          </p:cNvPr>
          <p:cNvSpPr>
            <a:spLocks noGrp="1"/>
          </p:cNvSpPr>
          <p:nvPr>
            <p:ph sz="half" idx="17" hasCustomPrompt="1"/>
          </p:nvPr>
        </p:nvSpPr>
        <p:spPr>
          <a:xfrm>
            <a:off x="458724" y="2254711"/>
            <a:ext cx="5500116" cy="3484539"/>
          </a:xfrm>
        </p:spPr>
        <p:txBody>
          <a:bodyPr>
            <a:normAutofit/>
          </a:bodyPr>
          <a:lstStyle>
            <a:lvl1pPr>
              <a:lnSpc>
                <a:spcPct val="100000"/>
              </a:lnSpc>
              <a:spcAft>
                <a:spcPts val="600"/>
              </a:spcAft>
              <a:defRPr sz="1800"/>
            </a:lvl1pPr>
            <a:lvl2pPr>
              <a:lnSpc>
                <a:spcPct val="100000"/>
              </a:lnSpc>
              <a:spcAft>
                <a:spcPts val="600"/>
              </a:spcAft>
              <a:defRPr sz="1800"/>
            </a:lvl2pPr>
            <a:lvl3pPr>
              <a:lnSpc>
                <a:spcPct val="100000"/>
              </a:lnSpc>
              <a:spcAft>
                <a:spcPts val="600"/>
              </a:spcAft>
              <a:defRPr sz="1800"/>
            </a:lvl3pPr>
            <a:lvl4pPr>
              <a:lnSpc>
                <a:spcPct val="100000"/>
              </a:lnSpc>
              <a:spcAft>
                <a:spcPts val="600"/>
              </a:spcAft>
              <a:defRPr sz="1800"/>
            </a:lvl4pPr>
            <a:lvl5pPr>
              <a:lnSpc>
                <a:spcPct val="100000"/>
              </a:lnSpc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5" name="Text Placeholder 15" descr="Subtitle Placeholder Column 1 on 2 Column Cream Header Slide">
            <a:extLst>
              <a:ext uri="{FF2B5EF4-FFF2-40B4-BE49-F238E27FC236}">
                <a16:creationId xmlns:a16="http://schemas.microsoft.com/office/drawing/2014/main" id="{2654DC0C-E904-247C-1917-625EF304BE16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>
          <a:xfrm>
            <a:off x="459698" y="1694041"/>
            <a:ext cx="5499142" cy="548640"/>
          </a:xfrm>
        </p:spPr>
        <p:txBody>
          <a:bodyPr anchor="ctr">
            <a:normAutofit/>
          </a:bodyPr>
          <a:lstStyle>
            <a:lvl1pPr marL="0" indent="0" algn="l">
              <a:spcBef>
                <a:spcPts val="0"/>
              </a:spcBef>
              <a:buNone/>
              <a:defRPr sz="2000" b="1">
                <a:solidFill>
                  <a:schemeClr val="tx2"/>
                </a:solidFill>
              </a:defRPr>
            </a:lvl1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10" name="Title 1" descr="Title Placeholder on 2 Column Cream Header Slide">
            <a:extLst>
              <a:ext uri="{FF2B5EF4-FFF2-40B4-BE49-F238E27FC236}">
                <a16:creationId xmlns:a16="http://schemas.microsoft.com/office/drawing/2014/main" id="{937A82EA-F18E-70BD-D3B6-A462C7F0A38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Autofit/>
          </a:bodyPr>
          <a:lstStyle>
            <a:lvl1pPr>
              <a:defRPr sz="3200"/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E763A1D0-22F8-19F6-4102-A867A24DC2B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160651266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 Column Cream Header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11">
            <a:extLst>
              <a:ext uri="{FF2B5EF4-FFF2-40B4-BE49-F238E27FC236}">
                <a16:creationId xmlns:a16="http://schemas.microsoft.com/office/drawing/2014/main" id="{A1A1C84C-BC44-FFBF-6353-E3EB390EB7F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/>
          <p:nvPr userDrawn="1"/>
        </p:nvSpPr>
        <p:spPr>
          <a:xfrm>
            <a:off x="0" y="1"/>
            <a:ext cx="12192000" cy="1407687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>
              <a:solidFill>
                <a:schemeClr val="accent1"/>
              </a:solidFill>
            </a:endParaRPr>
          </a:p>
        </p:txBody>
      </p:sp>
      <p:sp>
        <p:nvSpPr>
          <p:cNvPr id="38" name="Content Placeholder 3" descr="Copy placeholder column 3 on 3 Column Cream Header Slide">
            <a:extLst>
              <a:ext uri="{FF2B5EF4-FFF2-40B4-BE49-F238E27FC236}">
                <a16:creationId xmlns:a16="http://schemas.microsoft.com/office/drawing/2014/main" id="{93F8EDF4-0D0F-D221-8051-4B38734E1388}"/>
              </a:ext>
            </a:extLst>
          </p:cNvPr>
          <p:cNvSpPr>
            <a:spLocks noGrp="1"/>
          </p:cNvSpPr>
          <p:nvPr>
            <p:ph sz="half" idx="23" hasCustomPrompt="1"/>
          </p:nvPr>
        </p:nvSpPr>
        <p:spPr>
          <a:xfrm>
            <a:off x="8168321" y="3451130"/>
            <a:ext cx="3563500" cy="2288120"/>
          </a:xfrm>
        </p:spPr>
        <p:txBody>
          <a:bodyPr>
            <a:normAutofit/>
          </a:bodyPr>
          <a:lstStyle>
            <a:lvl1pPr>
              <a:lnSpc>
                <a:spcPct val="100000"/>
              </a:lnSpc>
              <a:spcAft>
                <a:spcPts val="600"/>
              </a:spcAft>
              <a:defRPr sz="1800"/>
            </a:lvl1pPr>
            <a:lvl2pPr>
              <a:lnSpc>
                <a:spcPct val="100000"/>
              </a:lnSpc>
              <a:spcAft>
                <a:spcPts val="600"/>
              </a:spcAft>
              <a:defRPr sz="1800"/>
            </a:lvl2pPr>
            <a:lvl3pPr>
              <a:lnSpc>
                <a:spcPct val="100000"/>
              </a:lnSpc>
              <a:spcAft>
                <a:spcPts val="600"/>
              </a:spcAft>
              <a:defRPr sz="1800"/>
            </a:lvl3pPr>
            <a:lvl4pPr>
              <a:lnSpc>
                <a:spcPct val="100000"/>
              </a:lnSpc>
              <a:spcAft>
                <a:spcPts val="600"/>
              </a:spcAft>
              <a:defRPr sz="1800"/>
            </a:lvl4pPr>
            <a:lvl5pPr>
              <a:lnSpc>
                <a:spcPct val="100000"/>
              </a:lnSpc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ext Placeholder 15" descr="Subtitle placeholder column 3 on 3 Column Cream Header Slide">
            <a:extLst>
              <a:ext uri="{FF2B5EF4-FFF2-40B4-BE49-F238E27FC236}">
                <a16:creationId xmlns:a16="http://schemas.microsoft.com/office/drawing/2014/main" id="{9A5F499F-4A15-F925-20DD-D1AA5118958F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8174037" y="2902492"/>
            <a:ext cx="3560763" cy="548640"/>
          </a:xfrm>
        </p:spPr>
        <p:txBody>
          <a:bodyPr anchor="ctr">
            <a:normAutofit/>
          </a:bodyPr>
          <a:lstStyle>
            <a:lvl1pPr marL="0" indent="0" algn="ctr">
              <a:buNone/>
              <a:defRPr sz="2000" b="1">
                <a:solidFill>
                  <a:schemeClr val="tx2"/>
                </a:solidFill>
              </a:defRPr>
            </a:lvl1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21" name="Picture Placeholder 22" descr="Icon placeholder column 3 on 3 Column Cream Header Slide">
            <a:extLst>
              <a:ext uri="{FF2B5EF4-FFF2-40B4-BE49-F238E27FC236}">
                <a16:creationId xmlns:a16="http://schemas.microsoft.com/office/drawing/2014/main" id="{118E89B2-B42D-C669-5DD6-862ADEFE2486}"/>
              </a:ext>
            </a:extLst>
          </p:cNvPr>
          <p:cNvSpPr>
            <a:spLocks noGrp="1" noChangeAspect="1"/>
          </p:cNvSpPr>
          <p:nvPr>
            <p:ph type="pic" sz="quarter" idx="20" hasCustomPrompt="1"/>
          </p:nvPr>
        </p:nvSpPr>
        <p:spPr>
          <a:xfrm>
            <a:off x="9497218" y="1720019"/>
            <a:ext cx="914400" cy="914400"/>
          </a:xfrm>
        </p:spPr>
        <p:txBody>
          <a:bodyPr anchor="ctr">
            <a:normAutofit/>
          </a:bodyPr>
          <a:lstStyle>
            <a:lvl1pPr marL="0" indent="0" algn="ctr">
              <a:buNone/>
              <a:defRPr sz="1600"/>
            </a:lvl1pPr>
          </a:lstStyle>
          <a:p>
            <a:r>
              <a:rPr lang="en-US" dirty="0"/>
              <a:t>ICON</a:t>
            </a:r>
          </a:p>
        </p:txBody>
      </p:sp>
      <p:sp>
        <p:nvSpPr>
          <p:cNvPr id="37" name="Content Placeholder 3" descr="Copy placeholder column 2 on 3 Column Cream Header Slide">
            <a:extLst>
              <a:ext uri="{FF2B5EF4-FFF2-40B4-BE49-F238E27FC236}">
                <a16:creationId xmlns:a16="http://schemas.microsoft.com/office/drawing/2014/main" id="{EC8D82A7-83D5-B2ED-874C-6E79121F73A6}"/>
              </a:ext>
            </a:extLst>
          </p:cNvPr>
          <p:cNvSpPr>
            <a:spLocks noGrp="1"/>
          </p:cNvSpPr>
          <p:nvPr>
            <p:ph sz="half" idx="22" hasCustomPrompt="1"/>
          </p:nvPr>
        </p:nvSpPr>
        <p:spPr>
          <a:xfrm>
            <a:off x="4314250" y="3451130"/>
            <a:ext cx="3563500" cy="2288120"/>
          </a:xfrm>
        </p:spPr>
        <p:txBody>
          <a:bodyPr>
            <a:normAutofit/>
          </a:bodyPr>
          <a:lstStyle>
            <a:lvl1pPr>
              <a:lnSpc>
                <a:spcPct val="100000"/>
              </a:lnSpc>
              <a:spcAft>
                <a:spcPts val="600"/>
              </a:spcAft>
              <a:defRPr sz="1800"/>
            </a:lvl1pPr>
            <a:lvl2pPr>
              <a:lnSpc>
                <a:spcPct val="100000"/>
              </a:lnSpc>
              <a:spcAft>
                <a:spcPts val="600"/>
              </a:spcAft>
              <a:defRPr sz="1800"/>
            </a:lvl2pPr>
            <a:lvl3pPr>
              <a:lnSpc>
                <a:spcPct val="100000"/>
              </a:lnSpc>
              <a:spcAft>
                <a:spcPts val="600"/>
              </a:spcAft>
              <a:defRPr sz="1800"/>
            </a:lvl3pPr>
            <a:lvl4pPr>
              <a:lnSpc>
                <a:spcPct val="100000"/>
              </a:lnSpc>
              <a:spcAft>
                <a:spcPts val="600"/>
              </a:spcAft>
              <a:defRPr sz="1800"/>
            </a:lvl4pPr>
            <a:lvl5pPr>
              <a:lnSpc>
                <a:spcPct val="100000"/>
              </a:lnSpc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8" name="Text Placeholder 15" descr="Subtitle placeholder column 2 on 3 Column Cream Header Slide">
            <a:extLst>
              <a:ext uri="{FF2B5EF4-FFF2-40B4-BE49-F238E27FC236}">
                <a16:creationId xmlns:a16="http://schemas.microsoft.com/office/drawing/2014/main" id="{AD18B6F3-FCF1-5012-EDC4-8A7A70303E67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4315381" y="2902492"/>
            <a:ext cx="3563500" cy="548640"/>
          </a:xfrm>
        </p:spPr>
        <p:txBody>
          <a:bodyPr anchor="ctr">
            <a:normAutofit/>
          </a:bodyPr>
          <a:lstStyle>
            <a:lvl1pPr marL="0" indent="0" algn="ctr">
              <a:buNone/>
              <a:defRPr sz="2000" b="1">
                <a:solidFill>
                  <a:schemeClr val="tx2"/>
                </a:solidFill>
              </a:defRPr>
            </a:lvl1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20" name="Picture Placeholder 22" descr="Icon placeholder column 2 on 3 Column Cream Header Slide">
            <a:extLst>
              <a:ext uri="{FF2B5EF4-FFF2-40B4-BE49-F238E27FC236}">
                <a16:creationId xmlns:a16="http://schemas.microsoft.com/office/drawing/2014/main" id="{6DA4C484-3E5D-40D1-F8A4-FFE282CDAE62}"/>
              </a:ext>
            </a:extLst>
          </p:cNvPr>
          <p:cNvSpPr>
            <a:spLocks noGrp="1" noChangeAspect="1"/>
          </p:cNvSpPr>
          <p:nvPr>
            <p:ph type="pic" sz="quarter" idx="19" hasCustomPrompt="1"/>
          </p:nvPr>
        </p:nvSpPr>
        <p:spPr>
          <a:xfrm>
            <a:off x="5639931" y="1720019"/>
            <a:ext cx="914400" cy="914400"/>
          </a:xfrm>
        </p:spPr>
        <p:txBody>
          <a:bodyPr anchor="ctr">
            <a:normAutofit/>
          </a:bodyPr>
          <a:lstStyle>
            <a:lvl1pPr marL="0" indent="0" algn="ctr">
              <a:buNone/>
              <a:defRPr sz="1600"/>
            </a:lvl1pPr>
          </a:lstStyle>
          <a:p>
            <a:r>
              <a:rPr lang="en-US" dirty="0"/>
              <a:t>ICON</a:t>
            </a:r>
          </a:p>
        </p:txBody>
      </p:sp>
      <p:sp>
        <p:nvSpPr>
          <p:cNvPr id="36" name="Content Placeholder 3" descr="Copy placeholder column 1 on 3 Column Cream Header Slide">
            <a:extLst>
              <a:ext uri="{FF2B5EF4-FFF2-40B4-BE49-F238E27FC236}">
                <a16:creationId xmlns:a16="http://schemas.microsoft.com/office/drawing/2014/main" id="{4B72A0DC-93BE-6D60-A524-A6FDEC2F5B64}"/>
              </a:ext>
            </a:extLst>
          </p:cNvPr>
          <p:cNvSpPr>
            <a:spLocks noGrp="1"/>
          </p:cNvSpPr>
          <p:nvPr>
            <p:ph sz="half" idx="21" hasCustomPrompt="1"/>
          </p:nvPr>
        </p:nvSpPr>
        <p:spPr>
          <a:xfrm>
            <a:off x="455594" y="3451130"/>
            <a:ext cx="3563500" cy="2288120"/>
          </a:xfrm>
        </p:spPr>
        <p:txBody>
          <a:bodyPr>
            <a:normAutofit/>
          </a:bodyPr>
          <a:lstStyle>
            <a:lvl1pPr>
              <a:lnSpc>
                <a:spcPct val="100000"/>
              </a:lnSpc>
              <a:spcAft>
                <a:spcPts val="600"/>
              </a:spcAft>
              <a:defRPr sz="1800"/>
            </a:lvl1pPr>
            <a:lvl2pPr>
              <a:lnSpc>
                <a:spcPct val="100000"/>
              </a:lnSpc>
              <a:spcAft>
                <a:spcPts val="600"/>
              </a:spcAft>
              <a:defRPr sz="1800"/>
            </a:lvl2pPr>
            <a:lvl3pPr>
              <a:lnSpc>
                <a:spcPct val="100000"/>
              </a:lnSpc>
              <a:spcAft>
                <a:spcPts val="600"/>
              </a:spcAft>
              <a:defRPr sz="1800"/>
            </a:lvl3pPr>
            <a:lvl4pPr>
              <a:lnSpc>
                <a:spcPct val="100000"/>
              </a:lnSpc>
              <a:spcAft>
                <a:spcPts val="600"/>
              </a:spcAft>
              <a:defRPr sz="1800"/>
            </a:lvl4pPr>
            <a:lvl5pPr>
              <a:lnSpc>
                <a:spcPct val="100000"/>
              </a:lnSpc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Text Placeholder 15" descr="Subtitle placeholder column 1 on 3 Column Cream Header Slide">
            <a:extLst>
              <a:ext uri="{FF2B5EF4-FFF2-40B4-BE49-F238E27FC236}">
                <a16:creationId xmlns:a16="http://schemas.microsoft.com/office/drawing/2014/main" id="{87A653C8-36AC-BD41-76F8-2236BFAECEF7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>
          <a:xfrm>
            <a:off x="459698" y="2902492"/>
            <a:ext cx="3560763" cy="548640"/>
          </a:xfrm>
        </p:spPr>
        <p:txBody>
          <a:bodyPr anchor="ctr">
            <a:normAutofit/>
          </a:bodyPr>
          <a:lstStyle>
            <a:lvl1pPr marL="0" indent="0" algn="ctr">
              <a:buNone/>
              <a:defRPr sz="2000" b="1">
                <a:solidFill>
                  <a:schemeClr val="tx2"/>
                </a:solidFill>
              </a:defRPr>
            </a:lvl1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15" name="Picture Placeholder 22" descr="Icon placeholder column 1 on 3 Column Cream Header Slide">
            <a:extLst>
              <a:ext uri="{FF2B5EF4-FFF2-40B4-BE49-F238E27FC236}">
                <a16:creationId xmlns:a16="http://schemas.microsoft.com/office/drawing/2014/main" id="{4B5B16E9-1BFB-F072-F643-F01E16E68FA7}"/>
              </a:ext>
            </a:extLst>
          </p:cNvPr>
          <p:cNvSpPr>
            <a:spLocks noGrp="1" noChangeAspect="1"/>
          </p:cNvSpPr>
          <p:nvPr>
            <p:ph type="pic" sz="quarter" idx="18" hasCustomPrompt="1"/>
          </p:nvPr>
        </p:nvSpPr>
        <p:spPr>
          <a:xfrm>
            <a:off x="1782879" y="1687173"/>
            <a:ext cx="914400" cy="914400"/>
          </a:xfrm>
        </p:spPr>
        <p:txBody>
          <a:bodyPr anchor="ctr">
            <a:normAutofit/>
          </a:bodyPr>
          <a:lstStyle>
            <a:lvl1pPr marL="0" indent="0" algn="ctr">
              <a:buNone/>
              <a:defRPr sz="1600"/>
            </a:lvl1pPr>
          </a:lstStyle>
          <a:p>
            <a:r>
              <a:rPr lang="en-US" dirty="0"/>
              <a:t>ICON</a:t>
            </a:r>
          </a:p>
        </p:txBody>
      </p:sp>
      <p:sp>
        <p:nvSpPr>
          <p:cNvPr id="10" name="Title 1" descr="Title Placeholder on 3 Column Cream Header Slide">
            <a:extLst>
              <a:ext uri="{FF2B5EF4-FFF2-40B4-BE49-F238E27FC236}">
                <a16:creationId xmlns:a16="http://schemas.microsoft.com/office/drawing/2014/main" id="{937A82EA-F18E-70BD-D3B6-A462C7F0A38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Autofit/>
          </a:bodyPr>
          <a:lstStyle>
            <a:lvl1pPr>
              <a:defRPr sz="3200"/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E763A1D0-22F8-19F6-4102-A867A24DC2B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48805638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4 Column Cream Header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Rectangle 5">
            <a:extLst>
              <a:ext uri="{FF2B5EF4-FFF2-40B4-BE49-F238E27FC236}">
                <a16:creationId xmlns:a16="http://schemas.microsoft.com/office/drawing/2014/main" id="{C23DB038-8D68-E38A-4640-4C5356990E9E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/>
          <p:nvPr userDrawn="1"/>
        </p:nvSpPr>
        <p:spPr>
          <a:xfrm>
            <a:off x="0" y="1"/>
            <a:ext cx="12192000" cy="1407688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>
              <a:solidFill>
                <a:schemeClr val="accent1"/>
              </a:solidFill>
            </a:endParaRPr>
          </a:p>
        </p:txBody>
      </p:sp>
      <p:sp>
        <p:nvSpPr>
          <p:cNvPr id="39" name="Content Placeholder 3" descr="Copy Placeholder column 4 on 4 Column Cream Header Slide">
            <a:extLst>
              <a:ext uri="{FF2B5EF4-FFF2-40B4-BE49-F238E27FC236}">
                <a16:creationId xmlns:a16="http://schemas.microsoft.com/office/drawing/2014/main" id="{26F241D1-5728-B752-E09D-2918B8DEEFC9}"/>
              </a:ext>
            </a:extLst>
          </p:cNvPr>
          <p:cNvSpPr>
            <a:spLocks noGrp="1"/>
          </p:cNvSpPr>
          <p:nvPr>
            <p:ph sz="half" idx="31" hasCustomPrompt="1"/>
          </p:nvPr>
        </p:nvSpPr>
        <p:spPr>
          <a:xfrm>
            <a:off x="9128138" y="3451130"/>
            <a:ext cx="2606040" cy="2288120"/>
          </a:xfrm>
        </p:spPr>
        <p:txBody>
          <a:bodyPr>
            <a:normAutofit/>
          </a:bodyPr>
          <a:lstStyle>
            <a:lvl1pPr>
              <a:lnSpc>
                <a:spcPct val="100000"/>
              </a:lnSpc>
              <a:spcAft>
                <a:spcPts val="600"/>
              </a:spcAft>
              <a:defRPr sz="1800"/>
            </a:lvl1pPr>
            <a:lvl2pPr>
              <a:lnSpc>
                <a:spcPct val="100000"/>
              </a:lnSpc>
              <a:spcAft>
                <a:spcPts val="600"/>
              </a:spcAft>
              <a:defRPr sz="1800"/>
            </a:lvl2pPr>
            <a:lvl3pPr>
              <a:lnSpc>
                <a:spcPct val="100000"/>
              </a:lnSpc>
              <a:spcAft>
                <a:spcPts val="600"/>
              </a:spcAft>
              <a:defRPr sz="1800"/>
            </a:lvl3pPr>
            <a:lvl4pPr>
              <a:lnSpc>
                <a:spcPct val="100000"/>
              </a:lnSpc>
              <a:spcAft>
                <a:spcPts val="600"/>
              </a:spcAft>
              <a:defRPr sz="1800"/>
            </a:lvl4pPr>
            <a:lvl5pPr>
              <a:lnSpc>
                <a:spcPct val="100000"/>
              </a:lnSpc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</p:txBody>
      </p:sp>
      <p:sp>
        <p:nvSpPr>
          <p:cNvPr id="27" name="Text Placeholder 15" descr="Subtitle Placeholder column 4 on 4 Column Cream Header Slide">
            <a:extLst>
              <a:ext uri="{FF2B5EF4-FFF2-40B4-BE49-F238E27FC236}">
                <a16:creationId xmlns:a16="http://schemas.microsoft.com/office/drawing/2014/main" id="{C0072DBB-547A-1FB3-E25A-4F6211B8604B}"/>
              </a:ext>
            </a:extLst>
          </p:cNvPr>
          <p:cNvSpPr>
            <a:spLocks noGrp="1"/>
          </p:cNvSpPr>
          <p:nvPr>
            <p:ph type="body" sz="quarter" idx="28"/>
          </p:nvPr>
        </p:nvSpPr>
        <p:spPr>
          <a:xfrm>
            <a:off x="9128138" y="2887984"/>
            <a:ext cx="2606040" cy="548640"/>
          </a:xfrm>
        </p:spPr>
        <p:txBody>
          <a:bodyPr anchor="ctr">
            <a:normAutofit/>
          </a:bodyPr>
          <a:lstStyle>
            <a:lvl1pPr marL="0" indent="0" algn="ctr">
              <a:spcBef>
                <a:spcPts val="0"/>
              </a:spcBef>
              <a:buNone/>
              <a:defRPr sz="2000" b="1">
                <a:solidFill>
                  <a:schemeClr val="tx2"/>
                </a:solidFill>
              </a:defRPr>
            </a:lvl1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8" name="Picture Placeholder 7" descr="Icon Placeholder column 4 on 4 Column Cream Header Slide">
            <a:extLst>
              <a:ext uri="{FF2B5EF4-FFF2-40B4-BE49-F238E27FC236}">
                <a16:creationId xmlns:a16="http://schemas.microsoft.com/office/drawing/2014/main" id="{C3AA4D43-376D-9DEE-6A0A-94ADF27A5B3E}"/>
              </a:ext>
            </a:extLst>
          </p:cNvPr>
          <p:cNvSpPr>
            <a:spLocks noGrp="1" noChangeAspect="1"/>
          </p:cNvSpPr>
          <p:nvPr>
            <p:ph type="pic" sz="quarter" idx="22" hasCustomPrompt="1"/>
          </p:nvPr>
        </p:nvSpPr>
        <p:spPr>
          <a:xfrm>
            <a:off x="10065398" y="1691230"/>
            <a:ext cx="914400" cy="914400"/>
          </a:xfrm>
        </p:spPr>
        <p:txBody>
          <a:bodyPr anchor="ctr">
            <a:normAutofit/>
          </a:bodyPr>
          <a:lstStyle>
            <a:lvl1pPr marL="0" indent="0" algn="ctr">
              <a:buNone/>
              <a:defRPr sz="1600"/>
            </a:lvl1pPr>
          </a:lstStyle>
          <a:p>
            <a:r>
              <a:rPr lang="en-US" dirty="0"/>
              <a:t>ICON</a:t>
            </a:r>
          </a:p>
        </p:txBody>
      </p:sp>
      <p:sp>
        <p:nvSpPr>
          <p:cNvPr id="38" name="Content Placeholder 3" descr="Copy Placeholder column 3 on 4 Column Cream Header Slide">
            <a:extLst>
              <a:ext uri="{FF2B5EF4-FFF2-40B4-BE49-F238E27FC236}">
                <a16:creationId xmlns:a16="http://schemas.microsoft.com/office/drawing/2014/main" id="{F8CA5B09-62CA-C816-E1C9-6D7B294749AC}"/>
              </a:ext>
            </a:extLst>
          </p:cNvPr>
          <p:cNvSpPr>
            <a:spLocks noGrp="1"/>
          </p:cNvSpPr>
          <p:nvPr>
            <p:ph sz="half" idx="30" hasCustomPrompt="1"/>
          </p:nvPr>
        </p:nvSpPr>
        <p:spPr>
          <a:xfrm>
            <a:off x="6238034" y="3451130"/>
            <a:ext cx="2606040" cy="2288120"/>
          </a:xfrm>
        </p:spPr>
        <p:txBody>
          <a:bodyPr>
            <a:normAutofit/>
          </a:bodyPr>
          <a:lstStyle>
            <a:lvl1pPr>
              <a:lnSpc>
                <a:spcPct val="100000"/>
              </a:lnSpc>
              <a:spcAft>
                <a:spcPts val="600"/>
              </a:spcAft>
              <a:defRPr sz="1800"/>
            </a:lvl1pPr>
            <a:lvl2pPr>
              <a:lnSpc>
                <a:spcPct val="100000"/>
              </a:lnSpc>
              <a:spcAft>
                <a:spcPts val="600"/>
              </a:spcAft>
              <a:defRPr sz="1800"/>
            </a:lvl2pPr>
            <a:lvl3pPr>
              <a:lnSpc>
                <a:spcPct val="100000"/>
              </a:lnSpc>
              <a:spcAft>
                <a:spcPts val="600"/>
              </a:spcAft>
              <a:defRPr sz="1800"/>
            </a:lvl3pPr>
            <a:lvl4pPr>
              <a:lnSpc>
                <a:spcPct val="100000"/>
              </a:lnSpc>
              <a:spcAft>
                <a:spcPts val="600"/>
              </a:spcAft>
              <a:defRPr sz="1800"/>
            </a:lvl4pPr>
            <a:lvl5pPr>
              <a:lnSpc>
                <a:spcPct val="100000"/>
              </a:lnSpc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</p:txBody>
      </p:sp>
      <p:sp>
        <p:nvSpPr>
          <p:cNvPr id="24" name="Text Placeholder 15" descr="Subtitle Placeholder column 3 on 4 Column Cream Header Slide">
            <a:extLst>
              <a:ext uri="{FF2B5EF4-FFF2-40B4-BE49-F238E27FC236}">
                <a16:creationId xmlns:a16="http://schemas.microsoft.com/office/drawing/2014/main" id="{6D7015A8-405E-8767-EC69-74DEDCB9A803}"/>
              </a:ext>
            </a:extLst>
          </p:cNvPr>
          <p:cNvSpPr>
            <a:spLocks noGrp="1"/>
          </p:cNvSpPr>
          <p:nvPr>
            <p:ph type="body" sz="quarter" idx="27"/>
          </p:nvPr>
        </p:nvSpPr>
        <p:spPr>
          <a:xfrm>
            <a:off x="6238034" y="2887984"/>
            <a:ext cx="2606040" cy="548640"/>
          </a:xfrm>
        </p:spPr>
        <p:txBody>
          <a:bodyPr anchor="ctr">
            <a:normAutofit/>
          </a:bodyPr>
          <a:lstStyle>
            <a:lvl1pPr marL="0" indent="0" algn="ctr">
              <a:spcBef>
                <a:spcPts val="0"/>
              </a:spcBef>
              <a:buNone/>
              <a:defRPr sz="2000" b="1">
                <a:solidFill>
                  <a:schemeClr val="tx2"/>
                </a:solidFill>
              </a:defRPr>
            </a:lvl1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26" name="Picture Placeholder 22" descr="Icon Placeholder column 3 on 4 Column Cream Header Slide">
            <a:extLst>
              <a:ext uri="{FF2B5EF4-FFF2-40B4-BE49-F238E27FC236}">
                <a16:creationId xmlns:a16="http://schemas.microsoft.com/office/drawing/2014/main" id="{D68EAD2E-8AC9-4900-2D91-5C140AFF4252}"/>
              </a:ext>
            </a:extLst>
          </p:cNvPr>
          <p:cNvSpPr>
            <a:spLocks noGrp="1" noChangeAspect="1"/>
          </p:cNvSpPr>
          <p:nvPr>
            <p:ph type="pic" sz="quarter" idx="20" hasCustomPrompt="1"/>
          </p:nvPr>
        </p:nvSpPr>
        <p:spPr>
          <a:xfrm>
            <a:off x="7175294" y="1690583"/>
            <a:ext cx="914400" cy="914400"/>
          </a:xfrm>
        </p:spPr>
        <p:txBody>
          <a:bodyPr anchor="ctr">
            <a:normAutofit/>
          </a:bodyPr>
          <a:lstStyle>
            <a:lvl1pPr marL="0" indent="0" algn="ctr">
              <a:buNone/>
              <a:defRPr sz="1600"/>
            </a:lvl1pPr>
          </a:lstStyle>
          <a:p>
            <a:r>
              <a:rPr lang="en-US" dirty="0"/>
              <a:t>ICON</a:t>
            </a:r>
          </a:p>
        </p:txBody>
      </p:sp>
      <p:sp>
        <p:nvSpPr>
          <p:cNvPr id="37" name="Content Placeholder 3" descr="Copy Placeholder column 2 on 4 Column Cream Header Slide">
            <a:extLst>
              <a:ext uri="{FF2B5EF4-FFF2-40B4-BE49-F238E27FC236}">
                <a16:creationId xmlns:a16="http://schemas.microsoft.com/office/drawing/2014/main" id="{CCA2DDB4-938F-AF59-8D50-5C6F58968C71}"/>
              </a:ext>
            </a:extLst>
          </p:cNvPr>
          <p:cNvSpPr>
            <a:spLocks noGrp="1"/>
          </p:cNvSpPr>
          <p:nvPr>
            <p:ph sz="half" idx="29" hasCustomPrompt="1"/>
          </p:nvPr>
        </p:nvSpPr>
        <p:spPr>
          <a:xfrm>
            <a:off x="3347929" y="3451130"/>
            <a:ext cx="2606040" cy="2288120"/>
          </a:xfrm>
        </p:spPr>
        <p:txBody>
          <a:bodyPr>
            <a:normAutofit/>
          </a:bodyPr>
          <a:lstStyle>
            <a:lvl1pPr>
              <a:lnSpc>
                <a:spcPct val="100000"/>
              </a:lnSpc>
              <a:spcAft>
                <a:spcPts val="600"/>
              </a:spcAft>
              <a:defRPr sz="1800"/>
            </a:lvl1pPr>
            <a:lvl2pPr>
              <a:lnSpc>
                <a:spcPct val="100000"/>
              </a:lnSpc>
              <a:spcAft>
                <a:spcPts val="600"/>
              </a:spcAft>
              <a:defRPr sz="1800"/>
            </a:lvl2pPr>
            <a:lvl3pPr>
              <a:lnSpc>
                <a:spcPct val="100000"/>
              </a:lnSpc>
              <a:spcAft>
                <a:spcPts val="600"/>
              </a:spcAft>
              <a:defRPr sz="1800"/>
            </a:lvl3pPr>
            <a:lvl4pPr>
              <a:lnSpc>
                <a:spcPct val="100000"/>
              </a:lnSpc>
              <a:spcAft>
                <a:spcPts val="600"/>
              </a:spcAft>
              <a:defRPr sz="1800"/>
            </a:lvl4pPr>
            <a:lvl5pPr>
              <a:lnSpc>
                <a:spcPct val="100000"/>
              </a:lnSpc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</p:txBody>
      </p:sp>
      <p:sp>
        <p:nvSpPr>
          <p:cNvPr id="22" name="Text Placeholder 15" descr="Subtitle Placeholder column 2 on 4 Column Cream Header Slide">
            <a:extLst>
              <a:ext uri="{FF2B5EF4-FFF2-40B4-BE49-F238E27FC236}">
                <a16:creationId xmlns:a16="http://schemas.microsoft.com/office/drawing/2014/main" id="{A5D777F4-2BE6-1461-8661-B22EFB257558}"/>
              </a:ext>
            </a:extLst>
          </p:cNvPr>
          <p:cNvSpPr>
            <a:spLocks noGrp="1"/>
          </p:cNvSpPr>
          <p:nvPr>
            <p:ph type="body" sz="quarter" idx="26"/>
          </p:nvPr>
        </p:nvSpPr>
        <p:spPr>
          <a:xfrm>
            <a:off x="3347929" y="2887984"/>
            <a:ext cx="2606040" cy="548640"/>
          </a:xfrm>
        </p:spPr>
        <p:txBody>
          <a:bodyPr anchor="ctr">
            <a:normAutofit/>
          </a:bodyPr>
          <a:lstStyle>
            <a:lvl1pPr marL="0" indent="0" algn="ctr">
              <a:spcBef>
                <a:spcPts val="0"/>
              </a:spcBef>
              <a:buNone/>
              <a:defRPr sz="2000" b="1">
                <a:solidFill>
                  <a:schemeClr val="tx2"/>
                </a:solidFill>
              </a:defRPr>
            </a:lvl1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25" name="Picture Placeholder 22" descr="Icon Placeholder column 2 on 4 Column Cream Header Slide">
            <a:extLst>
              <a:ext uri="{FF2B5EF4-FFF2-40B4-BE49-F238E27FC236}">
                <a16:creationId xmlns:a16="http://schemas.microsoft.com/office/drawing/2014/main" id="{6B39DADA-FD13-2461-EA53-59224D91CE57}"/>
              </a:ext>
            </a:extLst>
          </p:cNvPr>
          <p:cNvSpPr>
            <a:spLocks noGrp="1" noChangeAspect="1"/>
          </p:cNvSpPr>
          <p:nvPr>
            <p:ph type="pic" sz="quarter" idx="19" hasCustomPrompt="1"/>
          </p:nvPr>
        </p:nvSpPr>
        <p:spPr>
          <a:xfrm>
            <a:off x="4285189" y="1690583"/>
            <a:ext cx="914400" cy="914400"/>
          </a:xfrm>
        </p:spPr>
        <p:txBody>
          <a:bodyPr anchor="ctr">
            <a:normAutofit/>
          </a:bodyPr>
          <a:lstStyle>
            <a:lvl1pPr marL="0" indent="0" algn="ctr">
              <a:buNone/>
              <a:defRPr sz="1600"/>
            </a:lvl1pPr>
          </a:lstStyle>
          <a:p>
            <a:r>
              <a:rPr lang="en-US" dirty="0"/>
              <a:t>ICON</a:t>
            </a:r>
          </a:p>
        </p:txBody>
      </p:sp>
      <p:sp>
        <p:nvSpPr>
          <p:cNvPr id="36" name="Content Placeholder 3" descr="Copy Placeholder column 1 on 4 Column Cream Header Slide">
            <a:extLst>
              <a:ext uri="{FF2B5EF4-FFF2-40B4-BE49-F238E27FC236}">
                <a16:creationId xmlns:a16="http://schemas.microsoft.com/office/drawing/2014/main" id="{587CFC6D-8C0C-7830-3F7C-C6FC2D00277B}"/>
              </a:ext>
            </a:extLst>
          </p:cNvPr>
          <p:cNvSpPr>
            <a:spLocks noGrp="1"/>
          </p:cNvSpPr>
          <p:nvPr>
            <p:ph sz="half" idx="21" hasCustomPrompt="1"/>
          </p:nvPr>
        </p:nvSpPr>
        <p:spPr>
          <a:xfrm>
            <a:off x="455594" y="3451130"/>
            <a:ext cx="2606040" cy="2288120"/>
          </a:xfrm>
        </p:spPr>
        <p:txBody>
          <a:bodyPr>
            <a:normAutofit/>
          </a:bodyPr>
          <a:lstStyle>
            <a:lvl1pPr>
              <a:lnSpc>
                <a:spcPct val="100000"/>
              </a:lnSpc>
              <a:spcAft>
                <a:spcPts val="600"/>
              </a:spcAft>
              <a:defRPr sz="1800"/>
            </a:lvl1pPr>
            <a:lvl2pPr>
              <a:lnSpc>
                <a:spcPct val="100000"/>
              </a:lnSpc>
              <a:spcAft>
                <a:spcPts val="600"/>
              </a:spcAft>
              <a:defRPr sz="1800"/>
            </a:lvl2pPr>
            <a:lvl3pPr>
              <a:lnSpc>
                <a:spcPct val="100000"/>
              </a:lnSpc>
              <a:spcAft>
                <a:spcPts val="600"/>
              </a:spcAft>
              <a:defRPr sz="1800"/>
            </a:lvl3pPr>
            <a:lvl4pPr>
              <a:lnSpc>
                <a:spcPct val="100000"/>
              </a:lnSpc>
              <a:spcAft>
                <a:spcPts val="600"/>
              </a:spcAft>
              <a:defRPr sz="1800"/>
            </a:lvl4pPr>
            <a:lvl5pPr>
              <a:lnSpc>
                <a:spcPct val="100000"/>
              </a:lnSpc>
              <a:spcAft>
                <a:spcPts val="600"/>
              </a:spcAft>
              <a:defRPr sz="1800"/>
            </a:lvl5pPr>
          </a:lstStyle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</p:txBody>
      </p:sp>
      <p:sp>
        <p:nvSpPr>
          <p:cNvPr id="21" name="Text Placeholder 15" descr="Subtitle Placeholder column 1 on 4 Column Cream Header Slide">
            <a:extLst>
              <a:ext uri="{FF2B5EF4-FFF2-40B4-BE49-F238E27FC236}">
                <a16:creationId xmlns:a16="http://schemas.microsoft.com/office/drawing/2014/main" id="{DCA31AEB-CA9C-0FA3-6422-B93647F92555}"/>
              </a:ext>
            </a:extLst>
          </p:cNvPr>
          <p:cNvSpPr>
            <a:spLocks noGrp="1"/>
          </p:cNvSpPr>
          <p:nvPr>
            <p:ph type="body" sz="quarter" idx="25"/>
          </p:nvPr>
        </p:nvSpPr>
        <p:spPr>
          <a:xfrm>
            <a:off x="457824" y="2887984"/>
            <a:ext cx="2606040" cy="548640"/>
          </a:xfrm>
        </p:spPr>
        <p:txBody>
          <a:bodyPr anchor="ctr">
            <a:normAutofit/>
          </a:bodyPr>
          <a:lstStyle>
            <a:lvl1pPr marL="0" indent="0" algn="ctr">
              <a:spcBef>
                <a:spcPts val="0"/>
              </a:spcBef>
              <a:buNone/>
              <a:defRPr sz="2000" b="1">
                <a:solidFill>
                  <a:schemeClr val="tx2"/>
                </a:solidFill>
              </a:defRPr>
            </a:lvl1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23" name="Picture Placeholder 22" descr="Icon Placeholder column 1 on 4 Column Cream Header Slide">
            <a:extLst>
              <a:ext uri="{FF2B5EF4-FFF2-40B4-BE49-F238E27FC236}">
                <a16:creationId xmlns:a16="http://schemas.microsoft.com/office/drawing/2014/main" id="{8E644DE7-D288-CFF7-54BE-98B81C629B46}"/>
              </a:ext>
            </a:extLst>
          </p:cNvPr>
          <p:cNvSpPr>
            <a:spLocks noGrp="1" noChangeAspect="1"/>
          </p:cNvSpPr>
          <p:nvPr>
            <p:ph type="pic" sz="quarter" idx="18" hasCustomPrompt="1"/>
          </p:nvPr>
        </p:nvSpPr>
        <p:spPr>
          <a:xfrm>
            <a:off x="1395084" y="1690583"/>
            <a:ext cx="914400" cy="914400"/>
          </a:xfrm>
        </p:spPr>
        <p:txBody>
          <a:bodyPr anchor="ctr">
            <a:normAutofit/>
          </a:bodyPr>
          <a:lstStyle>
            <a:lvl1pPr marL="0" indent="0" algn="ctr">
              <a:buNone/>
              <a:defRPr sz="1600"/>
            </a:lvl1pPr>
          </a:lstStyle>
          <a:p>
            <a:r>
              <a:rPr lang="en-US" dirty="0"/>
              <a:t>ICON</a:t>
            </a:r>
          </a:p>
        </p:txBody>
      </p:sp>
      <p:sp>
        <p:nvSpPr>
          <p:cNvPr id="10" name="Title 1" descr="Title Placeholder on 4 Column Cream Header Slide">
            <a:extLst>
              <a:ext uri="{FF2B5EF4-FFF2-40B4-BE49-F238E27FC236}">
                <a16:creationId xmlns:a16="http://schemas.microsoft.com/office/drawing/2014/main" id="{937A82EA-F18E-70BD-D3B6-A462C7F0A38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Autofit/>
          </a:bodyPr>
          <a:lstStyle>
            <a:lvl1pPr>
              <a:defRPr sz="3200"/>
            </a:lvl1pPr>
          </a:lstStyle>
          <a:p>
            <a:r>
              <a:rPr lang="en-US"/>
              <a:t>Click to edit Master title style</a:t>
            </a:r>
            <a:endParaRPr lang="en-US" dirty="0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E763A1D0-22F8-19F6-4102-A867A24DC2B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913419920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 w/ Footer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A738F18A-FE53-ACD8-1EB0-92A48B954C9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08648340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theme" Target="../theme/theme1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image" Target="../media/image2.emf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image" Target="../media/image1.emf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2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" name="Picture 6">
            <a:extLst>
              <a:ext uri="{FF2B5EF4-FFF2-40B4-BE49-F238E27FC236}">
                <a16:creationId xmlns:a16="http://schemas.microsoft.com/office/drawing/2014/main" id="{CF169037-51C4-208F-8A38-F01929332070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PicPr>
            <a:picLocks noChangeAspect="1"/>
          </p:cNvPicPr>
          <p:nvPr userDrawn="1"/>
        </p:nvPicPr>
        <p:blipFill>
          <a:blip r:embed="rId14"/>
          <a:srcRect/>
          <a:stretch/>
        </p:blipFill>
        <p:spPr>
          <a:xfrm>
            <a:off x="5161361" y="6376583"/>
            <a:ext cx="5943600" cy="200833"/>
          </a:xfrm>
          <a:prstGeom prst="rect">
            <a:avLst/>
          </a:prstGeom>
        </p:spPr>
      </p:pic>
      <p:pic>
        <p:nvPicPr>
          <p:cNvPr id="8" name="Picture 7">
            <a:extLst>
              <a:ext uri="{FF2B5EF4-FFF2-40B4-BE49-F238E27FC236}">
                <a16:creationId xmlns:a16="http://schemas.microsoft.com/office/drawing/2014/main" id="{5D7198C5-F2B9-B8A1-EAAC-A841E1B526D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PicPr>
            <a:picLocks noChangeAspect="1"/>
          </p:cNvPicPr>
          <p:nvPr userDrawn="1"/>
        </p:nvPicPr>
        <p:blipFill>
          <a:blip r:embed="rId1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57200" y="6285883"/>
            <a:ext cx="2286000" cy="298272"/>
          </a:xfrm>
          <a:prstGeom prst="rect">
            <a:avLst/>
          </a:prstGeom>
        </p:spPr>
      </p:pic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49502920-6DB1-B060-533A-CEB132E465F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CxnSpPr/>
          <p:nvPr userDrawn="1"/>
        </p:nvCxnSpPr>
        <p:spPr>
          <a:xfrm>
            <a:off x="457200" y="6013095"/>
            <a:ext cx="11277600" cy="0"/>
          </a:xfrm>
          <a:prstGeom prst="line">
            <a:avLst/>
          </a:prstGeom>
          <a:ln w="12700" cap="rnd">
            <a:solidFill>
              <a:schemeClr val="tx2"/>
            </a:solidFill>
            <a:prstDash val="sysDot"/>
            <a:round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" name="Text Placeholder 2" descr="Master Slide Copy Placeholder">
            <a:extLst>
              <a:ext uri="{FF2B5EF4-FFF2-40B4-BE49-F238E27FC236}">
                <a16:creationId xmlns:a16="http://schemas.microsoft.com/office/drawing/2014/main" id="{F05927EE-7CA5-056D-BA6B-B0389969D5CB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457201" y="1395663"/>
            <a:ext cx="11277599" cy="4342055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add text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" name="Title Placeholder 1" descr="Master Slide Title Placeholder">
            <a:extLst>
              <a:ext uri="{FF2B5EF4-FFF2-40B4-BE49-F238E27FC236}">
                <a16:creationId xmlns:a16="http://schemas.microsoft.com/office/drawing/2014/main" id="{574C3027-631E-371B-E51F-B173E7DB7C75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3845"/>
            <a:ext cx="11277600" cy="82296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endParaRPr lang="en-US" dirty="0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B9E23CE0-FD46-CF47-AC91-54E7D870ED35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11277600" y="6356350"/>
            <a:ext cx="457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 b="1">
                <a:solidFill>
                  <a:schemeClr val="accent1"/>
                </a:solidFill>
              </a:defRPr>
            </a:lvl1pPr>
          </a:lstStyle>
          <a:p>
            <a:fld id="{08E2736C-2116-E547-89C7-B989CAA495DE}" type="slidenum">
              <a:rPr lang="en-US" smtClean="0"/>
              <a:pPr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9093139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2" r:id="rId3"/>
    <p:sldLayoutId id="2147483653" r:id="rId4"/>
    <p:sldLayoutId id="2147483657" r:id="rId5"/>
    <p:sldLayoutId id="2147483666" r:id="rId6"/>
    <p:sldLayoutId id="2147483659" r:id="rId7"/>
    <p:sldLayoutId id="2147483662" r:id="rId8"/>
    <p:sldLayoutId id="2147483654" r:id="rId9"/>
    <p:sldLayoutId id="2147483658" r:id="rId10"/>
    <p:sldLayoutId id="2147483664" r:id="rId11"/>
    <p:sldLayoutId id="2147483661" r:id="rId12"/>
  </p:sldLayoutIdLst>
  <p:hf hdr="0" ftr="0" dt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3200" b="1" kern="1200">
          <a:solidFill>
            <a:schemeClr val="accent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100000"/>
        </a:lnSpc>
        <a:spcBef>
          <a:spcPts val="1000"/>
        </a:spcBef>
        <a:spcAft>
          <a:spcPts val="600"/>
        </a:spcAft>
        <a:buClr>
          <a:schemeClr val="accent1"/>
        </a:buClr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lnSpc>
          <a:spcPct val="100000"/>
        </a:lnSpc>
        <a:spcBef>
          <a:spcPts val="500"/>
        </a:spcBef>
        <a:spcAft>
          <a:spcPts val="600"/>
        </a:spcAft>
        <a:buClr>
          <a:schemeClr val="accent1"/>
        </a:buClr>
        <a:buSzPct val="100000"/>
        <a:buFont typeface="System Font Regular"/>
        <a:buChar char="◦"/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100000"/>
        </a:lnSpc>
        <a:spcBef>
          <a:spcPts val="500"/>
        </a:spcBef>
        <a:spcAft>
          <a:spcPts val="600"/>
        </a:spcAft>
        <a:buClr>
          <a:schemeClr val="accent1"/>
        </a:buClr>
        <a:buFont typeface="System Font Regular"/>
        <a:buChar char="-"/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100000"/>
        </a:lnSpc>
        <a:spcBef>
          <a:spcPts val="500"/>
        </a:spcBef>
        <a:spcAft>
          <a:spcPts val="600"/>
        </a:spcAft>
        <a:buClr>
          <a:schemeClr val="accent1"/>
        </a:buClr>
        <a:buFont typeface="System Font Regular"/>
        <a:buChar char="▪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100000"/>
        </a:lnSpc>
        <a:spcBef>
          <a:spcPts val="500"/>
        </a:spcBef>
        <a:spcAft>
          <a:spcPts val="600"/>
        </a:spcAft>
        <a:buClr>
          <a:schemeClr val="accent1"/>
        </a:buClr>
        <a:buFont typeface="System Font Regular"/>
        <a:buChar char="▫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png"/><Relationship Id="rId1" Type="http://schemas.openxmlformats.org/officeDocument/2006/relationships/slideLayout" Target="../slideLayouts/slideLayout6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9.png"/><Relationship Id="rId1" Type="http://schemas.openxmlformats.org/officeDocument/2006/relationships/slideLayout" Target="../slideLayouts/slideLayout6.xml"/></Relationships>
</file>

<file path=ppt/slides/_rels/slide1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1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0.png"/><Relationship Id="rId1" Type="http://schemas.openxmlformats.org/officeDocument/2006/relationships/slideLayout" Target="../slideLayouts/slideLayout6.xml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diagramLayout" Target="../diagrams/layout1.xml"/><Relationship Id="rId2" Type="http://schemas.openxmlformats.org/officeDocument/2006/relationships/diagramData" Target="../diagrams/data1.xml"/><Relationship Id="rId1" Type="http://schemas.openxmlformats.org/officeDocument/2006/relationships/slideLayout" Target="../slideLayouts/slideLayout5.xml"/><Relationship Id="rId6" Type="http://schemas.microsoft.com/office/2007/relationships/diagramDrawing" Target="../diagrams/drawing1.xml"/><Relationship Id="rId5" Type="http://schemas.openxmlformats.org/officeDocument/2006/relationships/diagramColors" Target="../diagrams/colors1.xml"/><Relationship Id="rId4" Type="http://schemas.openxmlformats.org/officeDocument/2006/relationships/diagramQuickStyle" Target="../diagrams/quickStyle1.xml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png"/><Relationship Id="rId2" Type="http://schemas.openxmlformats.org/officeDocument/2006/relationships/image" Target="../media/image31.png"/><Relationship Id="rId1" Type="http://schemas.openxmlformats.org/officeDocument/2006/relationships/slideLayout" Target="../slideLayouts/slideLayout6.xml"/><Relationship Id="rId4" Type="http://schemas.openxmlformats.org/officeDocument/2006/relationships/image" Target="../media/image33.png"/></Relationships>
</file>

<file path=ppt/slides/_rels/slide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png"/><Relationship Id="rId2" Type="http://schemas.openxmlformats.org/officeDocument/2006/relationships/image" Target="../media/image31.png"/><Relationship Id="rId1" Type="http://schemas.openxmlformats.org/officeDocument/2006/relationships/slideLayout" Target="../slideLayouts/slideLayout6.xml"/><Relationship Id="rId4" Type="http://schemas.openxmlformats.org/officeDocument/2006/relationships/image" Target="../media/image34.png"/></Relationships>
</file>

<file path=ppt/slides/_rels/slide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35.png"/><Relationship Id="rId1" Type="http://schemas.openxmlformats.org/officeDocument/2006/relationships/slideLayout" Target="../slideLayouts/slideLayout6.xml"/></Relationships>
</file>

<file path=ppt/slides/_rels/slide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36.png"/><Relationship Id="rId1" Type="http://schemas.openxmlformats.org/officeDocument/2006/relationships/slideLayout" Target="../slideLayouts/slideLayout6.xml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openxmlformats.org/officeDocument/2006/relationships/image" Target="../media/image37.png"/><Relationship Id="rId1" Type="http://schemas.openxmlformats.org/officeDocument/2006/relationships/slideLayout" Target="../slideLayouts/slideLayout6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slideLayout" Target="../slideLayouts/slideLayout6.xml"/><Relationship Id="rId1" Type="http://schemas.openxmlformats.org/officeDocument/2006/relationships/video" Target="https://www.youtube.com/embed/RuC6SZcQbmM?feature=oembed" TargetMode="External"/></Relationships>
</file>

<file path=ppt/slides/_rels/slide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39.png"/><Relationship Id="rId1" Type="http://schemas.openxmlformats.org/officeDocument/2006/relationships/slideLayout" Target="../slideLayouts/slideLayout6.xml"/></Relationships>
</file>

<file path=ppt/slides/_rels/slide2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1.xml"/></Relationships>
</file>

<file path=ppt/slides/_rels/slide2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0.png"/><Relationship Id="rId1" Type="http://schemas.openxmlformats.org/officeDocument/2006/relationships/slideLayout" Target="../slideLayouts/slideLayout6.xml"/></Relationships>
</file>

<file path=ppt/slides/_rels/slide23.xml.rels><?xml version="1.0" encoding="UTF-8" standalone="yes"?>
<Relationships xmlns="http://schemas.openxmlformats.org/package/2006/relationships"><Relationship Id="rId2" Type="http://schemas.openxmlformats.org/officeDocument/2006/relationships/image" Target="../media/image41.png"/><Relationship Id="rId1" Type="http://schemas.openxmlformats.org/officeDocument/2006/relationships/slideLayout" Target="../slideLayouts/slideLayout6.xml"/></Relationships>
</file>

<file path=ppt/slides/_rels/slide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6.xml"/></Relationships>
</file>

<file path=ppt/slides/_rels/slide2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6.xml"/></Relationships>
</file>

<file path=ppt/slides/_rels/slide2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png"/><Relationship Id="rId2" Type="http://schemas.openxmlformats.org/officeDocument/2006/relationships/image" Target="../media/image44.png"/><Relationship Id="rId1" Type="http://schemas.openxmlformats.org/officeDocument/2006/relationships/slideLayout" Target="../slideLayouts/slideLayout6.xml"/><Relationship Id="rId5" Type="http://schemas.openxmlformats.org/officeDocument/2006/relationships/image" Target="../media/image47.png"/><Relationship Id="rId4" Type="http://schemas.openxmlformats.org/officeDocument/2006/relationships/image" Target="../media/image46.png"/></Relationships>
</file>

<file path=ppt/slides/_rels/slide2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1.xml"/></Relationships>
</file>

<file path=ppt/slides/_rels/slide28.xml.rels><?xml version="1.0" encoding="UTF-8" standalone="yes"?>
<Relationships xmlns="http://schemas.openxmlformats.org/package/2006/relationships"><Relationship Id="rId2" Type="http://schemas.openxmlformats.org/officeDocument/2006/relationships/image" Target="../media/image48.png"/><Relationship Id="rId1" Type="http://schemas.openxmlformats.org/officeDocument/2006/relationships/slideLayout" Target="../slideLayouts/slideLayout6.xml"/></Relationships>
</file>

<file path=ppt/slides/_rels/slide29.xml.rels><?xml version="1.0" encoding="UTF-8" standalone="yes"?>
<Relationships xmlns="http://schemas.openxmlformats.org/package/2006/relationships"><Relationship Id="rId2" Type="http://schemas.openxmlformats.org/officeDocument/2006/relationships/image" Target="../media/image49.png"/><Relationship Id="rId1" Type="http://schemas.openxmlformats.org/officeDocument/2006/relationships/slideLayout" Target="../slideLayouts/slideLayout6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5.xml"/></Relationships>
</file>

<file path=ppt/slides/_rels/slide30.xml.rels><?xml version="1.0" encoding="UTF-8" standalone="yes"?>
<Relationships xmlns="http://schemas.openxmlformats.org/package/2006/relationships"><Relationship Id="rId2" Type="http://schemas.openxmlformats.org/officeDocument/2006/relationships/image" Target="../media/image50.png"/><Relationship Id="rId1" Type="http://schemas.openxmlformats.org/officeDocument/2006/relationships/slideLayout" Target="../slideLayouts/slideLayout6.xml"/></Relationships>
</file>

<file path=ppt/slides/_rels/slide3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1.xml"/></Relationships>
</file>

<file path=ppt/slides/_rels/slide3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1.png"/><Relationship Id="rId1" Type="http://schemas.openxmlformats.org/officeDocument/2006/relationships/slideLayout" Target="../slideLayouts/slideLayout6.xml"/></Relationships>
</file>

<file path=ppt/slides/_rels/slide33.xml.rels><?xml version="1.0" encoding="UTF-8" standalone="yes"?>
<Relationships xmlns="http://schemas.openxmlformats.org/package/2006/relationships"><Relationship Id="rId3" Type="http://schemas.openxmlformats.org/officeDocument/2006/relationships/hyperlink" Target="http://support.findhelp.com" TargetMode="External"/><Relationship Id="rId2" Type="http://schemas.openxmlformats.org/officeDocument/2006/relationships/hyperlink" Target="mailto:email@findhelp.com" TargetMode="External"/><Relationship Id="rId1" Type="http://schemas.openxmlformats.org/officeDocument/2006/relationships/slideLayout" Target="../slideLayouts/slideLayout6.xml"/><Relationship Id="rId4" Type="http://schemas.openxmlformats.org/officeDocument/2006/relationships/image" Target="../media/image52.pn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7" Type="http://schemas.openxmlformats.org/officeDocument/2006/relationships/image" Target="../media/image12.png"/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6.xml"/><Relationship Id="rId6" Type="http://schemas.openxmlformats.org/officeDocument/2006/relationships/image" Target="../media/image11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slideLayout" Target="../slideLayouts/slideLayout5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1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png"/><Relationship Id="rId1" Type="http://schemas.openxmlformats.org/officeDocument/2006/relationships/slideLayout" Target="../slideLayouts/slideLayout6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png"/><Relationship Id="rId1" Type="http://schemas.openxmlformats.org/officeDocument/2006/relationships/slideLayout" Target="../slideLayouts/slideLayout6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png"/><Relationship Id="rId1" Type="http://schemas.openxmlformats.org/officeDocument/2006/relationships/slideLayout" Target="../slideLayouts/slideLayout6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Text Placeholder 18">
            <a:extLst>
              <a:ext uri="{FF2B5EF4-FFF2-40B4-BE49-F238E27FC236}">
                <a16:creationId xmlns:a16="http://schemas.microsoft.com/office/drawing/2014/main" id="{AE4CE8ED-21BA-012E-CD3E-C77DD1965E32}"/>
              </a:ext>
            </a:extLst>
          </p:cNvPr>
          <p:cNvSpPr>
            <a:spLocks noGrp="1"/>
          </p:cNvSpPr>
          <p:nvPr>
            <p:ph type="body" sz="quarter" idx="10"/>
          </p:nvPr>
        </p:nvSpPr>
        <p:spPr/>
        <p:txBody>
          <a:bodyPr/>
          <a:lstStyle/>
          <a:p>
            <a:r>
              <a:rPr lang="en-US" dirty="0"/>
              <a:t>February 3, 2025</a:t>
            </a:r>
          </a:p>
        </p:txBody>
      </p:sp>
      <p:sp>
        <p:nvSpPr>
          <p:cNvPr id="18" name="Subtitle 17">
            <a:extLst>
              <a:ext uri="{FF2B5EF4-FFF2-40B4-BE49-F238E27FC236}">
                <a16:creationId xmlns:a16="http://schemas.microsoft.com/office/drawing/2014/main" id="{D4C6BADF-DB10-B76E-737A-3DE8E46A52DC}"/>
              </a:ext>
            </a:extLst>
          </p:cNvPr>
          <p:cNvSpPr>
            <a:spLocks noGrp="1"/>
          </p:cNvSpPr>
          <p:nvPr>
            <p:ph type="subTitle" idx="1"/>
          </p:nvPr>
        </p:nvSpPr>
        <p:spPr/>
        <p:txBody>
          <a:bodyPr/>
          <a:lstStyle/>
          <a:p>
            <a:r>
              <a:rPr lang="en-US" dirty="0"/>
              <a:t>Portland Alignment Stakeholders Group</a:t>
            </a:r>
          </a:p>
        </p:txBody>
      </p:sp>
      <p:sp>
        <p:nvSpPr>
          <p:cNvPr id="17" name="Title 16">
            <a:extLst>
              <a:ext uri="{FF2B5EF4-FFF2-40B4-BE49-F238E27FC236}">
                <a16:creationId xmlns:a16="http://schemas.microsoft.com/office/drawing/2014/main" id="{C17353C2-52DB-7AC0-38D7-4D9EBA606604}"/>
              </a:ext>
            </a:extLst>
          </p:cNvPr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en-US" dirty="0" err="1"/>
              <a:t>MaineHealth</a:t>
            </a:r>
            <a:r>
              <a:rPr lang="en-US" dirty="0"/>
              <a:t> </a:t>
            </a:r>
            <a:r>
              <a:rPr lang="en-US" dirty="0" err="1"/>
              <a:t>findhelp</a:t>
            </a:r>
            <a:r>
              <a:rPr lang="en-US" dirty="0"/>
              <a:t> Overview</a:t>
            </a:r>
          </a:p>
        </p:txBody>
      </p:sp>
    </p:spTree>
    <p:extLst>
      <p:ext uri="{BB962C8B-B14F-4D97-AF65-F5344CB8AC3E}">
        <p14:creationId xmlns:p14="http://schemas.microsoft.com/office/powerpoint/2010/main" val="2232696443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ABFDC8FE-CAE9-1B11-8B8C-80ABB88FD9B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rmAutofit/>
          </a:bodyPr>
          <a:lstStyle/>
          <a:p>
            <a:r>
              <a:rPr lang="en-US" dirty="0"/>
              <a:t>Create Favorites Folders</a:t>
            </a:r>
          </a:p>
        </p:txBody>
      </p:sp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4BABC97D-1282-1103-3382-2BA427D896A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10</a:t>
            </a:fld>
            <a:endParaRPr lang="en-US"/>
          </a:p>
        </p:txBody>
      </p:sp>
      <p:pic>
        <p:nvPicPr>
          <p:cNvPr id="8" name="Google Shape;609;p63">
            <a:extLst>
              <a:ext uri="{FF2B5EF4-FFF2-40B4-BE49-F238E27FC236}">
                <a16:creationId xmlns:a16="http://schemas.microsoft.com/office/drawing/2014/main" id="{DB6914AA-285E-54A9-DEBB-5F6163777CDA}"/>
              </a:ext>
            </a:extLst>
          </p:cNvPr>
          <p:cNvPicPr preferRelativeResize="0"/>
          <p:nvPr/>
        </p:nvPicPr>
        <p:blipFill rotWithShape="1">
          <a:blip r:embed="rId2">
            <a:alphaModFix/>
          </a:blip>
          <a:srcRect b="3288"/>
          <a:stretch/>
        </p:blipFill>
        <p:spPr>
          <a:xfrm>
            <a:off x="1513840" y="1402080"/>
            <a:ext cx="8683105" cy="4479732"/>
          </a:xfrm>
          <a:prstGeom prst="rect">
            <a:avLst/>
          </a:prstGeom>
          <a:noFill/>
          <a:ln>
            <a:noFill/>
          </a:ln>
        </p:spPr>
      </p:pic>
    </p:spTree>
    <p:extLst>
      <p:ext uri="{BB962C8B-B14F-4D97-AF65-F5344CB8AC3E}">
        <p14:creationId xmlns:p14="http://schemas.microsoft.com/office/powerpoint/2010/main" val="3963758092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" name="Google Shape;615;p64">
            <a:extLst>
              <a:ext uri="{FF2B5EF4-FFF2-40B4-BE49-F238E27FC236}">
                <a16:creationId xmlns:a16="http://schemas.microsoft.com/office/drawing/2014/main" id="{99142087-7F1A-F039-6172-1239B770935D}"/>
              </a:ext>
            </a:extLst>
          </p:cNvPr>
          <p:cNvPicPr preferRelativeResize="0">
            <a:picLocks noGrp="1"/>
          </p:cNvPicPr>
          <p:nvPr>
            <p:ph sz="half" idx="19"/>
          </p:nvPr>
        </p:nvPicPr>
        <p:blipFill rotWithShape="1">
          <a:blip r:embed="rId2"/>
          <a:srcRect t="12616" r="-2" b="-2"/>
          <a:stretch/>
        </p:blipFill>
        <p:spPr>
          <a:xfrm>
            <a:off x="5959475" y="1645921"/>
            <a:ext cx="5770755" cy="4087048"/>
          </a:xfrm>
          <a:prstGeom prst="rect">
            <a:avLst/>
          </a:prstGeom>
          <a:noFill/>
          <a:ln w="9525" cap="flat" cmpd="sng">
            <a:solidFill>
              <a:srgbClr val="3A0B0F"/>
            </a:solidFill>
            <a:prstDash val="solid"/>
            <a:round/>
            <a:headEnd type="none" w="sm" len="sm"/>
            <a:tailEnd type="none" w="sm" len="sm"/>
          </a:ln>
          <a:effectLst>
            <a:outerShdw blurRad="185738" dist="85725" dir="5400000" algn="bl" rotWithShape="0">
              <a:srgbClr val="000000">
                <a:alpha val="49803"/>
              </a:srgbClr>
            </a:outerShdw>
          </a:effectLst>
        </p:spPr>
      </p:pic>
      <p:sp>
        <p:nvSpPr>
          <p:cNvPr id="3" name="Title 2">
            <a:extLst>
              <a:ext uri="{FF2B5EF4-FFF2-40B4-BE49-F238E27FC236}">
                <a16:creationId xmlns:a16="http://schemas.microsoft.com/office/drawing/2014/main" id="{9A2DF6C4-32E8-06A9-E4C8-2712CE322415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rmAutofit/>
          </a:bodyPr>
          <a:lstStyle/>
          <a:p>
            <a:r>
              <a:rPr lang="en-US" dirty="0"/>
              <a:t>Refer to Programs</a:t>
            </a:r>
          </a:p>
        </p:txBody>
      </p:sp>
      <p:sp>
        <p:nvSpPr>
          <p:cNvPr id="2" name="Slide Number Placeholder 1">
            <a:extLst>
              <a:ext uri="{FF2B5EF4-FFF2-40B4-BE49-F238E27FC236}">
                <a16:creationId xmlns:a16="http://schemas.microsoft.com/office/drawing/2014/main" id="{57F9EF73-047F-D972-F3B5-5100C2FF746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11</a:t>
            </a:fld>
            <a:endParaRPr lang="en-US"/>
          </a:p>
        </p:txBody>
      </p:sp>
      <p:pic>
        <p:nvPicPr>
          <p:cNvPr id="10" name="Google Shape;616;p64">
            <a:extLst>
              <a:ext uri="{FF2B5EF4-FFF2-40B4-BE49-F238E27FC236}">
                <a16:creationId xmlns:a16="http://schemas.microsoft.com/office/drawing/2014/main" id="{2449300D-C427-3DAF-7C0E-7C41B6B49AC2}"/>
              </a:ext>
            </a:extLst>
          </p:cNvPr>
          <p:cNvPicPr preferRelativeResize="0">
            <a:picLocks noGrp="1"/>
          </p:cNvPicPr>
          <p:nvPr>
            <p:ph sz="half" idx="17"/>
          </p:nvPr>
        </p:nvPicPr>
        <p:blipFill rotWithShape="1">
          <a:blip r:embed="rId3">
            <a:alphaModFix/>
          </a:blip>
          <a:srcRect t="3487" b="3487"/>
          <a:stretch/>
        </p:blipFill>
        <p:spPr>
          <a:xfrm>
            <a:off x="1036320" y="2873261"/>
            <a:ext cx="5502275" cy="2114266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49803"/>
              </a:srgbClr>
            </a:outerShdw>
          </a:effectLst>
        </p:spPr>
      </p:pic>
    </p:spTree>
    <p:extLst>
      <p:ext uri="{BB962C8B-B14F-4D97-AF65-F5344CB8AC3E}">
        <p14:creationId xmlns:p14="http://schemas.microsoft.com/office/powerpoint/2010/main" val="353767164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BDA3B970-BF0A-279D-95D0-FECED622134F}"/>
              </a:ext>
            </a:extLst>
          </p:cNvPr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en-US" dirty="0"/>
              <a:t>Join the Network!</a:t>
            </a:r>
          </a:p>
        </p:txBody>
      </p:sp>
    </p:spTree>
    <p:extLst>
      <p:ext uri="{BB962C8B-B14F-4D97-AF65-F5344CB8AC3E}">
        <p14:creationId xmlns:p14="http://schemas.microsoft.com/office/powerpoint/2010/main" val="992219451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Google Shape;627;p66">
            <a:extLst>
              <a:ext uri="{FF2B5EF4-FFF2-40B4-BE49-F238E27FC236}">
                <a16:creationId xmlns:a16="http://schemas.microsoft.com/office/drawing/2014/main" id="{1BAD5ABC-E7F7-FA7D-94C5-C054440EF4C0}"/>
              </a:ext>
            </a:extLst>
          </p:cNvPr>
          <p:cNvSpPr txBox="1">
            <a:spLocks noGrp="1"/>
          </p:cNvSpPr>
          <p:nvPr>
            <p:ph sz="half" idx="19"/>
          </p:nvPr>
        </p:nvSpPr>
        <p:spPr>
          <a:xfrm>
            <a:off x="6230114" y="2248429"/>
            <a:ext cx="5500116" cy="3484539"/>
          </a:xfrm>
        </p:spPr>
        <p:txBody>
          <a:bodyPr spcFirstLastPara="1" lIns="91425" tIns="91425" rIns="91425" bIns="91425" anchorCtr="0">
            <a:normAutofit/>
          </a:bodyPr>
          <a:lstStyle/>
          <a:p>
            <a:pPr marL="0" lvl="0" indent="0" rtl="0">
              <a:spcBef>
                <a:spcPts val="0"/>
              </a:spcBef>
              <a:buSzPts val="1400"/>
              <a:buNone/>
            </a:pPr>
            <a:r>
              <a:rPr lang="en-US" b="1"/>
              <a:t>Open Network. </a:t>
            </a:r>
            <a:r>
              <a:rPr lang="en-US"/>
              <a:t>We’re here anywhere and anytime across the U.S.</a:t>
            </a:r>
          </a:p>
          <a:p>
            <a:pPr marL="0" lvl="0" indent="0" rtl="0">
              <a:spcBef>
                <a:spcPts val="0"/>
              </a:spcBef>
              <a:buSzPts val="1400"/>
              <a:buNone/>
            </a:pPr>
            <a:endParaRPr lang="en-US"/>
          </a:p>
          <a:p>
            <a:pPr marL="0" lvl="0" indent="0" rtl="0">
              <a:spcBef>
                <a:spcPts val="0"/>
              </a:spcBef>
              <a:buSzPts val="1400"/>
              <a:buNone/>
            </a:pPr>
            <a:r>
              <a:rPr lang="en-US" b="1"/>
              <a:t>Private and secure</a:t>
            </a:r>
            <a:r>
              <a:rPr lang="en-US"/>
              <a:t>. We’re HIPAA Compliant and HITRUST Certified.</a:t>
            </a:r>
          </a:p>
          <a:p>
            <a:pPr marL="0" lvl="0" indent="0" rtl="0">
              <a:spcBef>
                <a:spcPts val="0"/>
              </a:spcBef>
              <a:buSzPts val="1400"/>
              <a:buNone/>
            </a:pPr>
            <a:endParaRPr lang="en-US"/>
          </a:p>
          <a:p>
            <a:pPr marL="0" lvl="0" indent="0" rtl="0">
              <a:spcBef>
                <a:spcPts val="0"/>
              </a:spcBef>
              <a:buSzPts val="1400"/>
              <a:buNone/>
            </a:pPr>
            <a:r>
              <a:rPr lang="en-US" b="1"/>
              <a:t>Flexibility. </a:t>
            </a:r>
            <a:r>
              <a:rPr lang="en-US"/>
              <a:t>The tool is easy to use and is meant to help those in need and the organizations that serve them.</a:t>
            </a:r>
          </a:p>
        </p:txBody>
      </p:sp>
      <p:sp>
        <p:nvSpPr>
          <p:cNvPr id="3" name="Title 2">
            <a:extLst>
              <a:ext uri="{FF2B5EF4-FFF2-40B4-BE49-F238E27FC236}">
                <a16:creationId xmlns:a16="http://schemas.microsoft.com/office/drawing/2014/main" id="{9A2DF6C4-32E8-06A9-E4C8-2712CE322415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rmAutofit/>
          </a:bodyPr>
          <a:lstStyle/>
          <a:p>
            <a:r>
              <a:rPr lang="en-US" dirty="0"/>
              <a:t>Benefits of </a:t>
            </a:r>
            <a:r>
              <a:rPr lang="en-US" dirty="0" err="1"/>
              <a:t>findhelp</a:t>
            </a:r>
            <a:endParaRPr lang="en-US" dirty="0"/>
          </a:p>
        </p:txBody>
      </p:sp>
      <p:sp>
        <p:nvSpPr>
          <p:cNvPr id="2" name="Slide Number Placeholder 1">
            <a:extLst>
              <a:ext uri="{FF2B5EF4-FFF2-40B4-BE49-F238E27FC236}">
                <a16:creationId xmlns:a16="http://schemas.microsoft.com/office/drawing/2014/main" id="{57F9EF73-047F-D972-F3B5-5100C2FF746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13</a:t>
            </a:fld>
            <a:endParaRPr lang="en-US"/>
          </a:p>
        </p:txBody>
      </p:sp>
      <p:grpSp>
        <p:nvGrpSpPr>
          <p:cNvPr id="11" name="Google Shape;628;p66">
            <a:extLst>
              <a:ext uri="{FF2B5EF4-FFF2-40B4-BE49-F238E27FC236}">
                <a16:creationId xmlns:a16="http://schemas.microsoft.com/office/drawing/2014/main" id="{0860CA19-581E-F7D3-9C22-0D11E2BD5C73}"/>
              </a:ext>
            </a:extLst>
          </p:cNvPr>
          <p:cNvGrpSpPr/>
          <p:nvPr/>
        </p:nvGrpSpPr>
        <p:grpSpPr>
          <a:xfrm>
            <a:off x="897007" y="2053088"/>
            <a:ext cx="4822306" cy="3686164"/>
            <a:chOff x="6334310" y="947052"/>
            <a:chExt cx="6262220" cy="5003698"/>
          </a:xfrm>
        </p:grpSpPr>
        <p:pic>
          <p:nvPicPr>
            <p:cNvPr id="12" name="Google Shape;629;p66">
              <a:extLst>
                <a:ext uri="{FF2B5EF4-FFF2-40B4-BE49-F238E27FC236}">
                  <a16:creationId xmlns:a16="http://schemas.microsoft.com/office/drawing/2014/main" id="{50F830DC-5CBB-6A80-21FF-151C4FD743B3}"/>
                </a:ext>
              </a:extLst>
            </p:cNvPr>
            <p:cNvPicPr preferRelativeResize="0"/>
            <p:nvPr/>
          </p:nvPicPr>
          <p:blipFill rotWithShape="1">
            <a:blip r:embed="rId2">
              <a:alphaModFix/>
            </a:blip>
            <a:srcRect/>
            <a:stretch/>
          </p:blipFill>
          <p:spPr>
            <a:xfrm>
              <a:off x="7345780" y="1525131"/>
              <a:ext cx="4052500" cy="4127587"/>
            </a:xfrm>
            <a:prstGeom prst="rect">
              <a:avLst/>
            </a:prstGeom>
            <a:noFill/>
            <a:ln>
              <a:noFill/>
            </a:ln>
          </p:spPr>
        </p:pic>
        <p:sp>
          <p:nvSpPr>
            <p:cNvPr id="13" name="Google Shape;630;p66">
              <a:extLst>
                <a:ext uri="{FF2B5EF4-FFF2-40B4-BE49-F238E27FC236}">
                  <a16:creationId xmlns:a16="http://schemas.microsoft.com/office/drawing/2014/main" id="{3136DBDD-FEFC-F445-6E95-641774A8DFAF}"/>
                </a:ext>
              </a:extLst>
            </p:cNvPr>
            <p:cNvSpPr txBox="1"/>
            <p:nvPr/>
          </p:nvSpPr>
          <p:spPr>
            <a:xfrm>
              <a:off x="10516395" y="1505961"/>
              <a:ext cx="1604400" cy="558900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wrap="square" lIns="91425" tIns="91425" rIns="91425" bIns="91425" anchor="t" anchorCtr="0">
              <a:noAutofit/>
            </a:bodyPr>
            <a:lstStyle/>
            <a:p>
              <a:pPr algn="ctr" defTabSz="886968">
                <a:spcAft>
                  <a:spcPts val="600"/>
                </a:spcAft>
                <a:buClr>
                  <a:srgbClr val="000000"/>
                </a:buClr>
                <a:buSzPts val="1400"/>
              </a:pPr>
              <a:r>
                <a:rPr lang="en" sz="1261" kern="1200">
                  <a:solidFill>
                    <a:srgbClr val="361214"/>
                  </a:solidFill>
                  <a:latin typeface="Arial"/>
                  <a:ea typeface="+mn-ea"/>
                  <a:cs typeface="Arial"/>
                  <a:sym typeface="Arial"/>
                </a:rPr>
                <a:t>Schools &amp; Colleges</a:t>
              </a:r>
              <a:endParaRPr sz="1300" b="0" i="0" u="none" strike="noStrike" cap="none">
                <a:solidFill>
                  <a:srgbClr val="361214"/>
                </a:solidFill>
                <a:latin typeface="Arial"/>
                <a:ea typeface="Arial"/>
                <a:cs typeface="Arial"/>
                <a:sym typeface="Arial"/>
              </a:endParaRPr>
            </a:p>
          </p:txBody>
        </p:sp>
        <p:sp>
          <p:nvSpPr>
            <p:cNvPr id="14" name="Google Shape;631;p66">
              <a:extLst>
                <a:ext uri="{FF2B5EF4-FFF2-40B4-BE49-F238E27FC236}">
                  <a16:creationId xmlns:a16="http://schemas.microsoft.com/office/drawing/2014/main" id="{71C4E758-9777-37EF-9029-38DE005DFA2D}"/>
                </a:ext>
              </a:extLst>
            </p:cNvPr>
            <p:cNvSpPr txBox="1"/>
            <p:nvPr/>
          </p:nvSpPr>
          <p:spPr>
            <a:xfrm>
              <a:off x="6566126" y="4821205"/>
              <a:ext cx="1604400" cy="558900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wrap="square" lIns="91425" tIns="91425" rIns="91425" bIns="91425" anchor="t" anchorCtr="0">
              <a:noAutofit/>
            </a:bodyPr>
            <a:lstStyle/>
            <a:p>
              <a:pPr algn="ctr" defTabSz="886968">
                <a:spcAft>
                  <a:spcPts val="600"/>
                </a:spcAft>
                <a:buClr>
                  <a:srgbClr val="000000"/>
                </a:buClr>
                <a:buSzPts val="1400"/>
              </a:pPr>
              <a:r>
                <a:rPr lang="en" sz="1261" kern="1200">
                  <a:solidFill>
                    <a:srgbClr val="361214"/>
                  </a:solidFill>
                  <a:latin typeface="Arial"/>
                  <a:ea typeface="+mn-ea"/>
                  <a:cs typeface="Arial"/>
                  <a:sym typeface="Arial"/>
                </a:rPr>
                <a:t>Healthcare</a:t>
              </a:r>
              <a:endParaRPr sz="1300" b="0" i="0" u="none" strike="noStrike" cap="none">
                <a:solidFill>
                  <a:srgbClr val="361214"/>
                </a:solidFill>
                <a:latin typeface="Arial"/>
                <a:ea typeface="Arial"/>
                <a:cs typeface="Arial"/>
                <a:sym typeface="Arial"/>
              </a:endParaRPr>
            </a:p>
          </p:txBody>
        </p:sp>
        <p:sp>
          <p:nvSpPr>
            <p:cNvPr id="15" name="Google Shape;632;p66">
              <a:extLst>
                <a:ext uri="{FF2B5EF4-FFF2-40B4-BE49-F238E27FC236}">
                  <a16:creationId xmlns:a16="http://schemas.microsoft.com/office/drawing/2014/main" id="{B774AC5E-556F-2833-137E-6CBBD5114FAB}"/>
                </a:ext>
              </a:extLst>
            </p:cNvPr>
            <p:cNvSpPr txBox="1"/>
            <p:nvPr/>
          </p:nvSpPr>
          <p:spPr>
            <a:xfrm>
              <a:off x="6334310" y="2820683"/>
              <a:ext cx="1764300" cy="558900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wrap="square" lIns="91425" tIns="91425" rIns="91425" bIns="91425" anchor="t" anchorCtr="0">
              <a:noAutofit/>
            </a:bodyPr>
            <a:lstStyle/>
            <a:p>
              <a:pPr defTabSz="886968">
                <a:spcAft>
                  <a:spcPts val="600"/>
                </a:spcAft>
                <a:buClr>
                  <a:srgbClr val="000000"/>
                </a:buClr>
                <a:buSzPts val="1400"/>
              </a:pPr>
              <a:r>
                <a:rPr lang="en" sz="1261" kern="1200">
                  <a:solidFill>
                    <a:srgbClr val="361214"/>
                  </a:solidFill>
                  <a:latin typeface="Arial"/>
                  <a:ea typeface="+mn-ea"/>
                  <a:cs typeface="Arial"/>
                  <a:sym typeface="Arial"/>
                </a:rPr>
                <a:t>Government</a:t>
              </a:r>
              <a:endParaRPr sz="1300" b="0" i="0" u="none" strike="noStrike" cap="none">
                <a:solidFill>
                  <a:srgbClr val="361214"/>
                </a:solidFill>
                <a:latin typeface="Arial"/>
                <a:ea typeface="Arial"/>
                <a:cs typeface="Arial"/>
                <a:sym typeface="Arial"/>
              </a:endParaRPr>
            </a:p>
          </p:txBody>
        </p:sp>
        <p:sp>
          <p:nvSpPr>
            <p:cNvPr id="16" name="Google Shape;633;p66">
              <a:extLst>
                <a:ext uri="{FF2B5EF4-FFF2-40B4-BE49-F238E27FC236}">
                  <a16:creationId xmlns:a16="http://schemas.microsoft.com/office/drawing/2014/main" id="{D1D49964-0151-8362-0117-B4A074BF2C06}"/>
                </a:ext>
              </a:extLst>
            </p:cNvPr>
            <p:cNvSpPr txBox="1"/>
            <p:nvPr/>
          </p:nvSpPr>
          <p:spPr>
            <a:xfrm>
              <a:off x="10992130" y="2820678"/>
              <a:ext cx="1604400" cy="558900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wrap="square" lIns="91425" tIns="91425" rIns="91425" bIns="91425" anchor="t" anchorCtr="0">
              <a:noAutofit/>
            </a:bodyPr>
            <a:lstStyle/>
            <a:p>
              <a:pPr defTabSz="886968">
                <a:spcAft>
                  <a:spcPts val="600"/>
                </a:spcAft>
                <a:buClr>
                  <a:srgbClr val="000000"/>
                </a:buClr>
                <a:buSzPts val="1400"/>
              </a:pPr>
              <a:r>
                <a:rPr lang="en" sz="1261" kern="1200">
                  <a:solidFill>
                    <a:srgbClr val="361214"/>
                  </a:solidFill>
                  <a:latin typeface="Arial"/>
                  <a:ea typeface="+mn-ea"/>
                  <a:cs typeface="Arial"/>
                  <a:sym typeface="Arial"/>
                </a:rPr>
                <a:t>Corrections</a:t>
              </a:r>
              <a:endParaRPr sz="1300" b="0" i="0" u="none" strike="noStrike" cap="none">
                <a:solidFill>
                  <a:srgbClr val="361214"/>
                </a:solidFill>
                <a:latin typeface="Arial"/>
                <a:ea typeface="Arial"/>
                <a:cs typeface="Arial"/>
                <a:sym typeface="Arial"/>
              </a:endParaRPr>
            </a:p>
          </p:txBody>
        </p:sp>
        <p:sp>
          <p:nvSpPr>
            <p:cNvPr id="17" name="Google Shape;634;p66">
              <a:extLst>
                <a:ext uri="{FF2B5EF4-FFF2-40B4-BE49-F238E27FC236}">
                  <a16:creationId xmlns:a16="http://schemas.microsoft.com/office/drawing/2014/main" id="{36625A65-3F86-9325-724B-C720B824D1E8}"/>
                </a:ext>
              </a:extLst>
            </p:cNvPr>
            <p:cNvSpPr txBox="1"/>
            <p:nvPr/>
          </p:nvSpPr>
          <p:spPr>
            <a:xfrm>
              <a:off x="8674267" y="5391850"/>
              <a:ext cx="1604400" cy="558900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wrap="square" lIns="91425" tIns="91425" rIns="91425" bIns="91425" anchor="t" anchorCtr="0">
              <a:noAutofit/>
            </a:bodyPr>
            <a:lstStyle/>
            <a:p>
              <a:pPr algn="ctr" defTabSz="886968">
                <a:spcAft>
                  <a:spcPts val="600"/>
                </a:spcAft>
                <a:buClr>
                  <a:srgbClr val="000000"/>
                </a:buClr>
                <a:buSzPts val="1400"/>
              </a:pPr>
              <a:r>
                <a:rPr lang="en" sz="1261" kern="1200">
                  <a:solidFill>
                    <a:srgbClr val="361214"/>
                  </a:solidFill>
                  <a:latin typeface="Arial"/>
                  <a:ea typeface="+mn-ea"/>
                  <a:cs typeface="Arial"/>
                  <a:sym typeface="Arial"/>
                </a:rPr>
                <a:t>National non-profit</a:t>
              </a:r>
              <a:endParaRPr sz="1300" b="0" i="0" u="none" strike="noStrike" cap="none">
                <a:solidFill>
                  <a:srgbClr val="361214"/>
                </a:solidFill>
                <a:latin typeface="Arial"/>
                <a:ea typeface="Arial"/>
                <a:cs typeface="Arial"/>
                <a:sym typeface="Arial"/>
              </a:endParaRPr>
            </a:p>
          </p:txBody>
        </p:sp>
        <p:sp>
          <p:nvSpPr>
            <p:cNvPr id="18" name="Google Shape;635;p66">
              <a:extLst>
                <a:ext uri="{FF2B5EF4-FFF2-40B4-BE49-F238E27FC236}">
                  <a16:creationId xmlns:a16="http://schemas.microsoft.com/office/drawing/2014/main" id="{133BF3D9-F7B3-3047-94B2-6775D16E8803}"/>
                </a:ext>
              </a:extLst>
            </p:cNvPr>
            <p:cNvSpPr txBox="1"/>
            <p:nvPr/>
          </p:nvSpPr>
          <p:spPr>
            <a:xfrm>
              <a:off x="7226593" y="1325675"/>
              <a:ext cx="1604400" cy="558900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wrap="square" lIns="91425" tIns="91425" rIns="91425" bIns="91425" anchor="t" anchorCtr="0">
              <a:noAutofit/>
            </a:bodyPr>
            <a:lstStyle/>
            <a:p>
              <a:pPr algn="ctr" defTabSz="886968">
                <a:spcAft>
                  <a:spcPts val="600"/>
                </a:spcAft>
                <a:buClr>
                  <a:srgbClr val="000000"/>
                </a:buClr>
                <a:buSzPts val="1400"/>
              </a:pPr>
              <a:r>
                <a:rPr lang="en" sz="1261" kern="1200">
                  <a:solidFill>
                    <a:srgbClr val="361214"/>
                  </a:solidFill>
                  <a:latin typeface="Arial"/>
                  <a:ea typeface="+mn-ea"/>
                  <a:cs typeface="Arial"/>
                  <a:sym typeface="Arial"/>
                </a:rPr>
                <a:t>Local non-profit</a:t>
              </a:r>
              <a:endParaRPr sz="1300" b="0" i="0" u="none" strike="noStrike" cap="none">
                <a:solidFill>
                  <a:srgbClr val="361214"/>
                </a:solidFill>
                <a:latin typeface="Arial"/>
                <a:ea typeface="Arial"/>
                <a:cs typeface="Arial"/>
                <a:sym typeface="Arial"/>
              </a:endParaRPr>
            </a:p>
          </p:txBody>
        </p:sp>
        <p:sp>
          <p:nvSpPr>
            <p:cNvPr id="19" name="Google Shape;636;p66">
              <a:extLst>
                <a:ext uri="{FF2B5EF4-FFF2-40B4-BE49-F238E27FC236}">
                  <a16:creationId xmlns:a16="http://schemas.microsoft.com/office/drawing/2014/main" id="{12EA0453-54E7-E2F7-436D-2E2F4D052518}"/>
                </a:ext>
              </a:extLst>
            </p:cNvPr>
            <p:cNvSpPr txBox="1"/>
            <p:nvPr/>
          </p:nvSpPr>
          <p:spPr>
            <a:xfrm>
              <a:off x="10679747" y="4832967"/>
              <a:ext cx="1604400" cy="558900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wrap="square" lIns="91425" tIns="91425" rIns="91425" bIns="91425" anchor="t" anchorCtr="0">
              <a:noAutofit/>
            </a:bodyPr>
            <a:lstStyle/>
            <a:p>
              <a:pPr defTabSz="886968">
                <a:spcAft>
                  <a:spcPts val="600"/>
                </a:spcAft>
                <a:buClr>
                  <a:srgbClr val="000000"/>
                </a:buClr>
                <a:buSzPts val="1400"/>
              </a:pPr>
              <a:r>
                <a:rPr lang="en" sz="1261" kern="1200">
                  <a:solidFill>
                    <a:srgbClr val="361214"/>
                  </a:solidFill>
                  <a:latin typeface="Arial"/>
                  <a:ea typeface="+mn-ea"/>
                  <a:cs typeface="Arial"/>
                  <a:sym typeface="Arial"/>
                </a:rPr>
                <a:t>Insurance Companies</a:t>
              </a:r>
              <a:endParaRPr sz="1300" b="0" i="0" u="none" strike="noStrike" cap="none">
                <a:solidFill>
                  <a:srgbClr val="361214"/>
                </a:solidFill>
                <a:latin typeface="Arial"/>
                <a:ea typeface="Arial"/>
                <a:cs typeface="Arial"/>
                <a:sym typeface="Arial"/>
              </a:endParaRPr>
            </a:p>
          </p:txBody>
        </p:sp>
        <p:sp>
          <p:nvSpPr>
            <p:cNvPr id="20" name="Google Shape;637;p66">
              <a:extLst>
                <a:ext uri="{FF2B5EF4-FFF2-40B4-BE49-F238E27FC236}">
                  <a16:creationId xmlns:a16="http://schemas.microsoft.com/office/drawing/2014/main" id="{D2D11C4B-EBAB-EC37-05F1-32E6A696998D}"/>
                </a:ext>
              </a:extLst>
            </p:cNvPr>
            <p:cNvSpPr txBox="1"/>
            <p:nvPr/>
          </p:nvSpPr>
          <p:spPr>
            <a:xfrm>
              <a:off x="8458772" y="947052"/>
              <a:ext cx="2013300" cy="558900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wrap="square" lIns="91425" tIns="91425" rIns="91425" bIns="91425" anchor="t" anchorCtr="0">
              <a:noAutofit/>
            </a:bodyPr>
            <a:lstStyle/>
            <a:p>
              <a:pPr algn="ctr" defTabSz="886968">
                <a:spcAft>
                  <a:spcPts val="600"/>
                </a:spcAft>
                <a:buClr>
                  <a:srgbClr val="000000"/>
                </a:buClr>
                <a:buSzPts val="1400"/>
              </a:pPr>
              <a:r>
                <a:rPr lang="en" sz="1261" kern="1200" dirty="0">
                  <a:solidFill>
                    <a:srgbClr val="361214"/>
                  </a:solidFill>
                  <a:latin typeface="Arial"/>
                  <a:ea typeface="+mn-ea"/>
                  <a:cs typeface="Arial"/>
                  <a:sym typeface="Arial"/>
                </a:rPr>
                <a:t>Individual</a:t>
              </a:r>
              <a:endParaRPr sz="1261" kern="1200" dirty="0">
                <a:solidFill>
                  <a:srgbClr val="361214"/>
                </a:solidFill>
                <a:latin typeface="Arial"/>
                <a:ea typeface="+mn-ea"/>
                <a:cs typeface="Arial"/>
                <a:sym typeface="Arial"/>
              </a:endParaRPr>
            </a:p>
            <a:p>
              <a:pPr algn="ctr" defTabSz="886968">
                <a:spcAft>
                  <a:spcPts val="600"/>
                </a:spcAft>
                <a:buClr>
                  <a:srgbClr val="000000"/>
                </a:buClr>
                <a:buSzPts val="1400"/>
              </a:pPr>
              <a:r>
                <a:rPr lang="en" sz="1261" kern="1200" dirty="0">
                  <a:solidFill>
                    <a:srgbClr val="361214"/>
                  </a:solidFill>
                  <a:latin typeface="Arial"/>
                  <a:ea typeface="+mn-ea"/>
                  <a:cs typeface="Arial"/>
                  <a:sym typeface="Arial"/>
                </a:rPr>
                <a:t>seeking services</a:t>
              </a:r>
              <a:endParaRPr sz="1300" b="0" i="0" u="none" strike="noStrike" cap="none" dirty="0">
                <a:solidFill>
                  <a:srgbClr val="361214"/>
                </a:solidFill>
                <a:latin typeface="Arial"/>
                <a:ea typeface="Arial"/>
                <a:cs typeface="Arial"/>
                <a:sym typeface="Arial"/>
              </a:endParaRPr>
            </a:p>
          </p:txBody>
        </p:sp>
      </p:grpSp>
    </p:spTree>
    <p:extLst>
      <p:ext uri="{BB962C8B-B14F-4D97-AF65-F5344CB8AC3E}">
        <p14:creationId xmlns:p14="http://schemas.microsoft.com/office/powerpoint/2010/main" val="2908763949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Google Shape;643;p67">
            <a:extLst>
              <a:ext uri="{FF2B5EF4-FFF2-40B4-BE49-F238E27FC236}">
                <a16:creationId xmlns:a16="http://schemas.microsoft.com/office/drawing/2014/main" id="{420C8775-9A4C-E950-BD8B-699B3004E55B}"/>
              </a:ext>
            </a:extLst>
          </p:cNvPr>
          <p:cNvSpPr txBox="1">
            <a:spLocks noGrp="1"/>
          </p:cNvSpPr>
          <p:nvPr>
            <p:ph sz="half" idx="13"/>
          </p:nvPr>
        </p:nvSpPr>
        <p:spPr>
          <a:xfrm>
            <a:off x="457199" y="1412139"/>
            <a:ext cx="3557015" cy="4324518"/>
          </a:xfrm>
        </p:spPr>
        <p:txBody>
          <a:bodyPr spcFirstLastPara="1" lIns="91425" tIns="91425" rIns="91425" bIns="91425" anchorCtr="0">
            <a:normAutofit/>
          </a:bodyPr>
          <a:lstStyle/>
          <a:p>
            <a:pPr marL="0" marR="0" lvl="0" indent="0" rtl="0">
              <a:spcBef>
                <a:spcPts val="0"/>
              </a:spcBef>
              <a:spcAft>
                <a:spcPts val="1000"/>
              </a:spcAft>
              <a:buClr>
                <a:srgbClr val="000000"/>
              </a:buClr>
              <a:buSzPts val="2100"/>
              <a:buFont typeface="Arial"/>
              <a:buNone/>
            </a:pPr>
            <a:r>
              <a:rPr lang="en-US" b="0" i="0" u="none" strike="noStrike" cap="none" dirty="0" err="1"/>
              <a:t>Findhelp</a:t>
            </a:r>
            <a:r>
              <a:rPr lang="en-US" b="0" i="0" u="none" strike="noStrike" cap="none" dirty="0"/>
              <a:t> provides a suite of tools for any community partner that claims their listing on </a:t>
            </a:r>
            <a:r>
              <a:rPr lang="en-US" dirty="0"/>
              <a:t>the</a:t>
            </a:r>
            <a:r>
              <a:rPr lang="en-US" b="0" i="0" u="none" strike="noStrike" cap="none" dirty="0"/>
              <a:t> platform.</a:t>
            </a:r>
          </a:p>
        </p:txBody>
      </p:sp>
      <p:sp>
        <p:nvSpPr>
          <p:cNvPr id="4" name="Title 3">
            <a:extLst>
              <a:ext uri="{FF2B5EF4-FFF2-40B4-BE49-F238E27FC236}">
                <a16:creationId xmlns:a16="http://schemas.microsoft.com/office/drawing/2014/main" id="{8D5B579D-ECF9-1610-29B4-CB26962799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81907"/>
            <a:ext cx="3557016" cy="822960"/>
          </a:xfrm>
        </p:spPr>
        <p:txBody>
          <a:bodyPr anchor="ctr">
            <a:normAutofit/>
          </a:bodyPr>
          <a:lstStyle/>
          <a:p>
            <a:r>
              <a:rPr lang="en-US" sz="2500" dirty="0"/>
              <a:t>Benefits of Using </a:t>
            </a:r>
            <a:r>
              <a:rPr lang="en-US" sz="2500" dirty="0" err="1"/>
              <a:t>findhelp</a:t>
            </a:r>
            <a:endParaRPr lang="en-US" sz="2500" dirty="0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17F2B98C-9AE9-8E48-18A2-EAC7F0072DE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14</a:t>
            </a:fld>
            <a:endParaRPr lang="en-US"/>
          </a:p>
        </p:txBody>
      </p:sp>
      <p:graphicFrame>
        <p:nvGraphicFramePr>
          <p:cNvPr id="8" name="Content Placeholder 1">
            <a:extLst>
              <a:ext uri="{FF2B5EF4-FFF2-40B4-BE49-F238E27FC236}">
                <a16:creationId xmlns:a16="http://schemas.microsoft.com/office/drawing/2014/main" id="{4830DC86-50C4-A276-D116-B1C4C0B8D27B}"/>
              </a:ext>
            </a:extLst>
          </p:cNvPr>
          <p:cNvGraphicFramePr>
            <a:graphicFrameLocks noGrp="1"/>
          </p:cNvGraphicFramePr>
          <p:nvPr>
            <p:ph idx="1"/>
            <p:extLst>
              <p:ext uri="{D42A27DB-BD31-4B8C-83A1-F6EECF244321}">
                <p14:modId xmlns:p14="http://schemas.microsoft.com/office/powerpoint/2010/main" val="1905501668"/>
              </p:ext>
            </p:extLst>
          </p:nvPr>
        </p:nvGraphicFramePr>
        <p:xfrm>
          <a:off x="4931886" y="281907"/>
          <a:ext cx="6802914" cy="5454737"/>
        </p:xfrm>
        <a:graphic>
          <a:graphicData uri="http://schemas.openxmlformats.org/drawingml/2006/diagram">
            <dgm:relIds xmlns:dgm="http://schemas.openxmlformats.org/drawingml/2006/diagram" xmlns:r="http://schemas.openxmlformats.org/officeDocument/2006/relationships" r:dm="rId2" r:lo="rId3" r:qs="rId4" r:cs="rId5"/>
          </a:graphicData>
        </a:graphic>
      </p:graphicFrame>
    </p:spTree>
    <p:extLst>
      <p:ext uri="{BB962C8B-B14F-4D97-AF65-F5344CB8AC3E}">
        <p14:creationId xmlns:p14="http://schemas.microsoft.com/office/powerpoint/2010/main" val="3363144774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" name="Title 5">
            <a:extLst>
              <a:ext uri="{FF2B5EF4-FFF2-40B4-BE49-F238E27FC236}">
                <a16:creationId xmlns:a16="http://schemas.microsoft.com/office/drawing/2014/main" id="{C91C2689-CF14-BF33-7925-3B46058852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 dirty="0"/>
              <a:t>Suggest A Program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9C339D0-0255-2277-A8C5-DAE5A8210A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15</a:t>
            </a:fld>
            <a:endParaRPr lang="en-US"/>
          </a:p>
        </p:txBody>
      </p:sp>
      <p:pic>
        <p:nvPicPr>
          <p:cNvPr id="6" name="Google Shape;659;p68">
            <a:extLst>
              <a:ext uri="{FF2B5EF4-FFF2-40B4-BE49-F238E27FC236}">
                <a16:creationId xmlns:a16="http://schemas.microsoft.com/office/drawing/2014/main" id="{F043E129-90D4-B5BA-007A-370B9DC4CCBA}"/>
              </a:ext>
            </a:extLst>
          </p:cNvPr>
          <p:cNvPicPr preferRelativeResize="0"/>
          <p:nvPr/>
        </p:nvPicPr>
        <p:blipFill rotWithShape="1">
          <a:blip r:embed="rId2">
            <a:alphaModFix/>
          </a:blip>
          <a:srcRect l="47022" t="44610" r="1235"/>
          <a:stretch/>
        </p:blipFill>
        <p:spPr>
          <a:xfrm>
            <a:off x="1421856" y="1505552"/>
            <a:ext cx="3579374" cy="1032125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49803"/>
              </a:srgbClr>
            </a:outerShdw>
          </a:effectLst>
        </p:spPr>
      </p:pic>
      <p:pic>
        <p:nvPicPr>
          <p:cNvPr id="7" name="Google Shape;660;p68">
            <a:extLst>
              <a:ext uri="{FF2B5EF4-FFF2-40B4-BE49-F238E27FC236}">
                <a16:creationId xmlns:a16="http://schemas.microsoft.com/office/drawing/2014/main" id="{D67C4127-7AF0-4F77-B478-4EA762E134A6}"/>
              </a:ext>
            </a:extLst>
          </p:cNvPr>
          <p:cNvPicPr preferRelativeResize="0">
            <a:picLocks noGrp="1"/>
          </p:cNvPicPr>
          <p:nvPr>
            <p:ph sz="half" idx="17"/>
          </p:nvPr>
        </p:nvPicPr>
        <p:blipFill rotWithShape="1">
          <a:blip r:embed="rId3">
            <a:alphaModFix/>
          </a:blip>
          <a:srcRect/>
          <a:stretch/>
        </p:blipFill>
        <p:spPr>
          <a:xfrm>
            <a:off x="461200" y="2740053"/>
            <a:ext cx="5500687" cy="1377894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49803"/>
              </a:srgbClr>
            </a:outerShdw>
          </a:effectLst>
        </p:spPr>
      </p:pic>
      <p:pic>
        <p:nvPicPr>
          <p:cNvPr id="8" name="Google Shape;665;p68">
            <a:extLst>
              <a:ext uri="{FF2B5EF4-FFF2-40B4-BE49-F238E27FC236}">
                <a16:creationId xmlns:a16="http://schemas.microsoft.com/office/drawing/2014/main" id="{8D4283C0-F929-ED66-E104-D07A531D2C91}"/>
              </a:ext>
            </a:extLst>
          </p:cNvPr>
          <p:cNvPicPr preferRelativeResize="0"/>
          <p:nvPr/>
        </p:nvPicPr>
        <p:blipFill rotWithShape="1">
          <a:blip r:embed="rId4">
            <a:alphaModFix/>
          </a:blip>
          <a:srcRect t="1925" b="24317"/>
          <a:stretch/>
        </p:blipFill>
        <p:spPr>
          <a:xfrm>
            <a:off x="457200" y="4522698"/>
            <a:ext cx="5840224" cy="1578024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49803"/>
              </a:srgbClr>
            </a:outerShdw>
          </a:effectLst>
        </p:spPr>
      </p:pic>
      <p:sp>
        <p:nvSpPr>
          <p:cNvPr id="9" name="Google Shape;662;p68">
            <a:extLst>
              <a:ext uri="{FF2B5EF4-FFF2-40B4-BE49-F238E27FC236}">
                <a16:creationId xmlns:a16="http://schemas.microsoft.com/office/drawing/2014/main" id="{984DBF05-144E-E48A-5572-AE25BE43A3A2}"/>
              </a:ext>
            </a:extLst>
          </p:cNvPr>
          <p:cNvSpPr txBox="1">
            <a:spLocks noGrp="1"/>
          </p:cNvSpPr>
          <p:nvPr>
            <p:ph type="body" sz="quarter" idx="18"/>
          </p:nvPr>
        </p:nvSpPr>
        <p:spPr>
          <a:xfrm>
            <a:off x="6230938" y="1687513"/>
            <a:ext cx="5502275" cy="738633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spAutoFit/>
          </a:bodyPr>
          <a:lstStyle/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r>
              <a:rPr lang="en" sz="1800" b="0" i="0" u="none" strike="noStrike" cap="none" dirty="0">
                <a:solidFill>
                  <a:srgbClr val="000000"/>
                </a:solidFill>
                <a:latin typeface="Arial"/>
                <a:ea typeface="Arial"/>
                <a:cs typeface="Arial"/>
                <a:sym typeface="Arial"/>
              </a:rPr>
              <a:t>Locate the Suggest Program link at the bottom of every page! </a:t>
            </a:r>
            <a:endParaRPr sz="1800" b="0" i="0" u="none" strike="noStrike" cap="none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17" name="Google Shape;663;p68">
            <a:extLst>
              <a:ext uri="{FF2B5EF4-FFF2-40B4-BE49-F238E27FC236}">
                <a16:creationId xmlns:a16="http://schemas.microsoft.com/office/drawing/2014/main" id="{47EF65DB-67A3-F30A-8838-748A2F15F520}"/>
              </a:ext>
            </a:extLst>
          </p:cNvPr>
          <p:cNvSpPr txBox="1">
            <a:spLocks noGrp="1"/>
          </p:cNvSpPr>
          <p:nvPr>
            <p:ph sz="half" idx="19"/>
          </p:nvPr>
        </p:nvSpPr>
        <p:spPr>
          <a:xfrm>
            <a:off x="6073586" y="2686527"/>
            <a:ext cx="5432614" cy="1538853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spAutoFit/>
          </a:bodyPr>
          <a:lstStyle/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endParaRPr lang="en" sz="1300" b="0" i="0" u="none" strike="noStrike" cap="none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endParaRPr lang="en" sz="1300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endParaRPr lang="en" sz="1300" b="0" i="0" u="none" strike="noStrike" cap="none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endParaRPr lang="en" sz="1300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r>
              <a:rPr lang="en" b="0" i="0" u="none" strike="noStrike" cap="none" dirty="0">
                <a:solidFill>
                  <a:srgbClr val="000000"/>
                </a:solidFill>
                <a:latin typeface="Arial"/>
                <a:ea typeface="Arial"/>
                <a:cs typeface="Arial"/>
                <a:sym typeface="Arial"/>
              </a:rPr>
              <a:t>Search to confirm the program does not already exist</a:t>
            </a:r>
            <a:endParaRPr b="0" i="0" u="none" strike="noStrike" cap="none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19" name="Google Shape;664;p68">
            <a:extLst>
              <a:ext uri="{FF2B5EF4-FFF2-40B4-BE49-F238E27FC236}">
                <a16:creationId xmlns:a16="http://schemas.microsoft.com/office/drawing/2014/main" id="{F3D49200-6D08-6427-1322-CB39E4CDD937}"/>
              </a:ext>
            </a:extLst>
          </p:cNvPr>
          <p:cNvSpPr txBox="1"/>
          <p:nvPr/>
        </p:nvSpPr>
        <p:spPr>
          <a:xfrm>
            <a:off x="6771736" y="4666891"/>
            <a:ext cx="4252822" cy="1292631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spAutoFit/>
          </a:bodyPr>
          <a:lstStyle/>
          <a:p>
            <a:pPr marL="365760" marR="0" lvl="0" indent="-2324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500"/>
              <a:buFont typeface="Arial"/>
              <a:buChar char="●"/>
            </a:pPr>
            <a:r>
              <a:rPr lang="en" b="0" i="0" u="none" strike="noStrike" cap="none" dirty="0">
                <a:solidFill>
                  <a:srgbClr val="000000"/>
                </a:solidFill>
                <a:latin typeface="Arial"/>
                <a:ea typeface="Arial"/>
                <a:cs typeface="Arial"/>
                <a:sym typeface="Arial"/>
              </a:rPr>
              <a:t>Provide findhelp with basic information about this program and we will add it to the platform in 1-2 business days</a:t>
            </a:r>
            <a:endParaRPr b="0" i="0" u="none" strike="noStrike" cap="none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2" name="Oval 1">
            <a:extLst>
              <a:ext uri="{FF2B5EF4-FFF2-40B4-BE49-F238E27FC236}">
                <a16:creationId xmlns:a16="http://schemas.microsoft.com/office/drawing/2014/main" id="{CE4915A5-5F0F-909B-3247-36C722A461D3}"/>
              </a:ext>
            </a:extLst>
          </p:cNvPr>
          <p:cNvSpPr/>
          <p:nvPr/>
        </p:nvSpPr>
        <p:spPr>
          <a:xfrm>
            <a:off x="1849120" y="1724465"/>
            <a:ext cx="914400" cy="914400"/>
          </a:xfrm>
          <a:prstGeom prst="ellipse">
            <a:avLst/>
          </a:prstGeom>
          <a:noFill/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594071391"/>
      </p:ext>
    </p:extLst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" name="Title 5">
            <a:extLst>
              <a:ext uri="{FF2B5EF4-FFF2-40B4-BE49-F238E27FC236}">
                <a16:creationId xmlns:a16="http://schemas.microsoft.com/office/drawing/2014/main" id="{C91C2689-CF14-BF33-7925-3B46058852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 dirty="0"/>
              <a:t>Claim Your Program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9C339D0-0255-2277-A8C5-DAE5A8210A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16</a:t>
            </a:fld>
            <a:endParaRPr lang="en-US"/>
          </a:p>
        </p:txBody>
      </p:sp>
      <p:pic>
        <p:nvPicPr>
          <p:cNvPr id="6" name="Google Shape;659;p68">
            <a:extLst>
              <a:ext uri="{FF2B5EF4-FFF2-40B4-BE49-F238E27FC236}">
                <a16:creationId xmlns:a16="http://schemas.microsoft.com/office/drawing/2014/main" id="{F043E129-90D4-B5BA-007A-370B9DC4CCBA}"/>
              </a:ext>
            </a:extLst>
          </p:cNvPr>
          <p:cNvPicPr preferRelativeResize="0"/>
          <p:nvPr/>
        </p:nvPicPr>
        <p:blipFill rotWithShape="1">
          <a:blip r:embed="rId2">
            <a:alphaModFix/>
          </a:blip>
          <a:srcRect l="47022" t="44610" r="1235"/>
          <a:stretch/>
        </p:blipFill>
        <p:spPr>
          <a:xfrm>
            <a:off x="1421856" y="1505552"/>
            <a:ext cx="3579374" cy="1032125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49803"/>
              </a:srgbClr>
            </a:outerShdw>
          </a:effectLst>
        </p:spPr>
      </p:pic>
      <p:pic>
        <p:nvPicPr>
          <p:cNvPr id="7" name="Google Shape;660;p68">
            <a:extLst>
              <a:ext uri="{FF2B5EF4-FFF2-40B4-BE49-F238E27FC236}">
                <a16:creationId xmlns:a16="http://schemas.microsoft.com/office/drawing/2014/main" id="{D67C4127-7AF0-4F77-B478-4EA762E134A6}"/>
              </a:ext>
            </a:extLst>
          </p:cNvPr>
          <p:cNvPicPr preferRelativeResize="0">
            <a:picLocks noGrp="1"/>
          </p:cNvPicPr>
          <p:nvPr>
            <p:ph sz="half" idx="17"/>
          </p:nvPr>
        </p:nvPicPr>
        <p:blipFill rotWithShape="1">
          <a:blip r:embed="rId3">
            <a:alphaModFix/>
          </a:blip>
          <a:srcRect/>
          <a:stretch/>
        </p:blipFill>
        <p:spPr>
          <a:xfrm>
            <a:off x="461200" y="2740053"/>
            <a:ext cx="5500687" cy="1377894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49803"/>
              </a:srgbClr>
            </a:outerShdw>
          </a:effectLst>
        </p:spPr>
      </p:pic>
      <p:sp>
        <p:nvSpPr>
          <p:cNvPr id="9" name="Google Shape;662;p68">
            <a:extLst>
              <a:ext uri="{FF2B5EF4-FFF2-40B4-BE49-F238E27FC236}">
                <a16:creationId xmlns:a16="http://schemas.microsoft.com/office/drawing/2014/main" id="{984DBF05-144E-E48A-5572-AE25BE43A3A2}"/>
              </a:ext>
            </a:extLst>
          </p:cNvPr>
          <p:cNvSpPr txBox="1">
            <a:spLocks noGrp="1"/>
          </p:cNvSpPr>
          <p:nvPr>
            <p:ph type="body" sz="quarter" idx="18"/>
          </p:nvPr>
        </p:nvSpPr>
        <p:spPr>
          <a:xfrm>
            <a:off x="6230938" y="1687513"/>
            <a:ext cx="5502275" cy="738633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spAutoFit/>
          </a:bodyPr>
          <a:lstStyle/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r>
              <a:rPr lang="en" sz="1800" b="0" i="0" u="none" strike="noStrike" cap="none" dirty="0">
                <a:solidFill>
                  <a:srgbClr val="000000"/>
                </a:solidFill>
                <a:latin typeface="Arial"/>
                <a:ea typeface="Arial"/>
                <a:cs typeface="Arial"/>
                <a:sym typeface="Arial"/>
              </a:rPr>
              <a:t>Locate the Suggest Program link at the bottom of every page</a:t>
            </a:r>
            <a:r>
              <a:rPr lang="en" sz="1300" b="0" i="0" u="none" strike="noStrike" cap="none" dirty="0">
                <a:solidFill>
                  <a:srgbClr val="000000"/>
                </a:solidFill>
                <a:latin typeface="Arial"/>
                <a:ea typeface="Arial"/>
                <a:cs typeface="Arial"/>
                <a:sym typeface="Arial"/>
              </a:rPr>
              <a:t>! </a:t>
            </a:r>
            <a:endParaRPr sz="1200" b="0" i="0" u="none" strike="noStrike" cap="none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17" name="Google Shape;663;p68">
            <a:extLst>
              <a:ext uri="{FF2B5EF4-FFF2-40B4-BE49-F238E27FC236}">
                <a16:creationId xmlns:a16="http://schemas.microsoft.com/office/drawing/2014/main" id="{47EF65DB-67A3-F30A-8838-748A2F15F520}"/>
              </a:ext>
            </a:extLst>
          </p:cNvPr>
          <p:cNvSpPr txBox="1">
            <a:spLocks noGrp="1"/>
          </p:cNvSpPr>
          <p:nvPr>
            <p:ph sz="half" idx="19"/>
          </p:nvPr>
        </p:nvSpPr>
        <p:spPr>
          <a:xfrm>
            <a:off x="6073586" y="2686527"/>
            <a:ext cx="5432614" cy="1261854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spAutoFit/>
          </a:bodyPr>
          <a:lstStyle/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endParaRPr lang="en" sz="1300" b="0" i="0" u="none" strike="noStrike" cap="none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endParaRPr lang="en" sz="1300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marL="146052" marR="0" lvl="0" indent="0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None/>
            </a:pPr>
            <a:endParaRPr lang="en" sz="1300" b="0" i="0" u="none" strike="noStrike" cap="none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endParaRPr lang="en" sz="1300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marL="365760" marR="0" lvl="0" indent="-2197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300"/>
              <a:buFont typeface="Arial"/>
              <a:buChar char="●"/>
            </a:pPr>
            <a:r>
              <a:rPr lang="en" b="0" i="0" u="none" strike="noStrike" cap="none" dirty="0">
                <a:solidFill>
                  <a:srgbClr val="000000"/>
                </a:solidFill>
                <a:latin typeface="Arial"/>
                <a:ea typeface="Arial"/>
                <a:cs typeface="Arial"/>
                <a:sym typeface="Arial"/>
              </a:rPr>
              <a:t>Search for your program</a:t>
            </a:r>
            <a:endParaRPr b="0" i="0" u="none" strike="noStrike" cap="none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2" name="Google Shape;674;p69">
            <a:extLst>
              <a:ext uri="{FF2B5EF4-FFF2-40B4-BE49-F238E27FC236}">
                <a16:creationId xmlns:a16="http://schemas.microsoft.com/office/drawing/2014/main" id="{5E4FF781-D442-33F8-52E6-1E8AA1D6252A}"/>
              </a:ext>
            </a:extLst>
          </p:cNvPr>
          <p:cNvPicPr preferRelativeResize="0"/>
          <p:nvPr/>
        </p:nvPicPr>
        <p:blipFill rotWithShape="1">
          <a:blip r:embed="rId4">
            <a:alphaModFix/>
          </a:blip>
          <a:srcRect t="-2827"/>
          <a:stretch/>
        </p:blipFill>
        <p:spPr>
          <a:xfrm>
            <a:off x="457200" y="4320323"/>
            <a:ext cx="5754475" cy="1629525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49803"/>
              </a:srgbClr>
            </a:outerShdw>
          </a:effectLst>
        </p:spPr>
      </p:pic>
      <p:sp>
        <p:nvSpPr>
          <p:cNvPr id="3" name="Google Shape;677;p69">
            <a:extLst>
              <a:ext uri="{FF2B5EF4-FFF2-40B4-BE49-F238E27FC236}">
                <a16:creationId xmlns:a16="http://schemas.microsoft.com/office/drawing/2014/main" id="{88129FF6-3499-ADB2-2E16-A787DD6DC071}"/>
              </a:ext>
            </a:extLst>
          </p:cNvPr>
          <p:cNvSpPr txBox="1"/>
          <p:nvPr/>
        </p:nvSpPr>
        <p:spPr>
          <a:xfrm>
            <a:off x="6607834" y="4521995"/>
            <a:ext cx="4669766" cy="1015632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spAutoFit/>
          </a:bodyPr>
          <a:lstStyle/>
          <a:p>
            <a:pPr marL="365760" marR="0" lvl="0" indent="-232408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500"/>
              <a:buFont typeface="Arial"/>
              <a:buChar char="●"/>
            </a:pPr>
            <a:r>
              <a:rPr lang="en" b="0" i="0" u="none" strike="noStrike" cap="none" dirty="0">
                <a:solidFill>
                  <a:srgbClr val="000000"/>
                </a:solidFill>
                <a:latin typeface="Arial"/>
                <a:ea typeface="Arial"/>
                <a:cs typeface="Arial"/>
                <a:sym typeface="Arial"/>
              </a:rPr>
              <a:t>Once you have located your program, select Claim and follow the instructions to create your free account! </a:t>
            </a:r>
            <a:endParaRPr b="0" i="0" u="none" strike="noStrike" cap="none" dirty="0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4" name="Oval 3">
            <a:extLst>
              <a:ext uri="{FF2B5EF4-FFF2-40B4-BE49-F238E27FC236}">
                <a16:creationId xmlns:a16="http://schemas.microsoft.com/office/drawing/2014/main" id="{328928A3-C336-5C16-A607-2530EBC623DB}"/>
              </a:ext>
            </a:extLst>
          </p:cNvPr>
          <p:cNvSpPr/>
          <p:nvPr/>
        </p:nvSpPr>
        <p:spPr>
          <a:xfrm>
            <a:off x="2661920" y="1772127"/>
            <a:ext cx="914400" cy="914400"/>
          </a:xfrm>
          <a:prstGeom prst="ellipse">
            <a:avLst/>
          </a:prstGeom>
          <a:noFill/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8111683"/>
      </p:ext>
    </p:extLst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" name="Title 5">
            <a:extLst>
              <a:ext uri="{FF2B5EF4-FFF2-40B4-BE49-F238E27FC236}">
                <a16:creationId xmlns:a16="http://schemas.microsoft.com/office/drawing/2014/main" id="{C91C2689-CF14-BF33-7925-3B46058852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 dirty="0"/>
              <a:t>Update Your Program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9C339D0-0255-2277-A8C5-DAE5A8210A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17</a:t>
            </a:fld>
            <a:endParaRPr lang="en-US"/>
          </a:p>
        </p:txBody>
      </p:sp>
      <p:pic>
        <p:nvPicPr>
          <p:cNvPr id="15" name="Google Shape;683;p70">
            <a:extLst>
              <a:ext uri="{FF2B5EF4-FFF2-40B4-BE49-F238E27FC236}">
                <a16:creationId xmlns:a16="http://schemas.microsoft.com/office/drawing/2014/main" id="{AF4D68A1-DFA6-CB0A-45D3-9AC7EE6C06C3}"/>
              </a:ext>
            </a:extLst>
          </p:cNvPr>
          <p:cNvPicPr preferRelativeResize="0">
            <a:picLocks noGrp="1"/>
          </p:cNvPicPr>
          <p:nvPr>
            <p:ph sz="half" idx="17"/>
          </p:nvPr>
        </p:nvPicPr>
        <p:blipFill>
          <a:blip r:embed="rId2">
            <a:alphaModFix/>
          </a:blip>
          <a:stretch>
            <a:fillRect/>
          </a:stretch>
        </p:blipFill>
        <p:spPr>
          <a:xfrm>
            <a:off x="2204720" y="1432560"/>
            <a:ext cx="7345679" cy="4531360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50000"/>
              </a:srgbClr>
            </a:outerShdw>
          </a:effectLst>
        </p:spPr>
      </p:pic>
    </p:spTree>
    <p:extLst>
      <p:ext uri="{BB962C8B-B14F-4D97-AF65-F5344CB8AC3E}">
        <p14:creationId xmlns:p14="http://schemas.microsoft.com/office/powerpoint/2010/main" val="2123245307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" name="Title 5">
            <a:extLst>
              <a:ext uri="{FF2B5EF4-FFF2-40B4-BE49-F238E27FC236}">
                <a16:creationId xmlns:a16="http://schemas.microsoft.com/office/drawing/2014/main" id="{C91C2689-CF14-BF33-7925-3B46058852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 dirty="0"/>
              <a:t>Contact Options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9C339D0-0255-2277-A8C5-DAE5A8210A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18</a:t>
            </a:fld>
            <a:endParaRPr lang="en-US"/>
          </a:p>
        </p:txBody>
      </p:sp>
      <p:pic>
        <p:nvPicPr>
          <p:cNvPr id="4" name="Google Shape;689;p71">
            <a:extLst>
              <a:ext uri="{FF2B5EF4-FFF2-40B4-BE49-F238E27FC236}">
                <a16:creationId xmlns:a16="http://schemas.microsoft.com/office/drawing/2014/main" id="{5A6B4F6A-D267-B7EE-2AAE-E35F13BAF4EB}"/>
              </a:ext>
            </a:extLst>
          </p:cNvPr>
          <p:cNvPicPr preferRelativeResize="0">
            <a:picLocks noGrp="1"/>
          </p:cNvPicPr>
          <p:nvPr>
            <p:ph sz="half" idx="17"/>
          </p:nvPr>
        </p:nvPicPr>
        <p:blipFill>
          <a:blip r:embed="rId2">
            <a:alphaModFix/>
          </a:blip>
          <a:stretch>
            <a:fillRect/>
          </a:stretch>
        </p:blipFill>
        <p:spPr>
          <a:xfrm>
            <a:off x="2328320" y="1696720"/>
            <a:ext cx="7476080" cy="4042093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50000"/>
              </a:srgbClr>
            </a:outerShdw>
          </a:effectLst>
        </p:spPr>
      </p:pic>
    </p:spTree>
    <p:extLst>
      <p:ext uri="{BB962C8B-B14F-4D97-AF65-F5344CB8AC3E}">
        <p14:creationId xmlns:p14="http://schemas.microsoft.com/office/powerpoint/2010/main" val="686214266"/>
      </p:ext>
    </p:extLst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itle 5">
            <a:extLst>
              <a:ext uri="{FF2B5EF4-FFF2-40B4-BE49-F238E27FC236}">
                <a16:creationId xmlns:a16="http://schemas.microsoft.com/office/drawing/2014/main" id="{B7FEE20D-C555-86D1-282D-8C36C6D7F58B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CBO Digest</a:t>
            </a:r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ADCA0418-0FFA-77DC-23D7-8C77CBE5F9A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19</a:t>
            </a:fld>
            <a:endParaRPr lang="en-US"/>
          </a:p>
        </p:txBody>
      </p:sp>
      <p:pic>
        <p:nvPicPr>
          <p:cNvPr id="8" name="Google Shape;695;p72">
            <a:extLst>
              <a:ext uri="{FF2B5EF4-FFF2-40B4-BE49-F238E27FC236}">
                <a16:creationId xmlns:a16="http://schemas.microsoft.com/office/drawing/2014/main" id="{8B3EC96B-C2E0-CEB3-FB00-AEE4D3DBC719}"/>
              </a:ext>
            </a:extLst>
          </p:cNvPr>
          <p:cNvPicPr preferRelativeResize="0">
            <a:picLocks noGrp="1"/>
          </p:cNvPicPr>
          <p:nvPr>
            <p:ph sz="half" idx="17"/>
          </p:nvPr>
        </p:nvPicPr>
        <p:blipFill rotWithShape="1">
          <a:blip r:embed="rId2">
            <a:alphaModFix/>
          </a:blip>
          <a:srcRect r="2789"/>
          <a:stretch/>
        </p:blipFill>
        <p:spPr>
          <a:xfrm>
            <a:off x="457200" y="1705558"/>
            <a:ext cx="5232400" cy="3506522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50000"/>
              </a:srgbClr>
            </a:outerShdw>
          </a:effectLst>
        </p:spPr>
      </p:pic>
      <p:pic>
        <p:nvPicPr>
          <p:cNvPr id="9" name="Google Shape;696;p72">
            <a:extLst>
              <a:ext uri="{FF2B5EF4-FFF2-40B4-BE49-F238E27FC236}">
                <a16:creationId xmlns:a16="http://schemas.microsoft.com/office/drawing/2014/main" id="{56787F83-1C9F-9C81-9972-783CA74E025E}"/>
              </a:ext>
            </a:extLst>
          </p:cNvPr>
          <p:cNvPicPr preferRelativeResize="0">
            <a:picLocks noGrp="1"/>
          </p:cNvPicPr>
          <p:nvPr>
            <p:ph sz="half" idx="19"/>
          </p:nvPr>
        </p:nvPicPr>
        <p:blipFill>
          <a:blip r:embed="rId3">
            <a:alphaModFix/>
          </a:blip>
          <a:stretch>
            <a:fillRect/>
          </a:stretch>
        </p:blipFill>
        <p:spPr>
          <a:xfrm>
            <a:off x="6593840" y="518160"/>
            <a:ext cx="3586479" cy="5394960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50000"/>
              </a:srgbClr>
            </a:outerShdw>
          </a:effectLst>
        </p:spPr>
      </p:pic>
    </p:spTree>
    <p:extLst>
      <p:ext uri="{BB962C8B-B14F-4D97-AF65-F5344CB8AC3E}">
        <p14:creationId xmlns:p14="http://schemas.microsoft.com/office/powerpoint/2010/main" val="2229879069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C64B9356-5887-346E-B0E6-40D3CC887C9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2</a:t>
            </a:fld>
            <a:endParaRPr lang="en-US"/>
          </a:p>
        </p:txBody>
      </p:sp>
      <p:pic>
        <p:nvPicPr>
          <p:cNvPr id="12" name="Online Media 11" title="An introduction to findhelp">
            <a:hlinkClick r:id="" action="ppaction://media"/>
            <a:extLst>
              <a:ext uri="{FF2B5EF4-FFF2-40B4-BE49-F238E27FC236}">
                <a16:creationId xmlns:a16="http://schemas.microsoft.com/office/drawing/2014/main" id="{57816FE0-162F-F1A7-5CEF-295623067186}"/>
              </a:ext>
            </a:extLst>
          </p:cNvPr>
          <p:cNvPicPr>
            <a:picLocks noRot="1" noChangeAspect="1"/>
          </p:cNvPicPr>
          <p:nvPr>
            <a:videoFile r:link="rId1"/>
          </p:nvPr>
        </p:nvPicPr>
        <p:blipFill>
          <a:blip r:embed="rId3"/>
          <a:stretch>
            <a:fillRect/>
          </a:stretch>
        </p:blipFill>
        <p:spPr>
          <a:xfrm>
            <a:off x="1016000" y="558800"/>
            <a:ext cx="10160000" cy="57404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57034809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mediacall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cmd type="call" cmd="playFrom(0.0)">
                                      <p:cBhvr>
                                        <p:cTn id="6" dur="1" fill="hold"/>
                                        <p:tgtEl>
                                          <p:spTgt spid="12"/>
                                        </p:tgtEl>
                                      </p:cBhvr>
                                    </p:cmd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  <p:video>
              <p:cMediaNode vol="80000">
                <p:cTn id="7" fill="hold" display="0">
                  <p:stCondLst>
                    <p:cond delay="indefinite"/>
                  </p:stCondLst>
                </p:cTn>
                <p:tgtEl>
                  <p:spTgt spid="12"/>
                </p:tgtEl>
              </p:cMediaNode>
            </p:video>
            <p:seq concurrent="1" nextAc="seek">
              <p:cTn id="8" restart="whenNotActive" fill="hold" evtFilter="cancelBubble" nodeType="interactiveSeq">
                <p:stCondLst>
                  <p:cond evt="onClick" delay="0">
                    <p:tgtEl>
                      <p:spTgt spid="12"/>
                    </p:tgtEl>
                  </p:cond>
                </p:stCondLst>
                <p:endSync evt="end" delay="0">
                  <p:rtn val="all"/>
                </p:endSync>
                <p:childTnLst>
                  <p:par>
                    <p:cTn id="9" fill="hold">
                      <p:stCondLst>
                        <p:cond delay="0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2" presetClass="mediacall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cmd type="call" cmd="togglePause">
                                      <p:cBhvr>
                                        <p:cTn id="12" dur="1" fill="hold"/>
                                        <p:tgtEl>
                                          <p:spTgt spid="12"/>
                                        </p:tgtEl>
                                      </p:cBhvr>
                                    </p:cmd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nextCondLst>
                <p:cond evt="onClick" delay="0">
                  <p:tgtEl>
                    <p:spTgt spid="12"/>
                  </p:tgtEl>
                </p:cond>
              </p:nextCondLst>
            </p:seq>
          </p:childTnLst>
        </p:cTn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" name="Title 5">
            <a:extLst>
              <a:ext uri="{FF2B5EF4-FFF2-40B4-BE49-F238E27FC236}">
                <a16:creationId xmlns:a16="http://schemas.microsoft.com/office/drawing/2014/main" id="{C91C2689-CF14-BF33-7925-3B46058852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 dirty="0"/>
              <a:t>CBO Analytics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9C339D0-0255-2277-A8C5-DAE5A8210A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20</a:t>
            </a:fld>
            <a:endParaRPr lang="en-US"/>
          </a:p>
        </p:txBody>
      </p:sp>
      <p:pic>
        <p:nvPicPr>
          <p:cNvPr id="7" name="Content Placeholder 6">
            <a:extLst>
              <a:ext uri="{FF2B5EF4-FFF2-40B4-BE49-F238E27FC236}">
                <a16:creationId xmlns:a16="http://schemas.microsoft.com/office/drawing/2014/main" id="{EB89EA0B-FB36-52D5-4F57-96C77C5E8203}"/>
              </a:ext>
            </a:extLst>
          </p:cNvPr>
          <p:cNvPicPr>
            <a:picLocks noGrp="1" noChangeAspect="1"/>
          </p:cNvPicPr>
          <p:nvPr>
            <p:ph sz="half" idx="17"/>
          </p:nvPr>
        </p:nvPicPr>
        <p:blipFill>
          <a:blip r:embed="rId2"/>
          <a:stretch>
            <a:fillRect/>
          </a:stretch>
        </p:blipFill>
        <p:spPr>
          <a:xfrm>
            <a:off x="1879870" y="1565902"/>
            <a:ext cx="8705001" cy="4321825"/>
          </a:xfrm>
        </p:spPr>
      </p:pic>
    </p:spTree>
    <p:extLst>
      <p:ext uri="{BB962C8B-B14F-4D97-AF65-F5344CB8AC3E}">
        <p14:creationId xmlns:p14="http://schemas.microsoft.com/office/powerpoint/2010/main" val="3601302058"/>
      </p:ext>
    </p:extLst>
  </p:cSld>
  <p:clrMapOvr>
    <a:masterClrMapping/>
  </p:clrMapOvr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BDA3B970-BF0A-279D-95D0-FECED622134F}"/>
              </a:ext>
            </a:extLst>
          </p:cNvPr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en-US" dirty="0"/>
              <a:t>CBO Environment</a:t>
            </a:r>
          </a:p>
        </p:txBody>
      </p:sp>
    </p:spTree>
    <p:extLst>
      <p:ext uri="{BB962C8B-B14F-4D97-AF65-F5344CB8AC3E}">
        <p14:creationId xmlns:p14="http://schemas.microsoft.com/office/powerpoint/2010/main" val="223718598"/>
      </p:ext>
    </p:extLst>
  </p:cSld>
  <p:clrMapOvr>
    <a:masterClrMapping/>
  </p:clrMapOvr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itle 5">
            <a:extLst>
              <a:ext uri="{FF2B5EF4-FFF2-40B4-BE49-F238E27FC236}">
                <a16:creationId xmlns:a16="http://schemas.microsoft.com/office/drawing/2014/main" id="{B7FEE20D-C555-86D1-282D-8C36C6D7F58B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What community is looking for on </a:t>
            </a:r>
            <a:r>
              <a:rPr lang="en-US" dirty="0" err="1"/>
              <a:t>findhelp</a:t>
            </a:r>
            <a:endParaRPr lang="en-US" dirty="0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ADCA0418-0FFA-77DC-23D7-8C77CBE5F9A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22</a:t>
            </a:fld>
            <a:endParaRPr lang="en-US"/>
          </a:p>
        </p:txBody>
      </p:sp>
      <p:pic>
        <p:nvPicPr>
          <p:cNvPr id="9" name="Picture 8">
            <a:extLst>
              <a:ext uri="{FF2B5EF4-FFF2-40B4-BE49-F238E27FC236}">
                <a16:creationId xmlns:a16="http://schemas.microsoft.com/office/drawing/2014/main" id="{FF6797AA-D4D1-0C71-2501-6CA2F243BA22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320310" y="1724712"/>
            <a:ext cx="11282410" cy="4217565"/>
          </a:xfrm>
          <a:prstGeom prst="rect">
            <a:avLst/>
          </a:prstGeom>
        </p:spPr>
      </p:pic>
      <p:sp>
        <p:nvSpPr>
          <p:cNvPr id="13" name="Double Wave 12">
            <a:extLst>
              <a:ext uri="{FF2B5EF4-FFF2-40B4-BE49-F238E27FC236}">
                <a16:creationId xmlns:a16="http://schemas.microsoft.com/office/drawing/2014/main" id="{3CD93448-4022-3DCB-C04B-E2E5FABB953A}"/>
              </a:ext>
            </a:extLst>
          </p:cNvPr>
          <p:cNvSpPr/>
          <p:nvPr/>
        </p:nvSpPr>
        <p:spPr>
          <a:xfrm>
            <a:off x="9225280" y="274320"/>
            <a:ext cx="2377440" cy="1036320"/>
          </a:xfrm>
          <a:prstGeom prst="doubleWave">
            <a:avLst>
              <a:gd name="adj1" fmla="val 6250"/>
              <a:gd name="adj2" fmla="val 7954"/>
            </a:avLst>
          </a:prstGeom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dirty="0"/>
              <a:t>9,762 Searches 2024</a:t>
            </a:r>
          </a:p>
        </p:txBody>
      </p:sp>
    </p:spTree>
    <p:extLst>
      <p:ext uri="{BB962C8B-B14F-4D97-AF65-F5344CB8AC3E}">
        <p14:creationId xmlns:p14="http://schemas.microsoft.com/office/powerpoint/2010/main" val="2452881728"/>
      </p:ext>
    </p:extLst>
  </p:cSld>
  <p:clrMapOvr>
    <a:masterClrMapping/>
  </p:clrMapOvr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itle 5">
            <a:extLst>
              <a:ext uri="{FF2B5EF4-FFF2-40B4-BE49-F238E27FC236}">
                <a16:creationId xmlns:a16="http://schemas.microsoft.com/office/drawing/2014/main" id="{B7FEE20D-C555-86D1-282D-8C36C6D7F58B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What </a:t>
            </a:r>
            <a:r>
              <a:rPr lang="en-US" dirty="0" err="1"/>
              <a:t>MaineHealth</a:t>
            </a:r>
            <a:r>
              <a:rPr lang="en-US" dirty="0"/>
              <a:t> staff are looking for</a:t>
            </a:r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ADCA0418-0FFA-77DC-23D7-8C77CBE5F9A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23</a:t>
            </a:fld>
            <a:endParaRPr lang="en-US"/>
          </a:p>
        </p:txBody>
      </p:sp>
      <p:sp>
        <p:nvSpPr>
          <p:cNvPr id="13" name="Double Wave 12">
            <a:extLst>
              <a:ext uri="{FF2B5EF4-FFF2-40B4-BE49-F238E27FC236}">
                <a16:creationId xmlns:a16="http://schemas.microsoft.com/office/drawing/2014/main" id="{3CD93448-4022-3DCB-C04B-E2E5FABB953A}"/>
              </a:ext>
            </a:extLst>
          </p:cNvPr>
          <p:cNvSpPr/>
          <p:nvPr/>
        </p:nvSpPr>
        <p:spPr>
          <a:xfrm>
            <a:off x="9225280" y="274320"/>
            <a:ext cx="2377440" cy="1036320"/>
          </a:xfrm>
          <a:prstGeom prst="doubleWave">
            <a:avLst>
              <a:gd name="adj1" fmla="val 6250"/>
              <a:gd name="adj2" fmla="val 7954"/>
            </a:avLst>
          </a:prstGeom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dirty="0"/>
              <a:t>14,253 Searches 2024</a:t>
            </a:r>
          </a:p>
        </p:txBody>
      </p:sp>
      <p:pic>
        <p:nvPicPr>
          <p:cNvPr id="2" name="Google Shape;2279;p249">
            <a:extLst>
              <a:ext uri="{FF2B5EF4-FFF2-40B4-BE49-F238E27FC236}">
                <a16:creationId xmlns:a16="http://schemas.microsoft.com/office/drawing/2014/main" id="{EEBE39E1-3A80-FBBD-E0DD-47CF7AE0DB8A}"/>
              </a:ext>
            </a:extLst>
          </p:cNvPr>
          <p:cNvPicPr preferRelativeResize="0"/>
          <p:nvPr/>
        </p:nvPicPr>
        <p:blipFill>
          <a:blip r:embed="rId2">
            <a:alphaModFix/>
          </a:blip>
          <a:stretch>
            <a:fillRect/>
          </a:stretch>
        </p:blipFill>
        <p:spPr>
          <a:xfrm>
            <a:off x="640080" y="1717041"/>
            <a:ext cx="10708640" cy="4196080"/>
          </a:xfrm>
          <a:prstGeom prst="rect">
            <a:avLst/>
          </a:prstGeom>
          <a:noFill/>
          <a:ln>
            <a:noFill/>
          </a:ln>
        </p:spPr>
      </p:pic>
    </p:spTree>
    <p:extLst>
      <p:ext uri="{BB962C8B-B14F-4D97-AF65-F5344CB8AC3E}">
        <p14:creationId xmlns:p14="http://schemas.microsoft.com/office/powerpoint/2010/main" val="2873765766"/>
      </p:ext>
    </p:extLst>
  </p:cSld>
  <p:clrMapOvr>
    <a:masterClrMapping/>
  </p:clrMapOvr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6F403D3A-7F7C-F70C-F444-4C00877CF745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/>
        <p:txBody>
          <a:bodyPr>
            <a:normAutofit fontScale="92500"/>
          </a:bodyPr>
          <a:lstStyle/>
          <a:p>
            <a:r>
              <a:rPr lang="en-US" sz="2400" dirty="0"/>
              <a:t>Success! 1100 average monthly users</a:t>
            </a:r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0C177611-15C8-22E6-69ED-D62294424FB0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Community Site Usage (mainehealth.findhelp.com)</a:t>
            </a:r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FE133703-118D-CF40-B60F-E8B75BF72FE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24</a:t>
            </a:fld>
            <a:endParaRPr lang="en-US"/>
          </a:p>
        </p:txBody>
      </p:sp>
      <p:pic>
        <p:nvPicPr>
          <p:cNvPr id="8" name="Google Shape;2238;p244">
            <a:extLst>
              <a:ext uri="{FF2B5EF4-FFF2-40B4-BE49-F238E27FC236}">
                <a16:creationId xmlns:a16="http://schemas.microsoft.com/office/drawing/2014/main" id="{43178513-8B08-E87D-78C1-8FBB1F116619}"/>
              </a:ext>
            </a:extLst>
          </p:cNvPr>
          <p:cNvPicPr preferRelativeResize="0"/>
          <p:nvPr/>
        </p:nvPicPr>
        <p:blipFill>
          <a:blip r:embed="rId3">
            <a:alphaModFix/>
          </a:blip>
          <a:stretch>
            <a:fillRect/>
          </a:stretch>
        </p:blipFill>
        <p:spPr>
          <a:xfrm>
            <a:off x="457201" y="2367280"/>
            <a:ext cx="6868160" cy="3566160"/>
          </a:xfrm>
          <a:prstGeom prst="rect">
            <a:avLst/>
          </a:prstGeom>
          <a:noFill/>
          <a:ln>
            <a:noFill/>
          </a:ln>
        </p:spPr>
      </p:pic>
      <p:sp>
        <p:nvSpPr>
          <p:cNvPr id="9" name="Oval 8">
            <a:extLst>
              <a:ext uri="{FF2B5EF4-FFF2-40B4-BE49-F238E27FC236}">
                <a16:creationId xmlns:a16="http://schemas.microsoft.com/office/drawing/2014/main" id="{EFF9BC71-0B34-FE1A-C5CF-EFF5D63F99B1}"/>
              </a:ext>
            </a:extLst>
          </p:cNvPr>
          <p:cNvSpPr/>
          <p:nvPr/>
        </p:nvSpPr>
        <p:spPr>
          <a:xfrm>
            <a:off x="8234680" y="2695493"/>
            <a:ext cx="1584960" cy="1467014"/>
          </a:xfrm>
          <a:prstGeom prst="ellipse">
            <a:avLst/>
          </a:prstGeom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b="1" dirty="0"/>
              <a:t>14,370 users</a:t>
            </a:r>
          </a:p>
        </p:txBody>
      </p:sp>
      <p:sp>
        <p:nvSpPr>
          <p:cNvPr id="11" name="Oval 10">
            <a:extLst>
              <a:ext uri="{FF2B5EF4-FFF2-40B4-BE49-F238E27FC236}">
                <a16:creationId xmlns:a16="http://schemas.microsoft.com/office/drawing/2014/main" id="{B60C3830-9BAA-0C6B-913B-6B443170432A}"/>
              </a:ext>
            </a:extLst>
          </p:cNvPr>
          <p:cNvSpPr/>
          <p:nvPr/>
        </p:nvSpPr>
        <p:spPr>
          <a:xfrm>
            <a:off x="9143999" y="4009667"/>
            <a:ext cx="1468121" cy="1392914"/>
          </a:xfrm>
          <a:prstGeom prst="ellipse">
            <a:avLst/>
          </a:prstGeom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b="1" dirty="0"/>
              <a:t>3,846</a:t>
            </a:r>
          </a:p>
          <a:p>
            <a:pPr algn="ctr"/>
            <a:r>
              <a:rPr lang="en-US" b="1" dirty="0"/>
              <a:t>Connections</a:t>
            </a:r>
          </a:p>
        </p:txBody>
      </p:sp>
      <p:sp>
        <p:nvSpPr>
          <p:cNvPr id="12" name="Oval 11">
            <a:extLst>
              <a:ext uri="{FF2B5EF4-FFF2-40B4-BE49-F238E27FC236}">
                <a16:creationId xmlns:a16="http://schemas.microsoft.com/office/drawing/2014/main" id="{2FE4B4A4-3730-A18A-C80C-21791DB74860}"/>
              </a:ext>
            </a:extLst>
          </p:cNvPr>
          <p:cNvSpPr/>
          <p:nvPr/>
        </p:nvSpPr>
        <p:spPr>
          <a:xfrm>
            <a:off x="7442200" y="4009667"/>
            <a:ext cx="1584960" cy="1467014"/>
          </a:xfrm>
          <a:prstGeom prst="ellipse">
            <a:avLst/>
          </a:prstGeom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b="1" dirty="0"/>
              <a:t>9,762</a:t>
            </a:r>
          </a:p>
          <a:p>
            <a:pPr algn="ctr"/>
            <a:r>
              <a:rPr lang="en-US" sz="1600" b="1" dirty="0"/>
              <a:t>Searches</a:t>
            </a:r>
          </a:p>
        </p:txBody>
      </p:sp>
    </p:spTree>
    <p:extLst>
      <p:ext uri="{BB962C8B-B14F-4D97-AF65-F5344CB8AC3E}">
        <p14:creationId xmlns:p14="http://schemas.microsoft.com/office/powerpoint/2010/main" val="1516846825"/>
      </p:ext>
    </p:extLst>
  </p:cSld>
  <p:clrMapOvr>
    <a:masterClrMapping/>
  </p:clrMapOvr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6F403D3A-7F7C-F70C-F444-4C00877CF745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>
          <a:xfrm>
            <a:off x="459698" y="1694041"/>
            <a:ext cx="6540542" cy="548640"/>
          </a:xfrm>
        </p:spPr>
        <p:txBody>
          <a:bodyPr>
            <a:normAutofit fontScale="92500"/>
          </a:bodyPr>
          <a:lstStyle/>
          <a:p>
            <a:r>
              <a:rPr lang="en-US" sz="2400" dirty="0"/>
              <a:t>Success! Consistent Core staff users ~2,000</a:t>
            </a:r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0C177611-15C8-22E6-69ED-D62294424FB0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err="1"/>
              <a:t>MaineHealth</a:t>
            </a:r>
            <a:r>
              <a:rPr lang="en-US" dirty="0"/>
              <a:t> Staff Usage</a:t>
            </a:r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FE133703-118D-CF40-B60F-E8B75BF72FE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25</a:t>
            </a:fld>
            <a:endParaRPr lang="en-US"/>
          </a:p>
        </p:txBody>
      </p:sp>
      <p:sp>
        <p:nvSpPr>
          <p:cNvPr id="9" name="Oval 8">
            <a:extLst>
              <a:ext uri="{FF2B5EF4-FFF2-40B4-BE49-F238E27FC236}">
                <a16:creationId xmlns:a16="http://schemas.microsoft.com/office/drawing/2014/main" id="{EFF9BC71-0B34-FE1A-C5CF-EFF5D63F99B1}"/>
              </a:ext>
            </a:extLst>
          </p:cNvPr>
          <p:cNvSpPr/>
          <p:nvPr/>
        </p:nvSpPr>
        <p:spPr>
          <a:xfrm>
            <a:off x="8234680" y="2695493"/>
            <a:ext cx="1584960" cy="1467014"/>
          </a:xfrm>
          <a:prstGeom prst="ellipse">
            <a:avLst/>
          </a:prstGeom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b="1" dirty="0"/>
              <a:t>1,959 users</a:t>
            </a:r>
          </a:p>
        </p:txBody>
      </p:sp>
      <p:sp>
        <p:nvSpPr>
          <p:cNvPr id="11" name="Oval 10">
            <a:extLst>
              <a:ext uri="{FF2B5EF4-FFF2-40B4-BE49-F238E27FC236}">
                <a16:creationId xmlns:a16="http://schemas.microsoft.com/office/drawing/2014/main" id="{B60C3830-9BAA-0C6B-913B-6B443170432A}"/>
              </a:ext>
            </a:extLst>
          </p:cNvPr>
          <p:cNvSpPr/>
          <p:nvPr/>
        </p:nvSpPr>
        <p:spPr>
          <a:xfrm>
            <a:off x="9143999" y="4009667"/>
            <a:ext cx="1468121" cy="1392914"/>
          </a:xfrm>
          <a:prstGeom prst="ellipse">
            <a:avLst/>
          </a:prstGeom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b="1" dirty="0"/>
              <a:t>3,273</a:t>
            </a:r>
          </a:p>
          <a:p>
            <a:pPr algn="ctr"/>
            <a:r>
              <a:rPr lang="en-US" b="1" dirty="0"/>
              <a:t>Connections</a:t>
            </a:r>
          </a:p>
        </p:txBody>
      </p:sp>
      <p:sp>
        <p:nvSpPr>
          <p:cNvPr id="12" name="Oval 11">
            <a:extLst>
              <a:ext uri="{FF2B5EF4-FFF2-40B4-BE49-F238E27FC236}">
                <a16:creationId xmlns:a16="http://schemas.microsoft.com/office/drawing/2014/main" id="{2FE4B4A4-3730-A18A-C80C-21791DB74860}"/>
              </a:ext>
            </a:extLst>
          </p:cNvPr>
          <p:cNvSpPr/>
          <p:nvPr/>
        </p:nvSpPr>
        <p:spPr>
          <a:xfrm>
            <a:off x="7442200" y="4009667"/>
            <a:ext cx="1584960" cy="1467014"/>
          </a:xfrm>
          <a:prstGeom prst="ellipse">
            <a:avLst/>
          </a:prstGeom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b="1" dirty="0"/>
              <a:t>14,253</a:t>
            </a:r>
          </a:p>
          <a:p>
            <a:pPr algn="ctr"/>
            <a:r>
              <a:rPr lang="en-US" sz="1600" b="1" dirty="0"/>
              <a:t>Searches</a:t>
            </a:r>
          </a:p>
        </p:txBody>
      </p:sp>
      <p:pic>
        <p:nvPicPr>
          <p:cNvPr id="2" name="Google Shape;2250;p245">
            <a:extLst>
              <a:ext uri="{FF2B5EF4-FFF2-40B4-BE49-F238E27FC236}">
                <a16:creationId xmlns:a16="http://schemas.microsoft.com/office/drawing/2014/main" id="{FD8046ED-7252-FF55-B449-0CA58BB554D2}"/>
              </a:ext>
            </a:extLst>
          </p:cNvPr>
          <p:cNvPicPr preferRelativeResize="0"/>
          <p:nvPr/>
        </p:nvPicPr>
        <p:blipFill>
          <a:blip r:embed="rId3">
            <a:alphaModFix/>
          </a:blip>
          <a:stretch>
            <a:fillRect/>
          </a:stretch>
        </p:blipFill>
        <p:spPr>
          <a:xfrm>
            <a:off x="355600" y="2242681"/>
            <a:ext cx="7086600" cy="3873640"/>
          </a:xfrm>
          <a:prstGeom prst="rect">
            <a:avLst/>
          </a:prstGeom>
          <a:noFill/>
          <a:ln>
            <a:noFill/>
          </a:ln>
        </p:spPr>
      </p:pic>
    </p:spTree>
    <p:extLst>
      <p:ext uri="{BB962C8B-B14F-4D97-AF65-F5344CB8AC3E}">
        <p14:creationId xmlns:p14="http://schemas.microsoft.com/office/powerpoint/2010/main" val="2409386641"/>
      </p:ext>
    </p:extLst>
  </p:cSld>
  <p:clrMapOvr>
    <a:masterClrMapping/>
  </p:clrMapOvr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itle 5">
            <a:extLst>
              <a:ext uri="{FF2B5EF4-FFF2-40B4-BE49-F238E27FC236}">
                <a16:creationId xmlns:a16="http://schemas.microsoft.com/office/drawing/2014/main" id="{B7FEE20D-C555-86D1-282D-8C36C6D7F58B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CBO Environment: Most Engaged and Index Mapping</a:t>
            </a:r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ADCA0418-0FFA-77DC-23D7-8C77CBE5F9A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t>26</a:t>
            </a:fld>
            <a:endParaRPr lang="en-US"/>
          </a:p>
        </p:txBody>
      </p:sp>
      <p:pic>
        <p:nvPicPr>
          <p:cNvPr id="9" name="Google Shape;726;p76">
            <a:extLst>
              <a:ext uri="{FF2B5EF4-FFF2-40B4-BE49-F238E27FC236}">
                <a16:creationId xmlns:a16="http://schemas.microsoft.com/office/drawing/2014/main" id="{99937C2A-1354-0DA3-4F15-CCA3DC6491BF}"/>
              </a:ext>
            </a:extLst>
          </p:cNvPr>
          <p:cNvPicPr preferRelativeResize="0">
            <a:picLocks noGrp="1"/>
          </p:cNvPicPr>
          <p:nvPr>
            <p:ph sz="half" idx="17"/>
          </p:nvPr>
        </p:nvPicPr>
        <p:blipFill rotWithShape="1">
          <a:blip r:embed="rId2">
            <a:alphaModFix/>
          </a:blip>
          <a:srcRect/>
          <a:stretch/>
        </p:blipFill>
        <p:spPr>
          <a:xfrm>
            <a:off x="381000" y="1923034"/>
            <a:ext cx="6335486" cy="3737538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49803"/>
              </a:srgbClr>
            </a:outerShdw>
          </a:effectLst>
        </p:spPr>
      </p:pic>
      <p:pic>
        <p:nvPicPr>
          <p:cNvPr id="12" name="Google Shape;722;p76">
            <a:extLst>
              <a:ext uri="{FF2B5EF4-FFF2-40B4-BE49-F238E27FC236}">
                <a16:creationId xmlns:a16="http://schemas.microsoft.com/office/drawing/2014/main" id="{A63A91ED-3690-6702-26EF-6F862A745406}"/>
              </a:ext>
            </a:extLst>
          </p:cNvPr>
          <p:cNvPicPr preferRelativeResize="0">
            <a:picLocks noGrp="1"/>
          </p:cNvPicPr>
          <p:nvPr>
            <p:ph sz="half" idx="19"/>
          </p:nvPr>
        </p:nvPicPr>
        <p:blipFill rotWithShape="1">
          <a:blip r:embed="rId3">
            <a:alphaModFix/>
          </a:blip>
          <a:srcRect l="1183" r="18281"/>
          <a:stretch/>
        </p:blipFill>
        <p:spPr>
          <a:xfrm>
            <a:off x="7118325" y="1547653"/>
            <a:ext cx="3706114" cy="3484563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49803"/>
              </a:srgbClr>
            </a:outerShdw>
          </a:effectLst>
        </p:spPr>
      </p:pic>
      <p:pic>
        <p:nvPicPr>
          <p:cNvPr id="13" name="Google Shape;725;p76">
            <a:extLst>
              <a:ext uri="{FF2B5EF4-FFF2-40B4-BE49-F238E27FC236}">
                <a16:creationId xmlns:a16="http://schemas.microsoft.com/office/drawing/2014/main" id="{0D92DE0D-2978-6674-5340-25CB2020F5D2}"/>
              </a:ext>
            </a:extLst>
          </p:cNvPr>
          <p:cNvPicPr preferRelativeResize="0"/>
          <p:nvPr/>
        </p:nvPicPr>
        <p:blipFill rotWithShape="1">
          <a:blip r:embed="rId4">
            <a:alphaModFix/>
          </a:blip>
          <a:srcRect t="4595" b="4585"/>
          <a:stretch/>
        </p:blipFill>
        <p:spPr>
          <a:xfrm>
            <a:off x="7118325" y="5207384"/>
            <a:ext cx="1179725" cy="971061"/>
          </a:xfrm>
          <a:prstGeom prst="rect">
            <a:avLst/>
          </a:prstGeom>
          <a:noFill/>
          <a:ln w="19050" cap="flat" cmpd="sng">
            <a:solidFill>
              <a:schemeClr val="dk2"/>
            </a:solidFill>
            <a:prstDash val="solid"/>
            <a:round/>
            <a:headEnd type="none" w="sm" len="sm"/>
            <a:tailEnd type="none" w="sm" len="sm"/>
          </a:ln>
          <a:effectLst>
            <a:outerShdw blurRad="57150" dist="19050" dir="5400000" algn="bl" rotWithShape="0">
              <a:srgbClr val="000000">
                <a:alpha val="49803"/>
              </a:srgbClr>
            </a:outerShdw>
          </a:effectLst>
        </p:spPr>
      </p:pic>
      <p:pic>
        <p:nvPicPr>
          <p:cNvPr id="14" name="Google Shape;724;p76">
            <a:extLst>
              <a:ext uri="{FF2B5EF4-FFF2-40B4-BE49-F238E27FC236}">
                <a16:creationId xmlns:a16="http://schemas.microsoft.com/office/drawing/2014/main" id="{B91EB19F-FA03-DA75-7861-9736A5A78481}"/>
              </a:ext>
            </a:extLst>
          </p:cNvPr>
          <p:cNvPicPr preferRelativeResize="0"/>
          <p:nvPr/>
        </p:nvPicPr>
        <p:blipFill rotWithShape="1">
          <a:blip r:embed="rId5">
            <a:alphaModFix/>
          </a:blip>
          <a:srcRect t="219" b="227"/>
          <a:stretch/>
        </p:blipFill>
        <p:spPr>
          <a:xfrm>
            <a:off x="9395593" y="5203870"/>
            <a:ext cx="1179733" cy="974575"/>
          </a:xfrm>
          <a:prstGeom prst="rect">
            <a:avLst/>
          </a:prstGeom>
          <a:noFill/>
          <a:ln w="19050" cap="flat" cmpd="sng">
            <a:solidFill>
              <a:schemeClr val="dk2"/>
            </a:solidFill>
            <a:prstDash val="solid"/>
            <a:round/>
            <a:headEnd type="none" w="sm" len="sm"/>
            <a:tailEnd type="none" w="sm" len="sm"/>
          </a:ln>
          <a:effectLst>
            <a:outerShdw blurRad="57150" dist="19050" dir="5400000" algn="bl" rotWithShape="0">
              <a:srgbClr val="000000"/>
            </a:outerShdw>
          </a:effectLst>
        </p:spPr>
      </p:pic>
    </p:spTree>
    <p:extLst>
      <p:ext uri="{BB962C8B-B14F-4D97-AF65-F5344CB8AC3E}">
        <p14:creationId xmlns:p14="http://schemas.microsoft.com/office/powerpoint/2010/main" val="3277123745"/>
      </p:ext>
    </p:extLst>
  </p:cSld>
  <p:clrMapOvr>
    <a:masterClrMapping/>
  </p:clrMapOvr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BDA3B970-BF0A-279D-95D0-FECED622134F}"/>
              </a:ext>
            </a:extLst>
          </p:cNvPr>
          <p:cNvSpPr>
            <a:spLocks noGrp="1"/>
          </p:cNvSpPr>
          <p:nvPr>
            <p:ph type="ctrTitle"/>
          </p:nvPr>
        </p:nvSpPr>
        <p:spPr/>
        <p:txBody>
          <a:bodyPr>
            <a:normAutofit fontScale="90000"/>
          </a:bodyPr>
          <a:lstStyle/>
          <a:p>
            <a:r>
              <a:rPr lang="en-US" dirty="0"/>
              <a:t>Community Engagement at </a:t>
            </a:r>
            <a:r>
              <a:rPr lang="en-US" dirty="0" err="1"/>
              <a:t>MaineHealth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909297343"/>
      </p:ext>
    </p:extLst>
  </p:cSld>
  <p:clrMapOvr>
    <a:masterClrMapping/>
  </p:clrMapOvr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" name="Title 5">
            <a:extLst>
              <a:ext uri="{FF2B5EF4-FFF2-40B4-BE49-F238E27FC236}">
                <a16:creationId xmlns:a16="http://schemas.microsoft.com/office/drawing/2014/main" id="{C91C2689-CF14-BF33-7925-3B46058852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 dirty="0"/>
              <a:t>Highlighting Resources for Providers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9C339D0-0255-2277-A8C5-DAE5A8210A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28</a:t>
            </a:fld>
            <a:endParaRPr lang="en-US"/>
          </a:p>
        </p:txBody>
      </p:sp>
      <p:pic>
        <p:nvPicPr>
          <p:cNvPr id="4" name="Content Placeholder 3">
            <a:extLst>
              <a:ext uri="{FF2B5EF4-FFF2-40B4-BE49-F238E27FC236}">
                <a16:creationId xmlns:a16="http://schemas.microsoft.com/office/drawing/2014/main" id="{74CC279A-1AD6-27FB-9CAE-6ABF462B2111}"/>
              </a:ext>
            </a:extLst>
          </p:cNvPr>
          <p:cNvPicPr>
            <a:picLocks noGrp="1" noChangeAspect="1"/>
          </p:cNvPicPr>
          <p:nvPr>
            <p:ph sz="half" idx="17"/>
          </p:nvPr>
        </p:nvPicPr>
        <p:blipFill>
          <a:blip r:embed="rId2"/>
          <a:stretch>
            <a:fillRect/>
          </a:stretch>
        </p:blipFill>
        <p:spPr>
          <a:xfrm>
            <a:off x="1262430" y="1432560"/>
            <a:ext cx="9289566" cy="492379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906134414"/>
      </p:ext>
    </p:extLst>
  </p:cSld>
  <p:clrMapOvr>
    <a:masterClrMapping/>
  </p:clrMapOvr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" name="Title 5">
            <a:extLst>
              <a:ext uri="{FF2B5EF4-FFF2-40B4-BE49-F238E27FC236}">
                <a16:creationId xmlns:a16="http://schemas.microsoft.com/office/drawing/2014/main" id="{C91C2689-CF14-BF33-7925-3B46058852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 dirty="0"/>
              <a:t>Partner Highlight: MAIN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9C339D0-0255-2277-A8C5-DAE5A8210A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29</a:t>
            </a:fld>
            <a:endParaRPr lang="en-US"/>
          </a:p>
        </p:txBody>
      </p:sp>
      <p:pic>
        <p:nvPicPr>
          <p:cNvPr id="6" name="Content Placeholder 5">
            <a:extLst>
              <a:ext uri="{FF2B5EF4-FFF2-40B4-BE49-F238E27FC236}">
                <a16:creationId xmlns:a16="http://schemas.microsoft.com/office/drawing/2014/main" id="{A413F2D2-6AE3-FBBC-09A8-79CBA7FCA9A7}"/>
              </a:ext>
            </a:extLst>
          </p:cNvPr>
          <p:cNvPicPr>
            <a:picLocks noGrp="1" noChangeAspect="1"/>
          </p:cNvPicPr>
          <p:nvPr>
            <p:ph sz="half" idx="17"/>
          </p:nvPr>
        </p:nvPicPr>
        <p:blipFill>
          <a:blip r:embed="rId2"/>
          <a:stretch>
            <a:fillRect/>
          </a:stretch>
        </p:blipFill>
        <p:spPr>
          <a:xfrm>
            <a:off x="1424636" y="1773382"/>
            <a:ext cx="8829003" cy="378488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584955214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Title 14">
            <a:extLst>
              <a:ext uri="{FF2B5EF4-FFF2-40B4-BE49-F238E27FC236}">
                <a16:creationId xmlns:a16="http://schemas.microsoft.com/office/drawing/2014/main" id="{CDAA740B-CA26-6076-00C1-70AE0AE9D145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6628" y="281907"/>
            <a:ext cx="3557588" cy="1130968"/>
          </a:xfrm>
        </p:spPr>
        <p:txBody>
          <a:bodyPr/>
          <a:lstStyle/>
          <a:p>
            <a:r>
              <a:rPr lang="en-US" dirty="0"/>
              <a:t>What is  </a:t>
            </a:r>
            <a:r>
              <a:rPr lang="en-US" dirty="0" err="1"/>
              <a:t>findhelp</a:t>
            </a:r>
            <a:r>
              <a:rPr lang="en-US" dirty="0"/>
              <a:t>?</a:t>
            </a:r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11C1E613-D14A-7B0A-6B1D-B702C96FD0B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pPr/>
              <a:t>3</a:t>
            </a:fld>
            <a:endParaRPr lang="en-US"/>
          </a:p>
        </p:txBody>
      </p:sp>
      <p:sp>
        <p:nvSpPr>
          <p:cNvPr id="6" name="Google Shape;540;p55">
            <a:extLst>
              <a:ext uri="{FF2B5EF4-FFF2-40B4-BE49-F238E27FC236}">
                <a16:creationId xmlns:a16="http://schemas.microsoft.com/office/drawing/2014/main" id="{2F7D37F0-ED2E-74E0-F036-325EEBA58887}"/>
              </a:ext>
            </a:extLst>
          </p:cNvPr>
          <p:cNvSpPr txBox="1">
            <a:spLocks noGrp="1"/>
          </p:cNvSpPr>
          <p:nvPr>
            <p:ph sz="half" idx="13"/>
          </p:nvPr>
        </p:nvSpPr>
        <p:spPr>
          <a:xfrm>
            <a:off x="457200" y="1412875"/>
            <a:ext cx="3557588" cy="4324350"/>
          </a:xfrm>
          <a:prstGeom prst="rect">
            <a:avLst/>
          </a:prstGeom>
          <a:noFill/>
          <a:ln>
            <a:noFill/>
          </a:ln>
        </p:spPr>
        <p:txBody>
          <a:bodyPr spcFirstLastPara="1" vert="horz" wrap="square" lIns="91425" tIns="91425" rIns="91425" bIns="91425" rtlCol="0" anchor="ctr" anchorCtr="0">
            <a:noAutofit/>
          </a:bodyPr>
          <a:lstStyle>
            <a:lvl1pPr marL="228600" indent="-228600" algn="l" defTabSz="914400" rtl="0" eaLnBrk="1" latinLnBrk="0" hangingPunct="1">
              <a:lnSpc>
                <a:spcPct val="100000"/>
              </a:lnSpc>
              <a:spcBef>
                <a:spcPts val="1000"/>
              </a:spcBef>
              <a:spcAft>
                <a:spcPts val="600"/>
              </a:spcAft>
              <a:buClr>
                <a:schemeClr val="accent1"/>
              </a:buClr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742950" indent="-285750" algn="l" defTabSz="914400" rtl="0" eaLnBrk="1" latinLnBrk="0" hangingPunct="1">
              <a:lnSpc>
                <a:spcPct val="100000"/>
              </a:lnSpc>
              <a:spcBef>
                <a:spcPts val="500"/>
              </a:spcBef>
              <a:spcAft>
                <a:spcPts val="600"/>
              </a:spcAft>
              <a:buClr>
                <a:schemeClr val="accent1"/>
              </a:buClr>
              <a:buSzPct val="100000"/>
              <a:buFont typeface="System Font Regular"/>
              <a:buChar char="◦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100000"/>
              </a:lnSpc>
              <a:spcBef>
                <a:spcPts val="500"/>
              </a:spcBef>
              <a:spcAft>
                <a:spcPts val="600"/>
              </a:spcAft>
              <a:buClr>
                <a:schemeClr val="accent1"/>
              </a:buClr>
              <a:buFont typeface="System Font Regular"/>
              <a:buChar char="-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100000"/>
              </a:lnSpc>
              <a:spcBef>
                <a:spcPts val="500"/>
              </a:spcBef>
              <a:spcAft>
                <a:spcPts val="600"/>
              </a:spcAft>
              <a:buClr>
                <a:schemeClr val="accent1"/>
              </a:buClr>
              <a:buFont typeface="System Font Regular"/>
              <a:buChar char="▪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100000"/>
              </a:lnSpc>
              <a:spcBef>
                <a:spcPts val="500"/>
              </a:spcBef>
              <a:spcAft>
                <a:spcPts val="600"/>
              </a:spcAft>
              <a:buClr>
                <a:schemeClr val="accent1"/>
              </a:buClr>
              <a:buFont typeface="System Font Regular"/>
              <a:buChar char="▫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365760" indent="-232408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500"/>
              <a:buFont typeface="Arial"/>
              <a:buChar char="●"/>
            </a:pPr>
            <a:r>
              <a:rPr lang="en-US" dirty="0">
                <a:latin typeface="Arial"/>
                <a:ea typeface="Arial"/>
                <a:cs typeface="Arial"/>
                <a:sym typeface="Arial"/>
              </a:rPr>
              <a:t>Online directory of free and reduced-cost services;</a:t>
            </a:r>
          </a:p>
          <a:p>
            <a:pPr marL="0" indent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Font typeface="Arial" panose="020B0604020202020204" pitchFamily="34" charset="0"/>
              <a:buNone/>
            </a:pPr>
            <a:endParaRPr lang="en-US" dirty="0">
              <a:latin typeface="Arial"/>
              <a:ea typeface="Arial"/>
              <a:cs typeface="Arial"/>
              <a:sym typeface="Arial"/>
            </a:endParaRPr>
          </a:p>
          <a:p>
            <a:pPr marL="365760" indent="-232408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500"/>
              <a:buFont typeface="Arial"/>
              <a:buChar char="●"/>
            </a:pPr>
            <a:r>
              <a:rPr lang="en-US" dirty="0">
                <a:latin typeface="Arial"/>
                <a:ea typeface="Arial"/>
                <a:cs typeface="Arial"/>
                <a:sym typeface="Arial"/>
              </a:rPr>
              <a:t>Free to those looking for help;</a:t>
            </a:r>
          </a:p>
          <a:p>
            <a:pPr marL="0" indent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Font typeface="Arial" panose="020B0604020202020204" pitchFamily="34" charset="0"/>
              <a:buNone/>
            </a:pPr>
            <a:endParaRPr lang="en-US" dirty="0">
              <a:latin typeface="Arial"/>
              <a:ea typeface="Arial"/>
              <a:cs typeface="Arial"/>
              <a:sym typeface="Arial"/>
            </a:endParaRPr>
          </a:p>
          <a:p>
            <a:pPr marL="365760" indent="-232408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500"/>
              <a:buFont typeface="Arial"/>
              <a:buChar char="●"/>
            </a:pPr>
            <a:r>
              <a:rPr lang="en-US" dirty="0">
                <a:latin typeface="Arial"/>
                <a:ea typeface="Arial"/>
                <a:cs typeface="Arial"/>
                <a:sym typeface="Arial"/>
              </a:rPr>
              <a:t>Free for organizations to manage their programs;</a:t>
            </a:r>
          </a:p>
          <a:p>
            <a:pPr marL="0" indent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Font typeface="Arial" panose="020B0604020202020204" pitchFamily="34" charset="0"/>
              <a:buNone/>
            </a:pPr>
            <a:endParaRPr lang="en-US" dirty="0">
              <a:latin typeface="Arial"/>
              <a:ea typeface="Arial"/>
              <a:cs typeface="Arial"/>
              <a:sym typeface="Arial"/>
            </a:endParaRPr>
          </a:p>
          <a:p>
            <a:pPr marL="365760" indent="-232408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Clr>
                <a:srgbClr val="00ADAC"/>
              </a:buClr>
              <a:buSzPts val="1500"/>
              <a:buFont typeface="Arial"/>
              <a:buChar char="●"/>
            </a:pPr>
            <a:r>
              <a:rPr lang="en-US" dirty="0">
                <a:latin typeface="Arial"/>
                <a:ea typeface="Arial"/>
                <a:cs typeface="Arial"/>
                <a:sym typeface="Arial"/>
              </a:rPr>
              <a:t>Over 1,500 programs in every ZIP code.</a:t>
            </a:r>
          </a:p>
        </p:txBody>
      </p:sp>
      <p:pic>
        <p:nvPicPr>
          <p:cNvPr id="8" name="Google Shape;541;p55">
            <a:extLst>
              <a:ext uri="{FF2B5EF4-FFF2-40B4-BE49-F238E27FC236}">
                <a16:creationId xmlns:a16="http://schemas.microsoft.com/office/drawing/2014/main" id="{B6C66B1A-EF50-7D6D-9AC4-300E87710EFC}"/>
              </a:ext>
            </a:extLst>
          </p:cNvPr>
          <p:cNvPicPr preferRelativeResize="0">
            <a:picLocks/>
          </p:cNvPicPr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4572000" y="1418215"/>
            <a:ext cx="7433833" cy="4341812"/>
          </a:xfrm>
          <a:prstGeom prst="rect">
            <a:avLst/>
          </a:prstGeom>
          <a:noFill/>
          <a:ln w="19050" cap="flat" cmpd="sng">
            <a:solidFill>
              <a:srgbClr val="00ACAA"/>
            </a:solidFill>
            <a:prstDash val="solid"/>
            <a:round/>
            <a:headEnd type="none" w="sm" len="sm"/>
            <a:tailEnd type="none" w="sm" len="sm"/>
          </a:ln>
        </p:spPr>
      </p:pic>
    </p:spTree>
    <p:extLst>
      <p:ext uri="{BB962C8B-B14F-4D97-AF65-F5344CB8AC3E}">
        <p14:creationId xmlns:p14="http://schemas.microsoft.com/office/powerpoint/2010/main" val="2467793502"/>
      </p:ext>
    </p:extLst>
  </p:cSld>
  <p:clrMapOvr>
    <a:masterClrMapping/>
  </p:clrMapOvr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9" name="Text Placeholder 2">
            <a:extLst>
              <a:ext uri="{FF2B5EF4-FFF2-40B4-BE49-F238E27FC236}">
                <a16:creationId xmlns:a16="http://schemas.microsoft.com/office/drawing/2014/main" id="{997540EF-9B5F-B0BF-69D3-D2646B716F7F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231088" y="1687759"/>
            <a:ext cx="5502190" cy="548640"/>
          </a:xfrm>
        </p:spPr>
        <p:txBody>
          <a:bodyPr>
            <a:normAutofit fontScale="25000" lnSpcReduction="20000"/>
          </a:bodyPr>
          <a:lstStyle/>
          <a:p>
            <a:endParaRPr lang="en-US" sz="3600" b="1" i="0" u="none" strike="noStrike" cap="none" dirty="0">
              <a:latin typeface="Source Sans Pro"/>
              <a:ea typeface="Source Sans Pro"/>
              <a:cs typeface="Source Sans Pro"/>
              <a:sym typeface="Source Sans Pro"/>
            </a:endParaRPr>
          </a:p>
          <a:p>
            <a:r>
              <a:rPr lang="en-US" sz="9600" b="1" i="0" u="none" strike="noStrike" cap="none" dirty="0">
                <a:latin typeface="Source Sans Pro"/>
                <a:ea typeface="Source Sans Pro"/>
                <a:cs typeface="Source Sans Pro"/>
                <a:sym typeface="Source Sans Pro"/>
              </a:rPr>
              <a:t>Stories/Testimonials:</a:t>
            </a:r>
            <a:endParaRPr lang="en-US" sz="9600" b="1" dirty="0">
              <a:latin typeface="Source Sans Pro"/>
              <a:ea typeface="Source Sans Pro"/>
              <a:cs typeface="Source Sans Pro"/>
              <a:sym typeface="Source Sans Pro"/>
            </a:endParaRPr>
          </a:p>
          <a:p>
            <a:endParaRPr lang="en-US" dirty="0"/>
          </a:p>
        </p:txBody>
      </p:sp>
      <p:pic>
        <p:nvPicPr>
          <p:cNvPr id="22" name="Google Shape;750;p80">
            <a:extLst>
              <a:ext uri="{FF2B5EF4-FFF2-40B4-BE49-F238E27FC236}">
                <a16:creationId xmlns:a16="http://schemas.microsoft.com/office/drawing/2014/main" id="{164A5C0E-7119-170E-3B5D-F5A5EE128F7D}"/>
              </a:ext>
            </a:extLst>
          </p:cNvPr>
          <p:cNvPicPr preferRelativeResize="0">
            <a:picLocks noGrp="1"/>
          </p:cNvPicPr>
          <p:nvPr>
            <p:ph sz="half" idx="17"/>
          </p:nvPr>
        </p:nvPicPr>
        <p:blipFill rotWithShape="1">
          <a:blip r:embed="rId2"/>
          <a:stretch/>
        </p:blipFill>
        <p:spPr>
          <a:xfrm>
            <a:off x="459211" y="2626792"/>
            <a:ext cx="5500116" cy="2200045"/>
          </a:xfrm>
          <a:prstGeom prst="rect">
            <a:avLst/>
          </a:prstGeom>
          <a:noFill/>
          <a:ln>
            <a:noFill/>
          </a:ln>
        </p:spPr>
      </p:pic>
      <p:sp>
        <p:nvSpPr>
          <p:cNvPr id="33" name="Title 5">
            <a:extLst>
              <a:ext uri="{FF2B5EF4-FFF2-40B4-BE49-F238E27FC236}">
                <a16:creationId xmlns:a16="http://schemas.microsoft.com/office/drawing/2014/main" id="{DC8C52AA-41C8-336F-2380-906E9F0DDCBB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 sz="2800" dirty="0"/>
              <a:t>Partner Highlight: </a:t>
            </a:r>
            <a:r>
              <a:rPr lang="en-US" sz="2800" dirty="0" err="1"/>
              <a:t>Midcoast</a:t>
            </a:r>
            <a:r>
              <a:rPr lang="en-US" sz="2800" dirty="0"/>
              <a:t> Hunger Prevention Program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9C339D0-0255-2277-A8C5-DAE5A8210A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30</a:t>
            </a:fld>
            <a:endParaRPr lang="en-US"/>
          </a:p>
        </p:txBody>
      </p:sp>
      <p:sp>
        <p:nvSpPr>
          <p:cNvPr id="23" name="Google Shape;749;p80">
            <a:extLst>
              <a:ext uri="{FF2B5EF4-FFF2-40B4-BE49-F238E27FC236}">
                <a16:creationId xmlns:a16="http://schemas.microsoft.com/office/drawing/2014/main" id="{C7A1EFF9-4FC6-73AE-24EF-6D5B384BEEBE}"/>
              </a:ext>
            </a:extLst>
          </p:cNvPr>
          <p:cNvSpPr txBox="1">
            <a:spLocks noGrp="1"/>
          </p:cNvSpPr>
          <p:nvPr>
            <p:ph sz="half" idx="19"/>
          </p:nvPr>
        </p:nvSpPr>
        <p:spPr>
          <a:xfrm>
            <a:off x="6229350" y="2247900"/>
            <a:ext cx="5500688" cy="3139291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spAutoFit/>
          </a:bodyPr>
          <a:lstStyle/>
          <a:p>
            <a:pPr marL="342900" lvl="0" indent="-336550"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900"/>
              <a:buFont typeface="Wingdings" panose="05000000000000000000" pitchFamily="2" charset="2"/>
              <a:buChar char="§"/>
            </a:pPr>
            <a:r>
              <a:rPr lang="en" sz="1600" i="0" u="none" strike="noStrike" cap="none" dirty="0">
                <a:solidFill>
                  <a:srgbClr val="000000"/>
                </a:solidFill>
                <a:latin typeface="Source Sans Pro"/>
                <a:ea typeface="Source Sans Pro"/>
                <a:cs typeface="Source Sans Pro"/>
                <a:sym typeface="Source Sans Pro"/>
              </a:rPr>
              <a:t>A senior with co-occurring medical conditions and significant transportation issues was added to home delivery program and now receives a delivery of free groceries to their door every two weeks.</a:t>
            </a:r>
            <a:endParaRPr sz="1600" dirty="0"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342900" marR="0" lvl="0" indent="-279400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000"/>
              <a:buFont typeface="Noto Sans Symbols"/>
              <a:buNone/>
            </a:pPr>
            <a:endParaRPr sz="1600" i="0" u="none" strike="noStrike" cap="none" dirty="0">
              <a:solidFill>
                <a:srgbClr val="000000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342900" marR="0" lvl="0" indent="-336550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900"/>
              <a:buFont typeface="Wingdings" panose="05000000000000000000" pitchFamily="2" charset="2"/>
              <a:buChar char="§"/>
            </a:pPr>
            <a:r>
              <a:rPr lang="en" sz="1600" i="0" u="none" strike="noStrike" cap="none" dirty="0">
                <a:solidFill>
                  <a:srgbClr val="000000"/>
                </a:solidFill>
                <a:latin typeface="Source Sans Pro"/>
                <a:ea typeface="Source Sans Pro"/>
                <a:cs typeface="Source Sans Pro"/>
                <a:sym typeface="Source Sans Pro"/>
              </a:rPr>
              <a:t>A mother with a child in the Brunswick school system was told about the school based pantry at Coffin School and now visits the location to shop for free food.</a:t>
            </a:r>
            <a:endParaRPr sz="1600" dirty="0"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0" marR="0" lvl="0" indent="0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None/>
            </a:pPr>
            <a:endParaRPr sz="1600" i="0" u="none" strike="noStrike" cap="none" dirty="0">
              <a:solidFill>
                <a:srgbClr val="000000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  <a:p>
            <a:pPr marL="342900" marR="0" lvl="0" indent="-336550" algn="l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900"/>
              <a:buFont typeface="Wingdings" panose="05000000000000000000" pitchFamily="2" charset="2"/>
              <a:buChar char="§"/>
            </a:pPr>
            <a:r>
              <a:rPr lang="en" sz="1600" i="0" u="none" strike="noStrike" cap="none" dirty="0">
                <a:solidFill>
                  <a:srgbClr val="000000"/>
                </a:solidFill>
                <a:latin typeface="Source Sans Pro"/>
                <a:ea typeface="Source Sans Pro"/>
                <a:cs typeface="Source Sans Pro"/>
                <a:sym typeface="Source Sans Pro"/>
              </a:rPr>
              <a:t>A single adult with not enough food to last through the next day received an emergency box delivered to their home the same day.</a:t>
            </a:r>
            <a:endParaRPr sz="1300" i="0" u="none" strike="noStrike" cap="none" dirty="0">
              <a:solidFill>
                <a:srgbClr val="000000"/>
              </a:solidFill>
              <a:latin typeface="Source Sans Pro"/>
              <a:ea typeface="Source Sans Pro"/>
              <a:cs typeface="Source Sans Pro"/>
              <a:sym typeface="Source Sans Pro"/>
            </a:endParaRPr>
          </a:p>
        </p:txBody>
      </p:sp>
    </p:spTree>
    <p:extLst>
      <p:ext uri="{BB962C8B-B14F-4D97-AF65-F5344CB8AC3E}">
        <p14:creationId xmlns:p14="http://schemas.microsoft.com/office/powerpoint/2010/main" val="2627172071"/>
      </p:ext>
    </p:extLst>
  </p:cSld>
  <p:clrMapOvr>
    <a:masterClrMapping/>
  </p:clrMapOvr>
</p:sld>
</file>

<file path=ppt/slides/slide3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BDA3B970-BF0A-279D-95D0-FECED622134F}"/>
              </a:ext>
            </a:extLst>
          </p:cNvPr>
          <p:cNvSpPr>
            <a:spLocks noGrp="1"/>
          </p:cNvSpPr>
          <p:nvPr>
            <p:ph type="ctrTitle"/>
          </p:nvPr>
        </p:nvSpPr>
        <p:spPr/>
        <p:txBody>
          <a:bodyPr>
            <a:normAutofit/>
          </a:bodyPr>
          <a:lstStyle/>
          <a:p>
            <a:r>
              <a:rPr lang="en-US" dirty="0"/>
              <a:t>What’s Next?</a:t>
            </a:r>
          </a:p>
        </p:txBody>
      </p:sp>
    </p:spTree>
    <p:extLst>
      <p:ext uri="{BB962C8B-B14F-4D97-AF65-F5344CB8AC3E}">
        <p14:creationId xmlns:p14="http://schemas.microsoft.com/office/powerpoint/2010/main" val="1373307612"/>
      </p:ext>
    </p:extLst>
  </p:cSld>
  <p:clrMapOvr>
    <a:masterClrMapping/>
  </p:clrMapOvr>
</p:sld>
</file>

<file path=ppt/slides/slide3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Google Shape;761;p82">
            <a:extLst>
              <a:ext uri="{FF2B5EF4-FFF2-40B4-BE49-F238E27FC236}">
                <a16:creationId xmlns:a16="http://schemas.microsoft.com/office/drawing/2014/main" id="{94021E09-3903-FF3D-D869-973CD924B015}"/>
              </a:ext>
            </a:extLst>
          </p:cNvPr>
          <p:cNvSpPr txBox="1">
            <a:spLocks noGrp="1"/>
          </p:cNvSpPr>
          <p:nvPr>
            <p:ph sz="half" idx="19"/>
          </p:nvPr>
        </p:nvSpPr>
        <p:spPr>
          <a:xfrm>
            <a:off x="5874589" y="2248429"/>
            <a:ext cx="5855641" cy="3484539"/>
          </a:xfrm>
        </p:spPr>
        <p:txBody>
          <a:bodyPr spcFirstLastPara="1" lIns="91425" tIns="91425" rIns="91425" bIns="91425" anchorCtr="0">
            <a:normAutofit/>
          </a:bodyPr>
          <a:lstStyle/>
          <a:p>
            <a:pPr marL="457200" marR="0" lvl="0" indent="-400050" rtl="0">
              <a:spcBef>
                <a:spcPts val="0"/>
              </a:spcBef>
              <a:buClr>
                <a:srgbClr val="008080"/>
              </a:buClr>
              <a:buSzPts val="2700"/>
              <a:buFont typeface="Arial"/>
              <a:buChar char="●"/>
            </a:pPr>
            <a:r>
              <a:rPr lang="en-US" b="1" i="0" u="none" strike="noStrike" cap="none" dirty="0">
                <a:solidFill>
                  <a:schemeClr val="tx2"/>
                </a:solidFill>
              </a:rPr>
              <a:t>Create a free account</a:t>
            </a:r>
          </a:p>
          <a:p>
            <a:pPr marL="914400" marR="0" lvl="0" indent="0" rtl="0">
              <a:spcBef>
                <a:spcPts val="0"/>
              </a:spcBef>
              <a:buClr>
                <a:srgbClr val="000000"/>
              </a:buClr>
              <a:buSzPts val="2700"/>
              <a:buFont typeface="Arial"/>
              <a:buNone/>
            </a:pPr>
            <a:endParaRPr lang="en-US" b="1" i="0" u="none" strike="noStrike" cap="none" dirty="0">
              <a:solidFill>
                <a:schemeClr val="tx2"/>
              </a:solidFill>
            </a:endParaRPr>
          </a:p>
          <a:p>
            <a:pPr marL="457200" marR="0" lvl="0" indent="-400050" rtl="0">
              <a:spcBef>
                <a:spcPts val="0"/>
              </a:spcBef>
              <a:buClr>
                <a:srgbClr val="008080"/>
              </a:buClr>
              <a:buSzPts val="2700"/>
              <a:buFont typeface="Arial"/>
              <a:buChar char="●"/>
            </a:pPr>
            <a:r>
              <a:rPr lang="en-US" b="1" i="0" u="none" strike="noStrike" cap="none" dirty="0">
                <a:solidFill>
                  <a:schemeClr val="tx2"/>
                </a:solidFill>
              </a:rPr>
              <a:t>Add and/or Claim your programs </a:t>
            </a:r>
          </a:p>
          <a:p>
            <a:pPr marL="914400" marR="0" lvl="0" indent="0" rtl="0">
              <a:spcBef>
                <a:spcPts val="0"/>
              </a:spcBef>
              <a:buClr>
                <a:srgbClr val="000000"/>
              </a:buClr>
              <a:buSzPts val="2700"/>
              <a:buFont typeface="Arial"/>
              <a:buNone/>
            </a:pPr>
            <a:endParaRPr lang="en-US" b="1" i="0" u="none" strike="noStrike" cap="none" dirty="0">
              <a:solidFill>
                <a:schemeClr val="tx2"/>
              </a:solidFill>
            </a:endParaRPr>
          </a:p>
          <a:p>
            <a:pPr marL="457200" marR="0" lvl="0" indent="-400050" rtl="0">
              <a:spcBef>
                <a:spcPts val="0"/>
              </a:spcBef>
              <a:buClr>
                <a:srgbClr val="008080"/>
              </a:buClr>
              <a:buSzPts val="2700"/>
              <a:buFont typeface="Arial"/>
              <a:buChar char="●"/>
            </a:pPr>
            <a:r>
              <a:rPr lang="en-US" b="1" i="0" u="none" strike="noStrike" cap="none" dirty="0">
                <a:solidFill>
                  <a:schemeClr val="tx2"/>
                </a:solidFill>
              </a:rPr>
              <a:t>Connect with us</a:t>
            </a:r>
          </a:p>
        </p:txBody>
      </p:sp>
      <p:pic>
        <p:nvPicPr>
          <p:cNvPr id="8" name="Picture 7" descr="A group of hands forming a circle&#10;&#10;Description automatically generated">
            <a:extLst>
              <a:ext uri="{FF2B5EF4-FFF2-40B4-BE49-F238E27FC236}">
                <a16:creationId xmlns:a16="http://schemas.microsoft.com/office/drawing/2014/main" id="{C8151E5A-B653-D7CD-CC0B-20C89074CBFC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466512" y="2254711"/>
            <a:ext cx="3088235" cy="3088235"/>
          </a:xfrm>
          <a:prstGeom prst="rect">
            <a:avLst/>
          </a:prstGeom>
          <a:noFill/>
        </p:spPr>
      </p:pic>
      <p:sp>
        <p:nvSpPr>
          <p:cNvPr id="18" name="Title 5">
            <a:extLst>
              <a:ext uri="{FF2B5EF4-FFF2-40B4-BE49-F238E27FC236}">
                <a16:creationId xmlns:a16="http://schemas.microsoft.com/office/drawing/2014/main" id="{C91C2689-CF14-BF33-7925-3B46058852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rmAutofit/>
          </a:bodyPr>
          <a:lstStyle/>
          <a:p>
            <a:r>
              <a:rPr lang="en-US" dirty="0"/>
              <a:t>What’s Next?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9C339D0-0255-2277-A8C5-DAE5A8210A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32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333824424"/>
      </p:ext>
    </p:extLst>
  </p:cSld>
  <p:clrMapOvr>
    <a:masterClrMapping/>
  </p:clrMapOvr>
</p:sld>
</file>

<file path=ppt/slides/slide3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" name="Title 5">
            <a:extLst>
              <a:ext uri="{FF2B5EF4-FFF2-40B4-BE49-F238E27FC236}">
                <a16:creationId xmlns:a16="http://schemas.microsoft.com/office/drawing/2014/main" id="{C91C2689-CF14-BF33-7925-3B46058852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/>
          <a:lstStyle/>
          <a:p>
            <a:r>
              <a:rPr lang="en-US" dirty="0"/>
              <a:t>Questions? Connect with Us!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D9C339D0-0255-2277-A8C5-DAE5A8210AC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33</a:t>
            </a:fld>
            <a:endParaRPr lang="en-US"/>
          </a:p>
        </p:txBody>
      </p:sp>
      <p:sp>
        <p:nvSpPr>
          <p:cNvPr id="6" name="Google Shape;767;p83">
            <a:extLst>
              <a:ext uri="{FF2B5EF4-FFF2-40B4-BE49-F238E27FC236}">
                <a16:creationId xmlns:a16="http://schemas.microsoft.com/office/drawing/2014/main" id="{5727A4C9-9488-9FA2-483A-A132D2A386F7}"/>
              </a:ext>
            </a:extLst>
          </p:cNvPr>
          <p:cNvSpPr txBox="1">
            <a:spLocks noGrp="1"/>
          </p:cNvSpPr>
          <p:nvPr>
            <p:ph sz="half" idx="17"/>
          </p:nvPr>
        </p:nvSpPr>
        <p:spPr>
          <a:xfrm>
            <a:off x="458788" y="1911928"/>
            <a:ext cx="5500687" cy="3826886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rPr lang="en" sz="2500" b="1" dirty="0"/>
              <a:t>Amanda Bowen</a:t>
            </a:r>
            <a:endParaRPr sz="2500" b="1" dirty="0"/>
          </a:p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rPr lang="en" sz="2100" dirty="0"/>
              <a:t>findhelp</a:t>
            </a:r>
            <a:endParaRPr sz="2100" dirty="0"/>
          </a:p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rPr lang="en" sz="2100" dirty="0">
                <a:solidFill>
                  <a:schemeClr val="accent2"/>
                </a:solidFill>
                <a:latin typeface="Arial"/>
                <a:ea typeface="Arial"/>
                <a:cs typeface="Arial"/>
                <a:sym typeface="Arial"/>
              </a:rPr>
              <a:t>abowen</a:t>
            </a:r>
            <a:r>
              <a:rPr lang="en" sz="2100" dirty="0">
                <a:solidFill>
                  <a:schemeClr val="accent2"/>
                </a:solidFill>
                <a:uFill>
                  <a:noFill/>
                </a:uFill>
                <a:latin typeface="Arial"/>
                <a:ea typeface="Arial"/>
                <a:cs typeface="Arial"/>
                <a:sym typeface="Arial"/>
                <a:hlinkClick r:id="rId2">
                  <a:extLst>
                    <a:ext uri="{A12FA001-AC4F-418D-AE19-62706E023703}">
                      <ahyp:hlinkClr xmlns:ahyp="http://schemas.microsoft.com/office/drawing/2018/hyperlinkcolor" val="tx"/>
                    </a:ext>
                  </a:extLst>
                </a:hlinkClick>
              </a:rPr>
              <a:t>@</a:t>
            </a:r>
            <a:r>
              <a:rPr lang="en" sz="2100" dirty="0">
                <a:solidFill>
                  <a:schemeClr val="accent2"/>
                </a:solidFill>
                <a:latin typeface="Arial"/>
                <a:ea typeface="Arial"/>
                <a:cs typeface="Arial"/>
                <a:sym typeface="Arial"/>
              </a:rPr>
              <a:t>findhelp</a:t>
            </a:r>
            <a:r>
              <a:rPr lang="en" sz="2100" dirty="0">
                <a:solidFill>
                  <a:schemeClr val="accent2"/>
                </a:solidFill>
                <a:uFill>
                  <a:noFill/>
                </a:uFill>
                <a:latin typeface="Arial"/>
                <a:ea typeface="Arial"/>
                <a:cs typeface="Arial"/>
                <a:sym typeface="Arial"/>
                <a:hlinkClick r:id="rId2">
                  <a:extLst>
                    <a:ext uri="{A12FA001-AC4F-418D-AE19-62706E023703}">
                      <ahyp:hlinkClr xmlns:ahyp="http://schemas.microsoft.com/office/drawing/2018/hyperlinkcolor" val="tx"/>
                    </a:ext>
                  </a:extLst>
                </a:hlinkClick>
              </a:rPr>
              <a:t>.com</a:t>
            </a:r>
            <a:endParaRPr sz="2100" dirty="0">
              <a:solidFill>
                <a:schemeClr val="accent2"/>
              </a:solidFill>
              <a:latin typeface="Arial"/>
              <a:ea typeface="Arial"/>
              <a:cs typeface="Arial"/>
              <a:sym typeface="Arial"/>
            </a:endParaRPr>
          </a:p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endParaRPr sz="2100" dirty="0">
              <a:solidFill>
                <a:srgbClr val="008080"/>
              </a:solidFill>
              <a:latin typeface="Arial"/>
              <a:ea typeface="Arial"/>
              <a:cs typeface="Arial"/>
              <a:sym typeface="Arial"/>
            </a:endParaRPr>
          </a:p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rPr lang="en" sz="2500" b="1" dirty="0"/>
              <a:t>Ellen Freedman</a:t>
            </a:r>
            <a:endParaRPr sz="2500" b="1" dirty="0"/>
          </a:p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rPr lang="en" sz="2100" dirty="0"/>
              <a:t>MaineHealth</a:t>
            </a:r>
          </a:p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rPr lang="en" sz="2000" dirty="0">
                <a:solidFill>
                  <a:schemeClr val="accent2"/>
                </a:solidFill>
              </a:rPr>
              <a:t>ellen.freedman@mainehealth.org</a:t>
            </a:r>
            <a:endParaRPr sz="2000" dirty="0">
              <a:solidFill>
                <a:schemeClr val="accent2"/>
              </a:solidFill>
            </a:endParaRPr>
          </a:p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rPr lang="en" sz="2100" dirty="0">
                <a:solidFill>
                  <a:schemeClr val="lt2"/>
                </a:solidFill>
                <a:latin typeface="Arial"/>
                <a:ea typeface="Arial"/>
                <a:cs typeface="Arial"/>
                <a:sym typeface="Arial"/>
              </a:rPr>
              <a:t>Ellen.Freedman@mainehealth.org</a:t>
            </a:r>
            <a:endParaRPr sz="2100" dirty="0">
              <a:solidFill>
                <a:srgbClr val="008080"/>
              </a:solidFill>
              <a:latin typeface="Arial"/>
              <a:ea typeface="Arial"/>
              <a:cs typeface="Arial"/>
              <a:sym typeface="Arial"/>
            </a:endParaRPr>
          </a:p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endParaRPr sz="2100" dirty="0">
              <a:solidFill>
                <a:schemeClr val="dk2"/>
              </a:solidFill>
              <a:latin typeface="Arial"/>
              <a:ea typeface="Arial"/>
              <a:cs typeface="Arial"/>
              <a:sym typeface="Arial"/>
            </a:endParaRPr>
          </a:p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endParaRPr sz="2100" dirty="0">
              <a:solidFill>
                <a:schemeClr val="dk2"/>
              </a:solidFill>
              <a:latin typeface="Arial"/>
              <a:ea typeface="Arial"/>
              <a:cs typeface="Arial"/>
              <a:sym typeface="Arial"/>
            </a:endParaRPr>
          </a:p>
          <a:p>
            <a:pPr marL="0" lvl="0" indent="0" algn="l" rtl="0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rPr lang="en" i="1" dirty="0">
                <a:solidFill>
                  <a:schemeClr val="dk1"/>
                </a:solidFill>
              </a:rPr>
              <a:t>You can also </a:t>
            </a:r>
            <a:r>
              <a:rPr lang="en" i="1">
                <a:solidFill>
                  <a:schemeClr val="dk1"/>
                </a:solidFill>
              </a:rPr>
              <a:t>visit findhelp </a:t>
            </a:r>
            <a:r>
              <a:rPr lang="en" i="1" u="sng" dirty="0">
                <a:solidFill>
                  <a:schemeClr val="hlink"/>
                </a:solidFill>
                <a:latin typeface="Arial"/>
                <a:ea typeface="Arial"/>
                <a:cs typeface="Arial"/>
                <a:sym typeface="Arial"/>
                <a:hlinkClick r:id="rId3"/>
              </a:rPr>
              <a:t>Support Center</a:t>
            </a:r>
            <a:endParaRPr i="1" dirty="0">
              <a:solidFill>
                <a:schemeClr val="dk1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8" name="Picture 7" descr="A group of people in a heart shape&#10;&#10;Description automatically generated">
            <a:extLst>
              <a:ext uri="{FF2B5EF4-FFF2-40B4-BE49-F238E27FC236}">
                <a16:creationId xmlns:a16="http://schemas.microsoft.com/office/drawing/2014/main" id="{FA628CCF-7F4D-6554-D577-A5C1307D1665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6340217" y="704735"/>
            <a:ext cx="4666792" cy="587894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958552343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ABFDC8FE-CAE9-1B11-8B8C-80ABB88FD9B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rmAutofit/>
          </a:bodyPr>
          <a:lstStyle/>
          <a:p>
            <a:r>
              <a:rPr lang="en-US" dirty="0"/>
              <a:t>No Wrong Door</a:t>
            </a:r>
          </a:p>
        </p:txBody>
      </p:sp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4BABC97D-1282-1103-3382-2BA427D896A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4</a:t>
            </a:fld>
            <a:endParaRPr lang="en-US"/>
          </a:p>
        </p:txBody>
      </p:sp>
      <p:pic>
        <p:nvPicPr>
          <p:cNvPr id="5" name="Google Shape;554;p57">
            <a:extLst>
              <a:ext uri="{FF2B5EF4-FFF2-40B4-BE49-F238E27FC236}">
                <a16:creationId xmlns:a16="http://schemas.microsoft.com/office/drawing/2014/main" id="{AAE89831-C27D-19C2-5A98-38D0D466388C}"/>
              </a:ext>
            </a:extLst>
          </p:cNvPr>
          <p:cNvPicPr preferRelativeResize="0">
            <a:picLocks/>
          </p:cNvPicPr>
          <p:nvPr/>
        </p:nvPicPr>
        <p:blipFill rotWithShape="1">
          <a:blip r:embed="rId2">
            <a:alphaModFix/>
          </a:blip>
          <a:srcRect/>
          <a:stretch/>
        </p:blipFill>
        <p:spPr>
          <a:xfrm>
            <a:off x="3898966" y="2104269"/>
            <a:ext cx="3901778" cy="2840982"/>
          </a:xfrm>
          <a:prstGeom prst="rect">
            <a:avLst/>
          </a:prstGeom>
          <a:noFill/>
          <a:ln>
            <a:noFill/>
          </a:ln>
        </p:spPr>
      </p:pic>
      <p:pic>
        <p:nvPicPr>
          <p:cNvPr id="6" name="Google Shape;569;p57">
            <a:extLst>
              <a:ext uri="{FF2B5EF4-FFF2-40B4-BE49-F238E27FC236}">
                <a16:creationId xmlns:a16="http://schemas.microsoft.com/office/drawing/2014/main" id="{476C32CD-F343-257A-F11E-E9E8C26DDAA2}"/>
              </a:ext>
            </a:extLst>
          </p:cNvPr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8283650" y="2294140"/>
            <a:ext cx="1307390" cy="907391"/>
          </a:xfrm>
          <a:prstGeom prst="rect">
            <a:avLst/>
          </a:prstGeom>
          <a:noFill/>
          <a:ln>
            <a:noFill/>
          </a:ln>
        </p:spPr>
      </p:pic>
      <p:pic>
        <p:nvPicPr>
          <p:cNvPr id="7" name="Google Shape;570;p57">
            <a:extLst>
              <a:ext uri="{FF2B5EF4-FFF2-40B4-BE49-F238E27FC236}">
                <a16:creationId xmlns:a16="http://schemas.microsoft.com/office/drawing/2014/main" id="{01FD8392-59AD-5473-D076-D55C681FCC5D}"/>
              </a:ext>
            </a:extLst>
          </p:cNvPr>
          <p:cNvPicPr preferRelativeResize="0"/>
          <p:nvPr/>
        </p:nvPicPr>
        <p:blipFill rotWithShape="1">
          <a:blip r:embed="rId4">
            <a:alphaModFix/>
          </a:blip>
          <a:srcRect/>
          <a:stretch/>
        </p:blipFill>
        <p:spPr>
          <a:xfrm>
            <a:off x="8408562" y="4491555"/>
            <a:ext cx="1426318" cy="907391"/>
          </a:xfrm>
          <a:prstGeom prst="rect">
            <a:avLst/>
          </a:prstGeom>
          <a:noFill/>
          <a:ln>
            <a:noFill/>
          </a:ln>
        </p:spPr>
      </p:pic>
      <p:pic>
        <p:nvPicPr>
          <p:cNvPr id="8" name="Google Shape;568;p57">
            <a:extLst>
              <a:ext uri="{FF2B5EF4-FFF2-40B4-BE49-F238E27FC236}">
                <a16:creationId xmlns:a16="http://schemas.microsoft.com/office/drawing/2014/main" id="{2B10E417-49FA-821D-5CD3-B5B8E98123BF}"/>
              </a:ext>
            </a:extLst>
          </p:cNvPr>
          <p:cNvPicPr preferRelativeResize="0"/>
          <p:nvPr/>
        </p:nvPicPr>
        <p:blipFill rotWithShape="1">
          <a:blip r:embed="rId5">
            <a:alphaModFix/>
          </a:blip>
          <a:srcRect l="8595" t="3445" r="8595" b="18245"/>
          <a:stretch/>
        </p:blipFill>
        <p:spPr>
          <a:xfrm>
            <a:off x="1981200" y="2248017"/>
            <a:ext cx="1198097" cy="822960"/>
          </a:xfrm>
          <a:prstGeom prst="rect">
            <a:avLst/>
          </a:prstGeom>
          <a:noFill/>
          <a:ln>
            <a:noFill/>
          </a:ln>
        </p:spPr>
      </p:pic>
      <p:pic>
        <p:nvPicPr>
          <p:cNvPr id="9" name="Google Shape;567;p57">
            <a:extLst>
              <a:ext uri="{FF2B5EF4-FFF2-40B4-BE49-F238E27FC236}">
                <a16:creationId xmlns:a16="http://schemas.microsoft.com/office/drawing/2014/main" id="{1F49E141-E0F9-056E-AA6A-76BD17079C64}"/>
              </a:ext>
            </a:extLst>
          </p:cNvPr>
          <p:cNvPicPr preferRelativeResize="0"/>
          <p:nvPr/>
        </p:nvPicPr>
        <p:blipFill rotWithShape="1">
          <a:blip r:embed="rId6">
            <a:alphaModFix/>
          </a:blip>
          <a:srcRect l="6369" t="18760" r="6378" b="18765"/>
          <a:stretch/>
        </p:blipFill>
        <p:spPr>
          <a:xfrm>
            <a:off x="1902665" y="4435488"/>
            <a:ext cx="1513396" cy="666580"/>
          </a:xfrm>
          <a:prstGeom prst="rect">
            <a:avLst/>
          </a:prstGeom>
          <a:noFill/>
          <a:ln>
            <a:noFill/>
          </a:ln>
        </p:spPr>
      </p:pic>
      <p:pic>
        <p:nvPicPr>
          <p:cNvPr id="10" name="Google Shape;556;p57">
            <a:extLst>
              <a:ext uri="{FF2B5EF4-FFF2-40B4-BE49-F238E27FC236}">
                <a16:creationId xmlns:a16="http://schemas.microsoft.com/office/drawing/2014/main" id="{B85DFDCB-56EA-B0F8-A512-962B68918AC6}"/>
              </a:ext>
            </a:extLst>
          </p:cNvPr>
          <p:cNvPicPr preferRelativeResize="0"/>
          <p:nvPr/>
        </p:nvPicPr>
        <p:blipFill rotWithShape="1">
          <a:blip r:embed="rId7">
            <a:alphaModFix/>
          </a:blip>
          <a:srcRect t="1690" b="1690"/>
          <a:stretch/>
        </p:blipFill>
        <p:spPr>
          <a:xfrm>
            <a:off x="5556792" y="5380978"/>
            <a:ext cx="732247" cy="704861"/>
          </a:xfrm>
          <a:prstGeom prst="rect">
            <a:avLst/>
          </a:prstGeom>
          <a:noFill/>
          <a:ln>
            <a:noFill/>
          </a:ln>
        </p:spPr>
      </p:pic>
      <p:cxnSp>
        <p:nvCxnSpPr>
          <p:cNvPr id="11" name="Straight Arrow Connector 10">
            <a:extLst>
              <a:ext uri="{FF2B5EF4-FFF2-40B4-BE49-F238E27FC236}">
                <a16:creationId xmlns:a16="http://schemas.microsoft.com/office/drawing/2014/main" id="{DDBA86A5-9F2B-9B20-02D5-21CB0E7775D0}"/>
              </a:ext>
            </a:extLst>
          </p:cNvPr>
          <p:cNvCxnSpPr>
            <a:cxnSpLocks/>
          </p:cNvCxnSpPr>
          <p:nvPr/>
        </p:nvCxnSpPr>
        <p:spPr>
          <a:xfrm>
            <a:off x="3291148" y="2992540"/>
            <a:ext cx="969493" cy="666580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Arrow Connector 11">
            <a:extLst>
              <a:ext uri="{FF2B5EF4-FFF2-40B4-BE49-F238E27FC236}">
                <a16:creationId xmlns:a16="http://schemas.microsoft.com/office/drawing/2014/main" id="{ADE8DD5D-52D8-7C2E-F050-A850B20BDC46}"/>
              </a:ext>
            </a:extLst>
          </p:cNvPr>
          <p:cNvCxnSpPr>
            <a:cxnSpLocks/>
          </p:cNvCxnSpPr>
          <p:nvPr/>
        </p:nvCxnSpPr>
        <p:spPr>
          <a:xfrm flipV="1">
            <a:off x="3395522" y="4487370"/>
            <a:ext cx="960111" cy="389401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" name="Straight Arrow Connector 14">
            <a:extLst>
              <a:ext uri="{FF2B5EF4-FFF2-40B4-BE49-F238E27FC236}">
                <a16:creationId xmlns:a16="http://schemas.microsoft.com/office/drawing/2014/main" id="{93F76706-2549-4359-C482-D04612CC6EA2}"/>
              </a:ext>
            </a:extLst>
          </p:cNvPr>
          <p:cNvCxnSpPr>
            <a:cxnSpLocks/>
          </p:cNvCxnSpPr>
          <p:nvPr/>
        </p:nvCxnSpPr>
        <p:spPr>
          <a:xfrm flipH="1" flipV="1">
            <a:off x="5936188" y="4774332"/>
            <a:ext cx="20487" cy="445702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" name="Straight Arrow Connector 16">
            <a:extLst>
              <a:ext uri="{FF2B5EF4-FFF2-40B4-BE49-F238E27FC236}">
                <a16:creationId xmlns:a16="http://schemas.microsoft.com/office/drawing/2014/main" id="{6D086E2A-79A3-BCE1-A247-694048B28B5B}"/>
              </a:ext>
            </a:extLst>
          </p:cNvPr>
          <p:cNvCxnSpPr>
            <a:cxnSpLocks/>
          </p:cNvCxnSpPr>
          <p:nvPr/>
        </p:nvCxnSpPr>
        <p:spPr>
          <a:xfrm flipH="1">
            <a:off x="7366533" y="2753829"/>
            <a:ext cx="1042029" cy="238711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" name="Straight Arrow Connector 18">
            <a:extLst>
              <a:ext uri="{FF2B5EF4-FFF2-40B4-BE49-F238E27FC236}">
                <a16:creationId xmlns:a16="http://schemas.microsoft.com/office/drawing/2014/main" id="{D265544F-51A2-8F1F-6B2C-57459DCC2122}"/>
              </a:ext>
            </a:extLst>
          </p:cNvPr>
          <p:cNvCxnSpPr>
            <a:cxnSpLocks/>
          </p:cNvCxnSpPr>
          <p:nvPr/>
        </p:nvCxnSpPr>
        <p:spPr>
          <a:xfrm flipH="1" flipV="1">
            <a:off x="7568938" y="4719652"/>
            <a:ext cx="702226" cy="200198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182613391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ontent Placeholder 1">
            <a:extLst>
              <a:ext uri="{FF2B5EF4-FFF2-40B4-BE49-F238E27FC236}">
                <a16:creationId xmlns:a16="http://schemas.microsoft.com/office/drawing/2014/main" id="{9A44F063-0229-0EA8-E9B9-1A032E0C0B0A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4931886" y="281907"/>
            <a:ext cx="6254274" cy="5902960"/>
          </a:xfrm>
        </p:spPr>
        <p:txBody>
          <a:bodyPr>
            <a:normAutofit/>
          </a:bodyPr>
          <a:lstStyle/>
          <a:p>
            <a:pPr marL="0" lvl="0" indent="0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3400"/>
              <a:buNone/>
            </a:pPr>
            <a:endParaRPr lang="en-US" sz="2400" b="1" dirty="0"/>
          </a:p>
          <a:p>
            <a:pPr marL="0" lvl="0" indent="0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3400"/>
              <a:buNone/>
            </a:pPr>
            <a:endParaRPr lang="en-US" sz="2400" b="1" dirty="0"/>
          </a:p>
          <a:p>
            <a:pPr marL="0" lvl="0" indent="0" algn="ctr" rtl="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3400"/>
              <a:buNone/>
            </a:pPr>
            <a:endParaRPr lang="en-US" sz="2400" b="1" dirty="0"/>
          </a:p>
        </p:txBody>
      </p:sp>
      <p:pic>
        <p:nvPicPr>
          <p:cNvPr id="5" name="Content Placeholder 4" descr="A screenshot of a web page&#10;&#10;Description automatically generated">
            <a:extLst>
              <a:ext uri="{FF2B5EF4-FFF2-40B4-BE49-F238E27FC236}">
                <a16:creationId xmlns:a16="http://schemas.microsoft.com/office/drawing/2014/main" id="{3DAF0982-6818-A7FA-707F-CCE9E5735D97}"/>
              </a:ext>
            </a:extLst>
          </p:cNvPr>
          <p:cNvPicPr>
            <a:picLocks noGrp="1" noChangeAspect="1"/>
          </p:cNvPicPr>
          <p:nvPr>
            <p:ph sz="half" idx="13"/>
          </p:nvPr>
        </p:nvPicPr>
        <p:blipFill>
          <a:blip r:embed="rId2"/>
          <a:stretch>
            <a:fillRect/>
          </a:stretch>
        </p:blipFill>
        <p:spPr>
          <a:xfrm>
            <a:off x="5637573" y="152401"/>
            <a:ext cx="5250755" cy="5902960"/>
          </a:xfrm>
        </p:spPr>
      </p:pic>
      <p:sp>
        <p:nvSpPr>
          <p:cNvPr id="15" name="Title 14">
            <a:extLst>
              <a:ext uri="{FF2B5EF4-FFF2-40B4-BE49-F238E27FC236}">
                <a16:creationId xmlns:a16="http://schemas.microsoft.com/office/drawing/2014/main" id="{CDAA740B-CA26-6076-00C1-70AE0AE9D14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Check in</a:t>
            </a:r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11C1E613-D14A-7B0A-6B1D-B702C96FD0B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08E2736C-2116-E547-89C7-B989CAA495DE}" type="slidenum">
              <a:rPr lang="en-US" smtClean="0"/>
              <a:pPr/>
              <a:t>5</a:t>
            </a:fld>
            <a:endParaRPr lang="en-US"/>
          </a:p>
        </p:txBody>
      </p:sp>
      <p:pic>
        <p:nvPicPr>
          <p:cNvPr id="4" name="Picture 3">
            <a:extLst>
              <a:ext uri="{FF2B5EF4-FFF2-40B4-BE49-F238E27FC236}">
                <a16:creationId xmlns:a16="http://schemas.microsoft.com/office/drawing/2014/main" id="{D21A7997-792D-3B1D-B998-D96DF22825BF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243840" y="1913255"/>
            <a:ext cx="4134463" cy="82296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881967912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BDA3B970-BF0A-279D-95D0-FECED622134F}"/>
              </a:ext>
            </a:extLst>
          </p:cNvPr>
          <p:cNvSpPr>
            <a:spLocks noGrp="1"/>
          </p:cNvSpPr>
          <p:nvPr>
            <p:ph type="ctrTitle"/>
          </p:nvPr>
        </p:nvSpPr>
        <p:spPr/>
        <p:txBody>
          <a:bodyPr>
            <a:normAutofit fontScale="90000"/>
          </a:bodyPr>
          <a:lstStyle/>
          <a:p>
            <a:r>
              <a:rPr lang="en-US" dirty="0"/>
              <a:t>Live Demo (screenshots provided)</a:t>
            </a:r>
          </a:p>
        </p:txBody>
      </p:sp>
    </p:spTree>
    <p:extLst>
      <p:ext uri="{BB962C8B-B14F-4D97-AF65-F5344CB8AC3E}">
        <p14:creationId xmlns:p14="http://schemas.microsoft.com/office/powerpoint/2010/main" val="1195448445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ABFDC8FE-CAE9-1B11-8B8C-80ABB88FD9B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rmAutofit/>
          </a:bodyPr>
          <a:lstStyle/>
          <a:p>
            <a:r>
              <a:rPr lang="en-US" dirty="0"/>
              <a:t>Search for Programs</a:t>
            </a:r>
          </a:p>
        </p:txBody>
      </p:sp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4BABC97D-1282-1103-3382-2BA427D896A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7</a:t>
            </a:fld>
            <a:endParaRPr lang="en-US"/>
          </a:p>
        </p:txBody>
      </p:sp>
      <p:pic>
        <p:nvPicPr>
          <p:cNvPr id="4" name="Google Shape;586;p60">
            <a:extLst>
              <a:ext uri="{FF2B5EF4-FFF2-40B4-BE49-F238E27FC236}">
                <a16:creationId xmlns:a16="http://schemas.microsoft.com/office/drawing/2014/main" id="{97FFEDD0-0CF4-2AA2-B7B6-306525976727}"/>
              </a:ext>
            </a:extLst>
          </p:cNvPr>
          <p:cNvPicPr preferRelativeResize="0">
            <a:picLocks/>
          </p:cNvPicPr>
          <p:nvPr/>
        </p:nvPicPr>
        <p:blipFill rotWithShape="1">
          <a:blip r:embed="rId2">
            <a:alphaModFix/>
          </a:blip>
          <a:srcRect t="15659" b="15659"/>
          <a:stretch/>
        </p:blipFill>
        <p:spPr>
          <a:xfrm>
            <a:off x="1374576" y="1755631"/>
            <a:ext cx="9719940" cy="4341812"/>
          </a:xfrm>
          <a:prstGeom prst="rect">
            <a:avLst/>
          </a:prstGeom>
          <a:noFill/>
          <a:ln>
            <a:noFill/>
          </a:ln>
          <a:effectLst>
            <a:outerShdw blurRad="57150" dist="19050" dir="5400000" algn="bl" rotWithShape="0">
              <a:srgbClr val="000000">
                <a:alpha val="50000"/>
              </a:srgbClr>
            </a:outerShdw>
          </a:effectLst>
        </p:spPr>
      </p:pic>
    </p:spTree>
    <p:extLst>
      <p:ext uri="{BB962C8B-B14F-4D97-AF65-F5344CB8AC3E}">
        <p14:creationId xmlns:p14="http://schemas.microsoft.com/office/powerpoint/2010/main" val="2720668977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ABFDC8FE-CAE9-1B11-8B8C-80ABB88FD9B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rmAutofit/>
          </a:bodyPr>
          <a:lstStyle/>
          <a:p>
            <a:r>
              <a:rPr lang="en-US" dirty="0"/>
              <a:t>Browse Social Service Programs</a:t>
            </a:r>
          </a:p>
        </p:txBody>
      </p:sp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4BABC97D-1282-1103-3382-2BA427D896A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8</a:t>
            </a:fld>
            <a:endParaRPr lang="en-US"/>
          </a:p>
        </p:txBody>
      </p:sp>
      <p:pic>
        <p:nvPicPr>
          <p:cNvPr id="5" name="Google Shape;593;p61">
            <a:extLst>
              <a:ext uri="{FF2B5EF4-FFF2-40B4-BE49-F238E27FC236}">
                <a16:creationId xmlns:a16="http://schemas.microsoft.com/office/drawing/2014/main" id="{41B03CB8-1677-32C0-B822-ED966BE4F4CE}"/>
              </a:ext>
            </a:extLst>
          </p:cNvPr>
          <p:cNvPicPr preferRelativeResize="0">
            <a:picLocks/>
          </p:cNvPicPr>
          <p:nvPr/>
        </p:nvPicPr>
        <p:blipFill rotWithShape="1">
          <a:blip r:embed="rId2">
            <a:alphaModFix/>
          </a:blip>
          <a:srcRect l="826" r="835"/>
          <a:stretch/>
        </p:blipFill>
        <p:spPr>
          <a:xfrm>
            <a:off x="2743200" y="1513840"/>
            <a:ext cx="7834217" cy="4383881"/>
          </a:xfrm>
          <a:prstGeom prst="rect">
            <a:avLst/>
          </a:prstGeom>
          <a:noFill/>
          <a:ln>
            <a:noFill/>
          </a:ln>
        </p:spPr>
      </p:pic>
    </p:spTree>
    <p:extLst>
      <p:ext uri="{BB962C8B-B14F-4D97-AF65-F5344CB8AC3E}">
        <p14:creationId xmlns:p14="http://schemas.microsoft.com/office/powerpoint/2010/main" val="84188215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ABFDC8FE-CAE9-1B11-8B8C-80ABB88FD9B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00" y="274320"/>
            <a:ext cx="11277600" cy="822960"/>
          </a:xfrm>
        </p:spPr>
        <p:txBody>
          <a:bodyPr anchor="ctr">
            <a:normAutofit/>
          </a:bodyPr>
          <a:lstStyle/>
          <a:p>
            <a:r>
              <a:rPr lang="en-US" dirty="0"/>
              <a:t>Interact With Programs</a:t>
            </a:r>
          </a:p>
        </p:txBody>
      </p:sp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4BABC97D-1282-1103-3382-2BA427D896A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277600" y="6356350"/>
            <a:ext cx="457200" cy="365125"/>
          </a:xfrm>
        </p:spPr>
        <p:txBody>
          <a:bodyPr anchor="ctr">
            <a:normAutofit/>
          </a:bodyPr>
          <a:lstStyle/>
          <a:p>
            <a:pPr>
              <a:spcAft>
                <a:spcPts val="600"/>
              </a:spcAft>
            </a:pPr>
            <a:fld id="{08E2736C-2116-E547-89C7-B989CAA495DE}" type="slidenum">
              <a:rPr lang="en-US" smtClean="0"/>
              <a:pPr>
                <a:spcAft>
                  <a:spcPts val="600"/>
                </a:spcAft>
              </a:pPr>
              <a:t>9</a:t>
            </a:fld>
            <a:endParaRPr lang="en-US"/>
          </a:p>
        </p:txBody>
      </p:sp>
      <p:pic>
        <p:nvPicPr>
          <p:cNvPr id="4" name="Google Shape;598;p62">
            <a:extLst>
              <a:ext uri="{FF2B5EF4-FFF2-40B4-BE49-F238E27FC236}">
                <a16:creationId xmlns:a16="http://schemas.microsoft.com/office/drawing/2014/main" id="{C5F3090A-070B-25C7-818B-BF522BEC00C3}"/>
              </a:ext>
            </a:extLst>
          </p:cNvPr>
          <p:cNvPicPr preferRelativeResize="0">
            <a:picLocks/>
          </p:cNvPicPr>
          <p:nvPr/>
        </p:nvPicPr>
        <p:blipFill rotWithShape="1">
          <a:blip r:embed="rId2"/>
          <a:srcRect t="665"/>
          <a:stretch/>
        </p:blipFill>
        <p:spPr>
          <a:xfrm>
            <a:off x="888077" y="1622977"/>
            <a:ext cx="10709563" cy="3915245"/>
          </a:xfrm>
          <a:prstGeom prst="rect">
            <a:avLst/>
          </a:prstGeom>
          <a:noFill/>
          <a:ln>
            <a:solidFill>
              <a:schemeClr val="accent1"/>
            </a:solidFill>
          </a:ln>
        </p:spPr>
      </p:pic>
      <p:sp>
        <p:nvSpPr>
          <p:cNvPr id="5" name="Oval 4">
            <a:extLst>
              <a:ext uri="{FF2B5EF4-FFF2-40B4-BE49-F238E27FC236}">
                <a16:creationId xmlns:a16="http://schemas.microsoft.com/office/drawing/2014/main" id="{AB9F1568-11E9-EE30-C058-97A3987518DE}"/>
              </a:ext>
            </a:extLst>
          </p:cNvPr>
          <p:cNvSpPr/>
          <p:nvPr/>
        </p:nvSpPr>
        <p:spPr>
          <a:xfrm>
            <a:off x="3952240" y="4623666"/>
            <a:ext cx="914400" cy="914400"/>
          </a:xfrm>
          <a:prstGeom prst="ellipse">
            <a:avLst/>
          </a:prstGeom>
          <a:noFill/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6" name="Oval 5">
            <a:extLst>
              <a:ext uri="{FF2B5EF4-FFF2-40B4-BE49-F238E27FC236}">
                <a16:creationId xmlns:a16="http://schemas.microsoft.com/office/drawing/2014/main" id="{5E7D0972-80A4-03D6-94DB-0E0AD14BA358}"/>
              </a:ext>
            </a:extLst>
          </p:cNvPr>
          <p:cNvSpPr/>
          <p:nvPr/>
        </p:nvSpPr>
        <p:spPr>
          <a:xfrm>
            <a:off x="5242558" y="4674111"/>
            <a:ext cx="914400" cy="914400"/>
          </a:xfrm>
          <a:prstGeom prst="ellipse">
            <a:avLst/>
          </a:prstGeom>
          <a:noFill/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7" name="Oval 6">
            <a:extLst>
              <a:ext uri="{FF2B5EF4-FFF2-40B4-BE49-F238E27FC236}">
                <a16:creationId xmlns:a16="http://schemas.microsoft.com/office/drawing/2014/main" id="{024E2047-AAEF-0DAD-EA97-9F0628F7137D}"/>
              </a:ext>
            </a:extLst>
          </p:cNvPr>
          <p:cNvSpPr/>
          <p:nvPr/>
        </p:nvSpPr>
        <p:spPr>
          <a:xfrm>
            <a:off x="6339840" y="4623666"/>
            <a:ext cx="914400" cy="914400"/>
          </a:xfrm>
          <a:prstGeom prst="ellipse">
            <a:avLst/>
          </a:prstGeom>
          <a:noFill/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8" name="Oval 7">
            <a:extLst>
              <a:ext uri="{FF2B5EF4-FFF2-40B4-BE49-F238E27FC236}">
                <a16:creationId xmlns:a16="http://schemas.microsoft.com/office/drawing/2014/main" id="{48F5CE22-1D1E-C932-3E0F-39923922F3C2}"/>
              </a:ext>
            </a:extLst>
          </p:cNvPr>
          <p:cNvSpPr/>
          <p:nvPr/>
        </p:nvSpPr>
        <p:spPr>
          <a:xfrm>
            <a:off x="7368538" y="4623666"/>
            <a:ext cx="914400" cy="914400"/>
          </a:xfrm>
          <a:prstGeom prst="ellipse">
            <a:avLst/>
          </a:prstGeom>
          <a:noFill/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32714678"/>
      </p:ext>
    </p:extLst>
  </p:cSld>
  <p:clrMapOvr>
    <a:masterClrMapping/>
  </p:clrMapOvr>
</p:sld>
</file>

<file path=ppt/theme/theme1.xml><?xml version="1.0" encoding="utf-8"?>
<a:theme xmlns:a="http://schemas.openxmlformats.org/drawingml/2006/main" name="Office Theme">
  <a:themeElements>
    <a:clrScheme name="Rebrand Colors">
      <a:dk1>
        <a:srgbClr val="333333"/>
      </a:dk1>
      <a:lt1>
        <a:srgbClr val="F9F5E1"/>
      </a:lt1>
      <a:dk2>
        <a:srgbClr val="006375"/>
      </a:dk2>
      <a:lt2>
        <a:srgbClr val="FFFFFF"/>
      </a:lt2>
      <a:accent1>
        <a:srgbClr val="CB3340"/>
      </a:accent1>
      <a:accent2>
        <a:srgbClr val="006375"/>
      </a:accent2>
      <a:accent3>
        <a:srgbClr val="EE9C38"/>
      </a:accent3>
      <a:accent4>
        <a:srgbClr val="32A79D"/>
      </a:accent4>
      <a:accent5>
        <a:srgbClr val="9F4E85"/>
      </a:accent5>
      <a:accent6>
        <a:srgbClr val="A69D9C"/>
      </a:accent6>
      <a:hlink>
        <a:srgbClr val="54609C"/>
      </a:hlink>
      <a:folHlink>
        <a:srgbClr val="54609C"/>
      </a:folHlink>
    </a:clrScheme>
    <a:fontScheme name="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resentation1" id="{8A5C3E59-953B-0746-837C-CB09FA9D6307}" vid="{DA50ED33-DDCD-E04C-AC99-80A0CCC6A52B}"/>
    </a:ext>
  </a:extLst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39e86e3-c6cb-4009-9315-13e2c40ba069}" enabled="1" method="Standard" siteId="{acbd2f92-746c-49e2-8f2b-a3cd9620885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780610-23-MHS-MH-Rebrand-PPT-v3</Template>
  <TotalTime>404</TotalTime>
  <Words>768</Words>
  <Application>Microsoft Office PowerPoint</Application>
  <PresentationFormat>Widescreen</PresentationFormat>
  <Paragraphs>160</Paragraphs>
  <Slides>33</Slides>
  <Notes>2</Notes>
  <HiddenSlides>0</HiddenSlides>
  <MMClips>1</MMClips>
  <ScaleCrop>false</ScaleCrop>
  <HeadingPairs>
    <vt:vector size="6" baseType="variant">
      <vt:variant>
        <vt:lpstr>Fonts Used</vt:lpstr>
      </vt:variant>
      <vt:variant>
        <vt:i4>7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33</vt:i4>
      </vt:variant>
    </vt:vector>
  </HeadingPairs>
  <TitlesOfParts>
    <vt:vector size="41" baseType="lpstr">
      <vt:lpstr>Arial</vt:lpstr>
      <vt:lpstr>Calibri</vt:lpstr>
      <vt:lpstr>Noto Sans</vt:lpstr>
      <vt:lpstr>Noto Sans Symbols</vt:lpstr>
      <vt:lpstr>Source Sans Pro</vt:lpstr>
      <vt:lpstr>System Font Regular</vt:lpstr>
      <vt:lpstr>Wingdings</vt:lpstr>
      <vt:lpstr>Office Theme</vt:lpstr>
      <vt:lpstr>MaineHealth findhelp Overview</vt:lpstr>
      <vt:lpstr>PowerPoint Presentation</vt:lpstr>
      <vt:lpstr>What is  findhelp?</vt:lpstr>
      <vt:lpstr>No Wrong Door</vt:lpstr>
      <vt:lpstr>Check in</vt:lpstr>
      <vt:lpstr>Live Demo (screenshots provided)</vt:lpstr>
      <vt:lpstr>Search for Programs</vt:lpstr>
      <vt:lpstr>Browse Social Service Programs</vt:lpstr>
      <vt:lpstr>Interact With Programs</vt:lpstr>
      <vt:lpstr>Create Favorites Folders</vt:lpstr>
      <vt:lpstr>Refer to Programs</vt:lpstr>
      <vt:lpstr>Join the Network!</vt:lpstr>
      <vt:lpstr>Benefits of findhelp</vt:lpstr>
      <vt:lpstr>Benefits of Using findhelp</vt:lpstr>
      <vt:lpstr>Suggest A Program</vt:lpstr>
      <vt:lpstr>Claim Your Program</vt:lpstr>
      <vt:lpstr>Update Your Program</vt:lpstr>
      <vt:lpstr>Contact Options</vt:lpstr>
      <vt:lpstr>CBO Digest</vt:lpstr>
      <vt:lpstr>CBO Analytics</vt:lpstr>
      <vt:lpstr>CBO Environment</vt:lpstr>
      <vt:lpstr>What community is looking for on findhelp</vt:lpstr>
      <vt:lpstr>What MaineHealth staff are looking for</vt:lpstr>
      <vt:lpstr>Community Site Usage (mainehealth.findhelp.com)</vt:lpstr>
      <vt:lpstr>MaineHealth Staff Usage</vt:lpstr>
      <vt:lpstr>CBO Environment: Most Engaged and Index Mapping</vt:lpstr>
      <vt:lpstr>Community Engagement at MaineHealth</vt:lpstr>
      <vt:lpstr>Highlighting Resources for Providers</vt:lpstr>
      <vt:lpstr>Partner Highlight: MAIN</vt:lpstr>
      <vt:lpstr>Partner Highlight: Midcoast Hunger Prevention Program</vt:lpstr>
      <vt:lpstr>What’s Next?</vt:lpstr>
      <vt:lpstr>What’s Next?</vt:lpstr>
      <vt:lpstr>Questions? Connect with Us!</vt:lpstr>
    </vt:vector>
  </TitlesOfParts>
  <Company>MaineHealth</Company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Freedman, Ellen S</dc:creator>
  <cp:lastModifiedBy>Freedman, Ellen S</cp:lastModifiedBy>
  <cp:revision>11</cp:revision>
  <dcterms:created xsi:type="dcterms:W3CDTF">2024-07-02T16:22:09Z</dcterms:created>
  <dcterms:modified xsi:type="dcterms:W3CDTF">2025-02-05T18:31:16Z</dcterms:modified>
</cp:coreProperties>
</file>