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ppt/presentation.xml" ContentType="application/vnd.openxmlformats-officedocument.presentationml.presentation.main+xml"/>
  <Override PartName="/ppt/slideMasters/slideMaster1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slides/slide6.xml" ContentType="application/vnd.openxmlformats-officedocument.presentationml.slide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slides/slide10.xml" ContentType="application/vnd.openxmlformats-officedocument.presentationml.slide+xml"/>
  <Override PartName="/ppt/slides/slide11.xml" ContentType="application/vnd.openxmlformats-officedocument.presentationml.slide+xml"/>
  <Override PartName="/ppt/slides/slide12.xml" ContentType="application/vnd.openxmlformats-officedocument.presentationml.slide+xml"/>
  <Override PartName="/ppt/notesMasters/notesMaster1.xml" ContentType="application/vnd.openxmlformats-officedocument.presentationml.notesMaster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theme/theme2.xml" ContentType="application/vnd.openxmlformats-officedocument.theme+xml"/>
  <Override PartName="/ppt/notesSlides/notesSlide1.xml" ContentType="application/vnd.openxmlformats-officedocument.presentationml.notesSlide+xml"/>
  <Override PartName="/ppt/notesSlides/notesSlide2.xml" ContentType="application/vnd.openxmlformats-officedocument.presentationml.notesSlide+xml"/>
  <Override PartName="/ppt/notesSlides/notesSlide3.xml" ContentType="application/vnd.openxmlformats-officedocument.presentationml.notesSlide+xml"/>
  <Override PartName="/ppt/notesSlides/notesSlide4.xml" ContentType="application/vnd.openxmlformats-officedocument.presentationml.notesSlide+xml"/>
  <Override PartName="/ppt/notesSlides/notesSlide5.xml" ContentType="application/vnd.openxmlformats-officedocument.presentationml.notesSlide+xml"/>
  <Override PartName="/ppt/notesSlides/notesSlide6.xml" ContentType="application/vnd.openxmlformats-officedocument.presentationml.notesSlide+xml"/>
  <Override PartName="/ppt/notesSlides/notesSlide7.xml" ContentType="application/vnd.openxmlformats-officedocument.presentationml.notesSlide+xml"/>
  <Override PartName="/ppt/notesSlides/notesSlide8.xml" ContentType="application/vnd.openxmlformats-officedocument.presentationml.notesSlide+xml"/>
  <Override PartName="/ppt/notesSlides/notesSlide9.xml" ContentType="application/vnd.openxmlformats-officedocument.presentationml.notesSlide+xml"/>
  <Override PartName="/ppt/notesSlides/notesSlide10.xml" ContentType="application/vnd.openxmlformats-officedocument.presentationml.notesSlide+xml"/>
  <Override PartName="/ppt/notesSlides/notesSlide11.xml" ContentType="application/vnd.openxmlformats-officedocument.presentationml.notesSlide+xml"/>
  <Override PartName="/ppt/revisionInfo.xml" ContentType="application/vnd.ms-powerpoint.revisioninfo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ppt/presentation.xml"/><Relationship Id="rId4" Type="http://schemas.openxmlformats.org/officeDocument/2006/relationships/extended-properties" Target="docProps/app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aveSubsetFonts="1">
  <p:sldMasterIdLst>
    <p:sldMasterId id="2147483648" r:id="rId1"/>
  </p:sldMasterIdLst>
  <p:notesMasterIdLst>
    <p:notesMasterId r:id="rId14"/>
  </p:notesMasterIdLst>
  <p:sldIdLst>
    <p:sldId id="256" r:id="rId2"/>
    <p:sldId id="278" r:id="rId3"/>
    <p:sldId id="285" r:id="rId4"/>
    <p:sldId id="283" r:id="rId5"/>
    <p:sldId id="270" r:id="rId6"/>
    <p:sldId id="279" r:id="rId7"/>
    <p:sldId id="280" r:id="rId8"/>
    <p:sldId id="281" r:id="rId9"/>
    <p:sldId id="271" r:id="rId10"/>
    <p:sldId id="282" r:id="rId11"/>
    <p:sldId id="269" r:id="rId12"/>
    <p:sldId id="284" r:id="rId13"/>
  </p:sldIdLst>
  <p:sldSz cx="12192000" cy="6858000"/>
  <p:notesSz cx="6858000" cy="9144000"/>
  <p:defaultTextStyle>
    <a:defPPr>
      <a:defRPr lang="en-US"/>
    </a:defPPr>
    <a:lvl1pPr marL="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9pPr>
  </p:defaultTextStyle>
  <p:extLst>
    <p:ext uri="{EFAFB233-063F-42B5-8137-9DF3F51BA10A}">
      <p15:sldGuideLst xmlns:p15="http://schemas.microsoft.com/office/powerpoint/2012/main"/>
    </p:ext>
  </p:extLst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showPr showNarration="1">
    <p:present/>
    <p:sldAll/>
    <p:penClr>
      <a:prstClr val="red"/>
    </p:penClr>
    <p:extLst>
      <p:ext uri="{EC167BDD-8182-4AB7-AECC-EB403E3ABB37}">
        <p14:laserClr xmlns:p14="http://schemas.microsoft.com/office/powerpoint/2010/main">
          <a:srgbClr val="FF0000"/>
        </p14:laserClr>
      </p:ext>
      <p:ext uri="{2FDB2607-1784-4EEB-B798-7EB5836EED8A}">
        <p14:showMediaCtrls xmlns:p14="http://schemas.microsoft.com/office/powerpoint/2010/main" val="1"/>
      </p:ext>
    </p:extLst>
  </p:showPr>
  <p:clrMru>
    <a:srgbClr val="003F58"/>
  </p:clrMru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220"/>
    </p:ext>
    <p:ext uri="{FD5EFAAD-0ECE-453E-9831-46B23BE46B34}">
      <p15:chartTrackingRefBased xmlns:p15="http://schemas.microsoft.com/office/powerpoint/2012/main" val="1"/>
    </p:ext>
  </p:extLst>
</p:presentationPr>
</file>

<file path=ppt/revisionInfo.xml><?xml version="1.0" encoding="utf-8"?>
<p1510:revInfo xmlns:a="http://schemas.openxmlformats.org/drawingml/2006/main" xmlns:r="http://schemas.openxmlformats.org/officeDocument/2006/relationships" xmlns:p1510="http://schemas.microsoft.com/office/powerpoint/2015/10/main">
  <p1510:revLst>
    <p1510:client id="{91CA290A-0A77-4B34-A7A8-0089A662B92E}" v="2" dt="2025-01-29T18:04:38.403"/>
  </p1510:revLst>
</p1510:revInfo>
</file>

<file path=ppt/tableStyles.xml><?xml version="1.0" encoding="utf-8"?>
<a:tblStyleLst xmlns:a="http://schemas.openxmlformats.org/drawingml/2006/main" def="{5C22544A-7EE6-4342-B048-85BDC9FD1C3A}"/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>
  <p:normalViewPr>
    <p:restoredLeft sz="11706"/>
    <p:restoredTop sz="94579"/>
  </p:normalViewPr>
  <p:slideViewPr>
    <p:cSldViewPr snapToGrid="0">
      <p:cViewPr varScale="1">
        <p:scale>
          <a:sx n="115" d="100"/>
          <a:sy n="115" d="100"/>
        </p:scale>
        <p:origin x="800" y="192"/>
      </p:cViewPr>
      <p:guideLst/>
    </p:cSldViewPr>
  </p:slideViewPr>
  <p:notesTextViewPr>
    <p:cViewPr>
      <p:scale>
        <a:sx n="1" d="1"/>
        <a:sy n="1" d="1"/>
      </p:scale>
      <p:origin x="0" y="0"/>
    </p:cViewPr>
  </p:notesTextViewPr>
  <p:gridSpacing cx="76200" cy="76200"/>
</p:viewPr>
</file>

<file path=ppt/_rels/presentation.xml.rels><?xml version="1.0" encoding="UTF-8" standalone="yes"?>
<Relationships xmlns="http://schemas.openxmlformats.org/package/2006/relationships"><Relationship Id="rId8" Type="http://schemas.openxmlformats.org/officeDocument/2006/relationships/slide" Target="slides/slide7.xml"/><Relationship Id="rId13" Type="http://schemas.openxmlformats.org/officeDocument/2006/relationships/slide" Target="slides/slide12.xml"/><Relationship Id="rId18" Type="http://schemas.openxmlformats.org/officeDocument/2006/relationships/tableStyles" Target="tableStyles.xml"/><Relationship Id="rId3" Type="http://schemas.openxmlformats.org/officeDocument/2006/relationships/slide" Target="slides/slide2.xml"/><Relationship Id="rId7" Type="http://schemas.openxmlformats.org/officeDocument/2006/relationships/slide" Target="slides/slide6.xml"/><Relationship Id="rId12" Type="http://schemas.openxmlformats.org/officeDocument/2006/relationships/slide" Target="slides/slide11.xml"/><Relationship Id="rId17" Type="http://schemas.openxmlformats.org/officeDocument/2006/relationships/theme" Target="theme/theme1.xml"/><Relationship Id="rId2" Type="http://schemas.openxmlformats.org/officeDocument/2006/relationships/slide" Target="slides/slide1.xml"/><Relationship Id="rId16" Type="http://schemas.openxmlformats.org/officeDocument/2006/relationships/viewProps" Target="viewProps.xml"/><Relationship Id="rId1" Type="http://schemas.openxmlformats.org/officeDocument/2006/relationships/slideMaster" Target="slideMasters/slideMaster1.xml"/><Relationship Id="rId6" Type="http://schemas.openxmlformats.org/officeDocument/2006/relationships/slide" Target="slides/slide5.xml"/><Relationship Id="rId11" Type="http://schemas.openxmlformats.org/officeDocument/2006/relationships/slide" Target="slides/slide10.xml"/><Relationship Id="rId5" Type="http://schemas.openxmlformats.org/officeDocument/2006/relationships/slide" Target="slides/slide4.xml"/><Relationship Id="rId15" Type="http://schemas.openxmlformats.org/officeDocument/2006/relationships/presProps" Target="presProps.xml"/><Relationship Id="rId10" Type="http://schemas.openxmlformats.org/officeDocument/2006/relationships/slide" Target="slides/slide9.xml"/><Relationship Id="rId19" Type="http://schemas.microsoft.com/office/2015/10/relationships/revisionInfo" Target="revisionInfo.xml"/><Relationship Id="rId4" Type="http://schemas.openxmlformats.org/officeDocument/2006/relationships/slide" Target="slides/slide3.xml"/><Relationship Id="rId9" Type="http://schemas.openxmlformats.org/officeDocument/2006/relationships/slide" Target="slides/slide8.xml"/><Relationship Id="rId14" Type="http://schemas.openxmlformats.org/officeDocument/2006/relationships/notesMaster" Target="notesMasters/notesMaster1.xml"/></Relationships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en-US" dirty="0"/>
          </a:p>
        </p:txBody>
      </p:sp>
      <p:sp>
        <p:nvSpPr>
          <p:cNvPr id="3" name="Date Placeholder 2"/>
          <p:cNvSpPr>
            <a:spLocks noGrp="1"/>
          </p:cNvSpPr>
          <p:nvPr>
            <p:ph type="dt" idx="1"/>
          </p:nvPr>
        </p:nvSpPr>
        <p:spPr>
          <a:xfrm>
            <a:off x="3884613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B12E83C7-2D15-4C82-90B2-F603323999E6}" type="datetimeFigureOut">
              <a:rPr lang="en-US" smtClean="0"/>
              <a:t>4/4/25</a:t>
            </a:fld>
            <a:endParaRPr lang="en-US" dirty="0"/>
          </a:p>
        </p:txBody>
      </p:sp>
      <p:sp>
        <p:nvSpPr>
          <p:cNvPr id="4" name="Slide Image Placeholder 3"/>
          <p:cNvSpPr>
            <a:spLocks noGrp="1" noRot="1" noChangeAspect="1"/>
          </p:cNvSpPr>
          <p:nvPr>
            <p:ph type="sldImg" idx="2"/>
          </p:nvPr>
        </p:nvSpPr>
        <p:spPr>
          <a:xfrm>
            <a:off x="685800" y="1143000"/>
            <a:ext cx="5486400" cy="3086100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endParaRPr lang="en-US" dirty="0"/>
          </a:p>
        </p:txBody>
      </p:sp>
      <p:sp>
        <p:nvSpPr>
          <p:cNvPr id="5" name="Notes Placeholder 4"/>
          <p:cNvSpPr>
            <a:spLocks noGrp="1"/>
          </p:cNvSpPr>
          <p:nvPr>
            <p:ph type="body" sz="quarter" idx="3"/>
          </p:nvPr>
        </p:nvSpPr>
        <p:spPr>
          <a:xfrm>
            <a:off x="685800" y="4400550"/>
            <a:ext cx="5486400" cy="3600450"/>
          </a:xfrm>
          <a:prstGeom prst="rect">
            <a:avLst/>
          </a:prstGeom>
        </p:spPr>
        <p:txBody>
          <a:bodyPr vert="horz" lIns="91440" tIns="45720" rIns="91440" bIns="45720" rtlCol="0"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4"/>
          </p:nvPr>
        </p:nvSpPr>
        <p:spPr>
          <a:xfrm>
            <a:off x="0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en-US" dirty="0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5"/>
          </p:nvPr>
        </p:nvSpPr>
        <p:spPr>
          <a:xfrm>
            <a:off x="3884613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21172E46-3553-4B1B-90BA-69D4FAAFFBEA}" type="slidenum">
              <a:rPr lang="en-US" smtClean="0"/>
              <a:t>‹#›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710392500"/>
      </p:ext>
    </p:extLst>
  </p:cSld>
  <p:clrMap bg1="lt1" tx1="dk1" bg2="lt2" tx2="dk2" accent1="accent1" accent2="accent2" accent3="accent3" accent4="accent4" accent5="accent5" accent6="accent6" hlink="hlink" folHlink="folHlink"/>
  <p:notesStyle>
    <a:lvl1pPr marL="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.xml"/><Relationship Id="rId1" Type="http://schemas.openxmlformats.org/officeDocument/2006/relationships/notesMaster" Target="../notesMasters/notesMaster1.xml"/></Relationships>
</file>

<file path=ppt/notesSlides/_rels/notesSlide10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1.xml"/><Relationship Id="rId1" Type="http://schemas.openxmlformats.org/officeDocument/2006/relationships/notesMaster" Target="../notesMasters/notesMaster1.xml"/></Relationships>
</file>

<file path=ppt/notesSlides/_rels/notesSlide1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2.xml"/><Relationship Id="rId1" Type="http://schemas.openxmlformats.org/officeDocument/2006/relationships/notesMaster" Target="../notesMasters/notesMaster1.xml"/></Relationships>
</file>

<file path=ppt/notesSlides/_rels/notesSlide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.xml"/><Relationship Id="rId1" Type="http://schemas.openxmlformats.org/officeDocument/2006/relationships/notesMaster" Target="../notesMasters/notesMaster1.xml"/></Relationships>
</file>

<file path=ppt/notesSlides/_rels/notesSlide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.xml"/><Relationship Id="rId1" Type="http://schemas.openxmlformats.org/officeDocument/2006/relationships/notesMaster" Target="../notesMasters/notesMaster1.xml"/></Relationships>
</file>

<file path=ppt/notesSlides/_rels/notesSlide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5.xml"/><Relationship Id="rId1" Type="http://schemas.openxmlformats.org/officeDocument/2006/relationships/notesMaster" Target="../notesMasters/notesMaster1.xml"/></Relationships>
</file>

<file path=ppt/notesSlides/_rels/notesSlide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6.xml"/><Relationship Id="rId1" Type="http://schemas.openxmlformats.org/officeDocument/2006/relationships/notesMaster" Target="../notesMasters/notesMaster1.xml"/></Relationships>
</file>

<file path=ppt/notesSlides/_rels/notesSlide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7.xml"/><Relationship Id="rId1" Type="http://schemas.openxmlformats.org/officeDocument/2006/relationships/notesMaster" Target="../notesMasters/notesMaster1.xml"/></Relationships>
</file>

<file path=ppt/notesSlides/_rels/notesSlide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8.xml"/><Relationship Id="rId1" Type="http://schemas.openxmlformats.org/officeDocument/2006/relationships/notesMaster" Target="../notesMasters/notesMaster1.xml"/></Relationships>
</file>

<file path=ppt/notesSlides/_rels/notesSlide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9.xml"/><Relationship Id="rId1" Type="http://schemas.openxmlformats.org/officeDocument/2006/relationships/notesMaster" Target="../notesMasters/notesMaster1.xml"/></Relationships>
</file>

<file path=ppt/notesSlides/_rels/notesSlide9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0.xml"/><Relationship Id="rId1" Type="http://schemas.openxmlformats.org/officeDocument/2006/relationships/notesMaster" Target="../notesMasters/notesMaster1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6159ECEB-DFF6-89DE-C852-F94520807AAF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22B80617-5C9C-0278-6719-A18D94F5E0E9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1BA06630-C732-2B70-1805-72E51AC6A7D7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Kelli</a:t>
            </a:r>
          </a:p>
        </p:txBody>
      </p:sp>
      <p:sp>
        <p:nvSpPr>
          <p:cNvPr id="4" name="Slide Number Placeholder 3">
            <a:extLst>
              <a:ext uri="{FF2B5EF4-FFF2-40B4-BE49-F238E27FC236}">
                <a16:creationId xmlns:a16="http://schemas.microsoft.com/office/drawing/2014/main" id="{5DE7E527-14A2-FBA0-10A4-9AD4104A8E37}"/>
              </a:ext>
            </a:extLst>
          </p:cNvPr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21172E46-3553-4B1B-90BA-69D4FAAFFBEA}" type="slidenum">
              <a:rPr lang="en-US" smtClean="0"/>
              <a:t>2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606980685"/>
      </p:ext>
    </p:extLst>
  </p:cSld>
  <p:clrMapOvr>
    <a:masterClrMapping/>
  </p:clrMapOvr>
</p:notes>
</file>

<file path=ppt/notesSlides/notesSlide10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Sam</a:t>
            </a:r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21172E46-3553-4B1B-90BA-69D4FAAFFBEA}" type="slidenum">
              <a:rPr lang="en-US" smtClean="0"/>
              <a:t>11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998898234"/>
      </p:ext>
    </p:extLst>
  </p:cSld>
  <p:clrMapOvr>
    <a:masterClrMapping/>
  </p:clrMapOvr>
</p:notes>
</file>

<file path=ppt/notesSlides/notesSlide1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B9D87C7F-EF12-2F2A-8111-DD3E96C86AED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2AD0FA7E-E8AA-BA98-80E2-6617624439FE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739EDFFF-1F0C-0D12-2A40-6EE0AD89DBAC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4" name="Slide Number Placeholder 3">
            <a:extLst>
              <a:ext uri="{FF2B5EF4-FFF2-40B4-BE49-F238E27FC236}">
                <a16:creationId xmlns:a16="http://schemas.microsoft.com/office/drawing/2014/main" id="{C31072E4-70D8-E664-166E-C451DD44AD88}"/>
              </a:ext>
            </a:extLst>
          </p:cNvPr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21172E46-3553-4B1B-90BA-69D4FAAFFBEA}" type="slidenum">
              <a:rPr lang="en-US" smtClean="0"/>
              <a:t>12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381716452"/>
      </p:ext>
    </p:extLst>
  </p:cSld>
  <p:clrMapOvr>
    <a:masterClrMapping/>
  </p:clrMapOvr>
</p:notes>
</file>

<file path=ppt/notesSlides/notesSlide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AB5599A6-5BFC-F592-EF1C-A49976F40EC6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E981764B-7692-F34B-54FC-DF9E4C670C2E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4AEE6B74-8D45-8CCC-8AE8-00D96EE3626A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Sam</a:t>
            </a:r>
          </a:p>
        </p:txBody>
      </p:sp>
      <p:sp>
        <p:nvSpPr>
          <p:cNvPr id="4" name="Slide Number Placeholder 3">
            <a:extLst>
              <a:ext uri="{FF2B5EF4-FFF2-40B4-BE49-F238E27FC236}">
                <a16:creationId xmlns:a16="http://schemas.microsoft.com/office/drawing/2014/main" id="{8166250D-E3AD-6F14-AFE9-3D6305681C38}"/>
              </a:ext>
            </a:extLst>
          </p:cNvPr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21172E46-3553-4B1B-90BA-69D4FAAFFBEA}" type="slidenum">
              <a:rPr lang="en-US" smtClean="0"/>
              <a:t>3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572446329"/>
      </p:ext>
    </p:extLst>
  </p:cSld>
  <p:clrMapOvr>
    <a:masterClrMapping/>
  </p:clrMapOvr>
</p:notes>
</file>

<file path=ppt/notesSlides/notesSlide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1BB10198-52F4-BCAD-57BF-5D7377D54F29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496F83E7-949B-CBC5-4E12-850A72F03DBF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DA7582C1-814B-6EFB-8C05-E8D5512454DB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Sam </a:t>
            </a:r>
          </a:p>
        </p:txBody>
      </p:sp>
      <p:sp>
        <p:nvSpPr>
          <p:cNvPr id="4" name="Slide Number Placeholder 3">
            <a:extLst>
              <a:ext uri="{FF2B5EF4-FFF2-40B4-BE49-F238E27FC236}">
                <a16:creationId xmlns:a16="http://schemas.microsoft.com/office/drawing/2014/main" id="{C25AFC49-4CA4-5D9B-8AE2-3D3DDA15973B}"/>
              </a:ext>
            </a:extLst>
          </p:cNvPr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21172E46-3553-4B1B-90BA-69D4FAAFFBEA}" type="slidenum">
              <a:rPr lang="en-US" smtClean="0"/>
              <a:t>4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409893880"/>
      </p:ext>
    </p:extLst>
  </p:cSld>
  <p:clrMapOvr>
    <a:masterClrMapping/>
  </p:clrMapOvr>
</p:notes>
</file>

<file path=ppt/notesSlides/notesSlide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FFBE7A0B-01AB-3770-2BB7-C15E0AC9E471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DC009E69-63C1-2400-EF1A-C0F0BDCCED86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CA06C563-6B4B-12DA-710B-4D2ABFB0CC94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Aaron</a:t>
            </a:r>
          </a:p>
        </p:txBody>
      </p:sp>
      <p:sp>
        <p:nvSpPr>
          <p:cNvPr id="4" name="Slide Number Placeholder 3">
            <a:extLst>
              <a:ext uri="{FF2B5EF4-FFF2-40B4-BE49-F238E27FC236}">
                <a16:creationId xmlns:a16="http://schemas.microsoft.com/office/drawing/2014/main" id="{EEDE987D-A896-F60F-B4F5-83A22C96E74C}"/>
              </a:ext>
            </a:extLst>
          </p:cNvPr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21172E46-3553-4B1B-90BA-69D4FAAFFBEA}" type="slidenum">
              <a:rPr lang="en-US" smtClean="0"/>
              <a:t>5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132736400"/>
      </p:ext>
    </p:extLst>
  </p:cSld>
  <p:clrMapOvr>
    <a:masterClrMapping/>
  </p:clrMapOvr>
</p:notes>
</file>

<file path=ppt/notesSlides/notesSlide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325D0461-8D12-D9CE-DADE-6431E32E387C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4CB212E1-6778-3B2A-D14A-EFAA85D4C9B6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2E809A97-C1FF-9D82-6191-6443B8CB1C0B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Aaron</a:t>
            </a:r>
          </a:p>
        </p:txBody>
      </p:sp>
      <p:sp>
        <p:nvSpPr>
          <p:cNvPr id="4" name="Slide Number Placeholder 3">
            <a:extLst>
              <a:ext uri="{FF2B5EF4-FFF2-40B4-BE49-F238E27FC236}">
                <a16:creationId xmlns:a16="http://schemas.microsoft.com/office/drawing/2014/main" id="{3C5977BF-033C-0F1A-2498-8D488730107A}"/>
              </a:ext>
            </a:extLst>
          </p:cNvPr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21172E46-3553-4B1B-90BA-69D4FAAFFBEA}" type="slidenum">
              <a:rPr lang="en-US" smtClean="0"/>
              <a:t>6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240162100"/>
      </p:ext>
    </p:extLst>
  </p:cSld>
  <p:clrMapOvr>
    <a:masterClrMapping/>
  </p:clrMapOvr>
</p:notes>
</file>

<file path=ppt/notesSlides/notesSlide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05B72425-E377-6E74-3AC2-8471DEDA4A43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7586E486-3573-BD5C-EDBF-BD32145990DA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32E5482C-AA7B-100A-854E-E97CE7C157A3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Aaron</a:t>
            </a:r>
          </a:p>
        </p:txBody>
      </p:sp>
      <p:sp>
        <p:nvSpPr>
          <p:cNvPr id="4" name="Slide Number Placeholder 3">
            <a:extLst>
              <a:ext uri="{FF2B5EF4-FFF2-40B4-BE49-F238E27FC236}">
                <a16:creationId xmlns:a16="http://schemas.microsoft.com/office/drawing/2014/main" id="{1BB7B7AB-E951-1819-B7E3-3847A670E183}"/>
              </a:ext>
            </a:extLst>
          </p:cNvPr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21172E46-3553-4B1B-90BA-69D4FAAFFBEA}" type="slidenum">
              <a:rPr lang="en-US" smtClean="0"/>
              <a:t>7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452316868"/>
      </p:ext>
    </p:extLst>
  </p:cSld>
  <p:clrMapOvr>
    <a:masterClrMapping/>
  </p:clrMapOvr>
</p:notes>
</file>

<file path=ppt/notesSlides/notesSlide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C5C71B6C-9404-07D4-3C0A-F4CA19B3C7AB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8244E9AC-0C2D-78F5-5424-EB1D5959E41B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7C35E8C7-9065-61C6-C331-57BEE09B92B5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Aaron</a:t>
            </a:r>
          </a:p>
        </p:txBody>
      </p:sp>
      <p:sp>
        <p:nvSpPr>
          <p:cNvPr id="4" name="Slide Number Placeholder 3">
            <a:extLst>
              <a:ext uri="{FF2B5EF4-FFF2-40B4-BE49-F238E27FC236}">
                <a16:creationId xmlns:a16="http://schemas.microsoft.com/office/drawing/2014/main" id="{FE139D9B-A872-039D-1053-FEDFCA003D13}"/>
              </a:ext>
            </a:extLst>
          </p:cNvPr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21172E46-3553-4B1B-90BA-69D4FAAFFBEA}" type="slidenum">
              <a:rPr lang="en-US" smtClean="0"/>
              <a:t>8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420029219"/>
      </p:ext>
    </p:extLst>
  </p:cSld>
  <p:clrMapOvr>
    <a:masterClrMapping/>
  </p:clrMapOvr>
</p:notes>
</file>

<file path=ppt/notesSlides/notesSlide8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EB9F54D9-8806-8287-FED6-DB0529AA7F64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41DE0C4B-626E-6881-9C0A-3522A1FBBB0E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0D2B8C25-DCDC-9F2B-B217-27FFB4AA94B7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Sam</a:t>
            </a:r>
          </a:p>
        </p:txBody>
      </p:sp>
      <p:sp>
        <p:nvSpPr>
          <p:cNvPr id="4" name="Slide Number Placeholder 3">
            <a:extLst>
              <a:ext uri="{FF2B5EF4-FFF2-40B4-BE49-F238E27FC236}">
                <a16:creationId xmlns:a16="http://schemas.microsoft.com/office/drawing/2014/main" id="{E3BDB694-65A2-8900-1425-5ACFB2D68DE7}"/>
              </a:ext>
            </a:extLst>
          </p:cNvPr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21172E46-3553-4B1B-90BA-69D4FAAFFBEA}" type="slidenum">
              <a:rPr lang="en-US" smtClean="0"/>
              <a:t>9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663283053"/>
      </p:ext>
    </p:extLst>
  </p:cSld>
  <p:clrMapOvr>
    <a:masterClrMapping/>
  </p:clrMapOvr>
</p:notes>
</file>

<file path=ppt/notesSlides/notesSlide9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>
          <a:extLst>
            <a:ext uri="{FF2B5EF4-FFF2-40B4-BE49-F238E27FC236}">
              <a16:creationId xmlns:a16="http://schemas.microsoft.com/office/drawing/2014/main" id="{DDA3ED49-7FB0-48EB-FB4F-FE8F2FACE6BE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>
            <a:extLst>
              <a:ext uri="{FF2B5EF4-FFF2-40B4-BE49-F238E27FC236}">
                <a16:creationId xmlns:a16="http://schemas.microsoft.com/office/drawing/2014/main" id="{5A58C66B-C402-2139-2539-62BE660B15ED}"/>
              </a:ext>
            </a:extLst>
          </p:cNvPr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>
            <a:extLst>
              <a:ext uri="{FF2B5EF4-FFF2-40B4-BE49-F238E27FC236}">
                <a16:creationId xmlns:a16="http://schemas.microsoft.com/office/drawing/2014/main" id="{C3C4397A-8C1D-6320-8659-6F206F63178C}"/>
              </a:ext>
            </a:extLst>
          </p:cNvPr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Sam</a:t>
            </a:r>
          </a:p>
        </p:txBody>
      </p:sp>
      <p:sp>
        <p:nvSpPr>
          <p:cNvPr id="4" name="Slide Number Placeholder 3">
            <a:extLst>
              <a:ext uri="{FF2B5EF4-FFF2-40B4-BE49-F238E27FC236}">
                <a16:creationId xmlns:a16="http://schemas.microsoft.com/office/drawing/2014/main" id="{A56274AB-4A96-0F9F-436D-3E27C083A298}"/>
              </a:ext>
            </a:extLst>
          </p:cNvPr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21172E46-3553-4B1B-90BA-69D4FAAFFBEA}" type="slidenum">
              <a:rPr lang="en-US" smtClean="0"/>
              <a:t>10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1118230297"/>
      </p:ext>
    </p:extLst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showMasterSp="0" type="title" preserve="1">
  <p:cSld name="Title Slide">
    <p:bg>
      <p:bgPr>
        <a:blipFill dpi="0" rotWithShape="1">
          <a:blip r:embed="rId2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625600" y="2747008"/>
            <a:ext cx="9144000" cy="882544"/>
          </a:xfrm>
        </p:spPr>
        <p:txBody>
          <a:bodyPr anchor="b">
            <a:normAutofit/>
          </a:bodyPr>
          <a:lstStyle>
            <a:lvl1pPr algn="ctr">
              <a:defRPr sz="5000">
                <a:solidFill>
                  <a:schemeClr val="bg1"/>
                </a:solidFill>
              </a:defRPr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625600" y="3908212"/>
            <a:ext cx="9144000" cy="447041"/>
          </a:xfrm>
        </p:spPr>
        <p:txBody>
          <a:bodyPr/>
          <a:lstStyle>
            <a:lvl1pPr marL="0" indent="0" algn="ctr">
              <a:buNone/>
              <a:defRPr sz="2400"/>
            </a:lvl1pPr>
            <a:lvl2pPr marL="457200" indent="0" algn="ctr">
              <a:buNone/>
              <a:defRPr sz="2000"/>
            </a:lvl2pPr>
            <a:lvl3pPr marL="914400" indent="0" algn="ctr">
              <a:buNone/>
              <a:defRPr sz="1800"/>
            </a:lvl3pPr>
            <a:lvl4pPr marL="1371600" indent="0" algn="ctr">
              <a:buNone/>
              <a:defRPr sz="1600"/>
            </a:lvl4pPr>
            <a:lvl5pPr marL="1828800" indent="0" algn="ctr">
              <a:buNone/>
              <a:defRPr sz="1600"/>
            </a:lvl5pPr>
            <a:lvl6pPr marL="2286000" indent="0" algn="ctr">
              <a:buNone/>
              <a:defRPr sz="1600"/>
            </a:lvl6pPr>
            <a:lvl7pPr marL="2743200" indent="0" algn="ctr">
              <a:buNone/>
              <a:defRPr sz="1600"/>
            </a:lvl7pPr>
            <a:lvl8pPr marL="3200400" indent="0" algn="ctr">
              <a:buNone/>
              <a:defRPr sz="1600"/>
            </a:lvl8pPr>
            <a:lvl9pPr marL="3657600" indent="0" algn="ctr">
              <a:buNone/>
              <a:defRPr sz="1600"/>
            </a:lvl9pPr>
          </a:lstStyle>
          <a:p>
            <a:r>
              <a:rPr lang="en-US"/>
              <a:t>Click to edit Master subtitle style</a:t>
            </a:r>
          </a:p>
        </p:txBody>
      </p:sp>
      <p:sp>
        <p:nvSpPr>
          <p:cNvPr id="7" name="Slide Number Placeholder 5">
            <a:extLst>
              <a:ext uri="{FF2B5EF4-FFF2-40B4-BE49-F238E27FC236}">
                <a16:creationId xmlns:a16="http://schemas.microsoft.com/office/drawing/2014/main" id="{98F8A90F-9ED4-4BF2-8F69-5499CD0E560E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>
          <a:xfrm>
            <a:off x="8779935" y="6041813"/>
            <a:ext cx="2743200" cy="216747"/>
          </a:xfrm>
          <a:prstGeom prst="rect">
            <a:avLst/>
          </a:prstGeom>
        </p:spPr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smtClean="0"/>
              <a:pPr/>
              <a:t>‹#›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361966764"/>
      </p:ext>
    </p:extLst>
  </p:cSld>
  <p:clrMapOvr>
    <a:masterClrMapping/>
  </p:clrMapOvr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Title and Content">
    <p:bg>
      <p:bgPr>
        <a:blipFill dpi="0" rotWithShape="1">
          <a:blip r:embed="rId2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838200" y="385445"/>
            <a:ext cx="10515600" cy="732155"/>
          </a:xfrm>
        </p:spPr>
        <p:txBody>
          <a:bodyPr>
            <a:normAutofit/>
          </a:bodyPr>
          <a:lstStyle>
            <a:lvl1pPr>
              <a:defRPr sz="4000" b="1">
                <a:solidFill>
                  <a:schemeClr val="bg1"/>
                </a:solidFill>
              </a:defRPr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1124372" y="1449494"/>
            <a:ext cx="9922935" cy="4131733"/>
          </a:xfrm>
        </p:spPr>
        <p:txBody>
          <a:bodyPr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>
          <a:xfrm>
            <a:off x="8779935" y="6041813"/>
            <a:ext cx="2743200" cy="216747"/>
          </a:xfrm>
          <a:prstGeom prst="rect">
            <a:avLst/>
          </a:prstGeom>
        </p:spPr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smtClean="0"/>
              <a:pPr/>
              <a:t>‹#›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062549550"/>
      </p:ext>
    </p:extLst>
  </p:cSld>
  <p:clrMapOvr>
    <a:masterClrMapping/>
  </p:clrMapOvr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Custom Layou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>
            <a:lvl1pPr>
              <a:defRPr>
                <a:solidFill>
                  <a:schemeClr val="bg1"/>
                </a:solidFill>
              </a:defRPr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5" name="Slide Number Placeholder 5">
            <a:extLst>
              <a:ext uri="{FF2B5EF4-FFF2-40B4-BE49-F238E27FC236}">
                <a16:creationId xmlns:a16="http://schemas.microsoft.com/office/drawing/2014/main" id="{08A09E5A-6197-4933-A5EF-28BEA4A731B2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>
          <a:xfrm>
            <a:off x="8779935" y="6035040"/>
            <a:ext cx="2743200" cy="216747"/>
          </a:xfrm>
        </p:spPr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smtClean="0"/>
              <a:pPr/>
              <a:t>‹#›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1349692487"/>
      </p:ext>
    </p:extLst>
  </p:cSld>
  <p:clrMapOvr>
    <a:masterClrMapping/>
  </p:clrMapOvr>
</p:sldLayout>
</file>

<file path=ppt/slideMasters/_rels/slideMaster1.xml.rels><?xml version="1.0" encoding="UTF-8" standalone="yes"?>
<Relationships xmlns="http://schemas.openxmlformats.org/package/2006/relationships"><Relationship Id="rId3" Type="http://schemas.openxmlformats.org/officeDocument/2006/relationships/slideLayout" Target="../slideLayouts/slideLayout3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1.png"/><Relationship Id="rId4" Type="http://schemas.openxmlformats.org/officeDocument/2006/relationships/theme" Target="../theme/theme1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5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Placeholder 1"/>
          <p:cNvSpPr>
            <a:spLocks noGrp="1"/>
          </p:cNvSpPr>
          <p:nvPr>
            <p:ph type="title"/>
          </p:nvPr>
        </p:nvSpPr>
        <p:spPr>
          <a:xfrm>
            <a:off x="838200" y="365125"/>
            <a:ext cx="6327987" cy="732155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en-US"/>
              <a:t>Click to edit Master title style</a:t>
            </a:r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838200" y="1524000"/>
            <a:ext cx="10515600" cy="4057227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7" name="Slide Number Placeholder 5">
            <a:extLst>
              <a:ext uri="{FF2B5EF4-FFF2-40B4-BE49-F238E27FC236}">
                <a16:creationId xmlns:a16="http://schemas.microsoft.com/office/drawing/2014/main" id="{26B54A10-EB55-41E5-A929-115E03BAE58D}"/>
              </a:ext>
            </a:extLst>
          </p:cNvPr>
          <p:cNvSpPr>
            <a:spLocks noGrp="1"/>
          </p:cNvSpPr>
          <p:nvPr>
            <p:ph type="sldNum" sz="quarter" idx="4"/>
          </p:nvPr>
        </p:nvSpPr>
        <p:spPr>
          <a:xfrm>
            <a:off x="8779935" y="6041813"/>
            <a:ext cx="2743200" cy="216747"/>
          </a:xfrm>
          <a:prstGeom prst="rect">
            <a:avLst/>
          </a:prstGeom>
        </p:spPr>
        <p:txBody>
          <a:bodyPr/>
          <a:lstStyle>
            <a:lvl1pPr algn="r">
              <a:defRPr sz="1400"/>
            </a:lvl1pPr>
          </a:lstStyle>
          <a:p>
            <a:r>
              <a:rPr lang="en-US" dirty="0"/>
              <a:t>Slide </a:t>
            </a:r>
            <a:fld id="{ABDCC56A-707B-4AFC-9985-D566A83747F4}" type="slidenum">
              <a:rPr lang="en-US" smtClean="0"/>
              <a:pPr/>
              <a:t>‹#›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2567793186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49" r:id="rId1"/>
    <p:sldLayoutId id="2147483650" r:id="rId2"/>
    <p:sldLayoutId id="2147483651" r:id="rId3"/>
  </p:sldLayoutIdLst>
  <p:hf hdr="0" ftr="0" dt="0"/>
  <p:txStyles>
    <p:titleStyle>
      <a:lvl1pPr algn="l" defTabSz="914400" rtl="0" eaLnBrk="1" latinLnBrk="0" hangingPunct="1">
        <a:lnSpc>
          <a:spcPct val="90000"/>
        </a:lnSpc>
        <a:spcBef>
          <a:spcPct val="0"/>
        </a:spcBef>
        <a:buNone/>
        <a:defRPr sz="3800" b="1" kern="1200">
          <a:solidFill>
            <a:schemeClr val="bg1"/>
          </a:solidFill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  <a:latin typeface="+mn-lt"/>
          <a:ea typeface="+mj-ea"/>
          <a:cs typeface="+mj-cs"/>
        </a:defRPr>
      </a:lvl1pPr>
    </p:titleStyle>
    <p:bodyStyle>
      <a:lvl1pPr marL="228600" indent="-228600" algn="l" defTabSz="914400" rtl="0" eaLnBrk="1" latinLnBrk="0" hangingPunct="1">
        <a:lnSpc>
          <a:spcPct val="90000"/>
        </a:lnSpc>
        <a:spcBef>
          <a:spcPts val="1000"/>
        </a:spcBef>
        <a:buFont typeface="Arial" panose="020B0604020202020204" pitchFamily="34" charset="0"/>
        <a:buChar char="•"/>
        <a:defRPr sz="2800" b="1" kern="1200">
          <a:solidFill>
            <a:schemeClr val="bg1"/>
          </a:solidFill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  <a:latin typeface="+mn-lt"/>
          <a:ea typeface="+mn-ea"/>
          <a:cs typeface="+mn-cs"/>
        </a:defRPr>
      </a:lvl1pPr>
      <a:lvl2pPr marL="685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400" b="1" kern="1200">
          <a:solidFill>
            <a:schemeClr val="bg1"/>
          </a:solidFill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000" b="1" kern="1200">
          <a:solidFill>
            <a:schemeClr val="bg1"/>
          </a:solidFill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b="1" kern="1200">
          <a:solidFill>
            <a:schemeClr val="bg1"/>
          </a:solidFill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b="1" kern="1200">
          <a:solidFill>
            <a:schemeClr val="bg1"/>
          </a:solidFill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en-US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slideLayout" Target="../slideLayouts/slideLayout1.xml"/></Relationships>
</file>

<file path=ppt/slides/_rels/slide10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notesSlide" Target="../notesSlides/notesSlide9.xml"/><Relationship Id="rId1" Type="http://schemas.openxmlformats.org/officeDocument/2006/relationships/slideLayout" Target="../slideLayouts/slideLayout2.xml"/><Relationship Id="rId5" Type="http://schemas.openxmlformats.org/officeDocument/2006/relationships/image" Target="../media/image13.jpeg"/><Relationship Id="rId4" Type="http://schemas.openxmlformats.org/officeDocument/2006/relationships/image" Target="../media/image12.png"/></Relationships>
</file>

<file path=ppt/slides/_rels/slide1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notesSlide" Target="../notesSlides/notesSlide10.xml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14.png"/></Relationships>
</file>

<file path=ppt/slides/_rels/slide1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notesSlide" Target="../notesSlides/notesSlide11.xml"/><Relationship Id="rId1" Type="http://schemas.openxmlformats.org/officeDocument/2006/relationships/slideLayout" Target="../slideLayouts/slideLayout2.xml"/><Relationship Id="rId6" Type="http://schemas.openxmlformats.org/officeDocument/2006/relationships/image" Target="../media/image16.png"/><Relationship Id="rId5" Type="http://schemas.openxmlformats.org/officeDocument/2006/relationships/image" Target="../media/image15.png"/><Relationship Id="rId4" Type="http://schemas.openxmlformats.org/officeDocument/2006/relationships/image" Target="../media/image3.png"/></Relationships>
</file>

<file path=ppt/slides/_rels/slide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notesSlide" Target="../notesSlides/notesSlide1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5.jpeg"/></Relationships>
</file>

<file path=ppt/slides/_rels/slide3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notesSlide" Target="../notesSlides/notesSlide2.xml"/><Relationship Id="rId1" Type="http://schemas.openxmlformats.org/officeDocument/2006/relationships/slideLayout" Target="../slideLayouts/slideLayout2.xml"/><Relationship Id="rId5" Type="http://schemas.openxmlformats.org/officeDocument/2006/relationships/hyperlink" Target="https://charles-county-md.civilspace.io/en/projects/sports-and-wellness-complex" TargetMode="External"/><Relationship Id="rId4" Type="http://schemas.openxmlformats.org/officeDocument/2006/relationships/image" Target="../media/image6.png"/></Relationships>
</file>

<file path=ppt/slides/_rels/slide4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notesSlide" Target="../notesSlides/notesSlide3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7.jpeg"/></Relationships>
</file>

<file path=ppt/slides/_rels/slide5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notesSlide" Target="../notesSlides/notesSlide4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8.jpg"/></Relationships>
</file>

<file path=ppt/slides/_rels/slide6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notesSlide" Target="../notesSlides/notesSlide5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9.jpeg"/></Relationships>
</file>

<file path=ppt/slides/_rels/slide7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notesSlide" Target="../notesSlides/notesSlide6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10.jpeg"/></Relationships>
</file>

<file path=ppt/slides/_rels/slide8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notesSlide" Target="../notesSlides/notesSlide7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11.jpeg"/></Relationships>
</file>

<file path=ppt/slides/_rels/slide9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notesSlide" Target="../notesSlides/notesSlide8.xml"/><Relationship Id="rId1" Type="http://schemas.openxmlformats.org/officeDocument/2006/relationships/slideLayout" Target="../slideLayouts/slideLayout2.xml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2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3216899" y="3838827"/>
            <a:ext cx="6922348" cy="447041"/>
          </a:xfrm>
        </p:spPr>
        <p:txBody>
          <a:bodyPr anchor="ctr"/>
          <a:lstStyle/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</a:rPr>
              <a:t>Community Meeting #1 – January 29, 2025</a:t>
            </a:r>
            <a:endParaRPr lang="en-US" dirty="0">
              <a:solidFill>
                <a:schemeClr val="tx1">
                  <a:lumMod val="85000"/>
                  <a:lumOff val="15000"/>
                </a:schemeClr>
              </a:solidFill>
              <a:effectLst/>
              <a:cs typeface="Calibri"/>
            </a:endParaRPr>
          </a:p>
        </p:txBody>
      </p:sp>
      <p:sp>
        <p:nvSpPr>
          <p:cNvPr id="7" name="Title 1">
            <a:extLst>
              <a:ext uri="{FF2B5EF4-FFF2-40B4-BE49-F238E27FC236}">
                <a16:creationId xmlns:a16="http://schemas.microsoft.com/office/drawing/2014/main" id="{5A1D30B2-7036-4FDF-B524-3CADFFB2DB34}"/>
              </a:ext>
            </a:extLst>
          </p:cNvPr>
          <p:cNvSpPr txBox="1">
            <a:spLocks/>
          </p:cNvSpPr>
          <p:nvPr/>
        </p:nvSpPr>
        <p:spPr>
          <a:xfrm>
            <a:off x="3045539" y="2445383"/>
            <a:ext cx="7265068" cy="1520192"/>
          </a:xfrm>
          <a:prstGeom prst="rect">
            <a:avLst/>
          </a:prstGeom>
        </p:spPr>
        <p:txBody>
          <a:bodyPr vert="horz" lIns="91440" tIns="45720" rIns="91440" bIns="45720" rtlCol="0" anchor="ctr">
            <a:noAutofit/>
          </a:bodyPr>
          <a:lstStyle>
            <a:lvl1pPr algn="ctr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5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j-ea"/>
                <a:cs typeface="+mj-cs"/>
              </a:defRPr>
            </a:lvl1pPr>
          </a:lstStyle>
          <a:p>
            <a:r>
              <a:rPr lang="en-US" sz="4400" dirty="0">
                <a:solidFill>
                  <a:srgbClr val="003F58"/>
                </a:solidFill>
                <a:effectLst/>
              </a:rPr>
              <a:t>Charles County</a:t>
            </a:r>
            <a:br>
              <a:rPr lang="en-US" sz="4400" dirty="0">
                <a:solidFill>
                  <a:srgbClr val="003F58"/>
                </a:solidFill>
                <a:effectLst/>
              </a:rPr>
            </a:br>
            <a:r>
              <a:rPr lang="en-US" sz="4400" dirty="0">
                <a:solidFill>
                  <a:srgbClr val="003F58"/>
                </a:solidFill>
                <a:effectLst/>
              </a:rPr>
              <a:t>Sports and Wellness Complex</a:t>
            </a:r>
            <a:endParaRPr lang="en-US" sz="4400" dirty="0">
              <a:solidFill>
                <a:srgbClr val="003F58"/>
              </a:solidFill>
              <a:effectLst/>
              <a:cs typeface="Calibri"/>
            </a:endParaRP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6A7F58C3-3709-66E9-173C-BF0491CE9266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dirty="0" smtClean="0"/>
              <a:pPr/>
              <a:t>1</a:t>
            </a:fld>
            <a:endParaRPr lang="en-US" dirty="0"/>
          </a:p>
        </p:txBody>
      </p:sp>
      <p:pic>
        <p:nvPicPr>
          <p:cNvPr id="2" name="Picture 1">
            <a:extLst>
              <a:ext uri="{FF2B5EF4-FFF2-40B4-BE49-F238E27FC236}">
                <a16:creationId xmlns:a16="http://schemas.microsoft.com/office/drawing/2014/main" id="{443CDD80-CE5C-E30D-E91F-A8A886F0FF0C}"/>
              </a:ext>
            </a:extLst>
          </p:cNvPr>
          <p:cNvPicPr>
            <a:picLocks noChangeAspect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453599" y="1752100"/>
            <a:ext cx="2493850" cy="3353799"/>
          </a:xfrm>
          <a:prstGeom prst="rect">
            <a:avLst/>
          </a:prstGeom>
          <a:effectLst>
            <a:outerShdw blurRad="139700" dist="38100" dir="2700000" sx="102000" sy="102000" algn="tl" rotWithShape="0">
              <a:prstClr val="black">
                <a:alpha val="40000"/>
              </a:prstClr>
            </a:outerShdw>
          </a:effectLst>
        </p:spPr>
      </p:pic>
    </p:spTree>
    <p:extLst>
      <p:ext uri="{BB962C8B-B14F-4D97-AF65-F5344CB8AC3E}">
        <p14:creationId xmlns:p14="http://schemas.microsoft.com/office/powerpoint/2010/main" val="1729280536"/>
      </p:ext>
    </p:extLst>
  </p:cSld>
  <p:clrMapOvr>
    <a:masterClrMapping/>
  </p:clrMapOvr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3">
            <a:lum/>
          </a:blip>
          <a:srcRect/>
          <a:stretch>
            <a:fillRect/>
          </a:stretch>
        </a:blipFill>
        <a:effectLst/>
      </p:bgPr>
    </p:bg>
    <p:spTree>
      <p:nvGrpSpPr>
        <p:cNvPr id="1" name="">
          <a:extLst>
            <a:ext uri="{FF2B5EF4-FFF2-40B4-BE49-F238E27FC236}">
              <a16:creationId xmlns:a16="http://schemas.microsoft.com/office/drawing/2014/main" id="{B72CE19C-7A73-069B-1BA6-199524CD9A33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4FAD346D-5C8A-3EE0-8BF0-DED439CFF469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dirty="0" smtClean="0"/>
              <a:pPr/>
              <a:t>10</a:t>
            </a:fld>
            <a:endParaRPr lang="en-US" dirty="0"/>
          </a:p>
        </p:txBody>
      </p:sp>
      <p:sp>
        <p:nvSpPr>
          <p:cNvPr id="9" name="Title 1">
            <a:extLst>
              <a:ext uri="{FF2B5EF4-FFF2-40B4-BE49-F238E27FC236}">
                <a16:creationId xmlns:a16="http://schemas.microsoft.com/office/drawing/2014/main" id="{C89974BB-8CDE-9529-6A33-640591912265}"/>
              </a:ext>
            </a:extLst>
          </p:cNvPr>
          <p:cNvSpPr txBox="1">
            <a:spLocks/>
          </p:cNvSpPr>
          <p:nvPr/>
        </p:nvSpPr>
        <p:spPr>
          <a:xfrm>
            <a:off x="531707" y="344215"/>
            <a:ext cx="10515600" cy="732155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j-ea"/>
                <a:cs typeface="+mj-cs"/>
              </a:defRPr>
            </a:lvl1pPr>
          </a:lstStyle>
          <a:p>
            <a:r>
              <a:rPr lang="en-US" dirty="0">
                <a:solidFill>
                  <a:srgbClr val="003F58"/>
                </a:solidFill>
                <a:effectLst/>
              </a:rPr>
              <a:t>Tonight’s Room Layout</a:t>
            </a:r>
            <a:endParaRPr lang="en-US" dirty="0">
              <a:solidFill>
                <a:srgbClr val="003F58"/>
              </a:solidFill>
              <a:effectLst/>
              <a:cs typeface="Calibri"/>
            </a:endParaRPr>
          </a:p>
        </p:txBody>
      </p:sp>
      <p:grpSp>
        <p:nvGrpSpPr>
          <p:cNvPr id="2" name="Group 1">
            <a:extLst>
              <a:ext uri="{FF2B5EF4-FFF2-40B4-BE49-F238E27FC236}">
                <a16:creationId xmlns:a16="http://schemas.microsoft.com/office/drawing/2014/main" id="{2F16F048-089F-80E8-41F4-86D7CE8EA32F}"/>
              </a:ext>
            </a:extLst>
          </p:cNvPr>
          <p:cNvGrpSpPr/>
          <p:nvPr/>
        </p:nvGrpSpPr>
        <p:grpSpPr>
          <a:xfrm>
            <a:off x="6280089" y="967306"/>
            <a:ext cx="5033034" cy="4923387"/>
            <a:chOff x="6280089" y="1002461"/>
            <a:chExt cx="5033034" cy="4923387"/>
          </a:xfrm>
        </p:grpSpPr>
        <p:pic>
          <p:nvPicPr>
            <p:cNvPr id="7" name="Picture 6">
              <a:extLst>
                <a:ext uri="{FF2B5EF4-FFF2-40B4-BE49-F238E27FC236}">
                  <a16:creationId xmlns:a16="http://schemas.microsoft.com/office/drawing/2014/main" id="{FE16A527-0353-F669-DCC5-C81F959BD214}"/>
                </a:ext>
              </a:extLst>
            </p:cNvPr>
            <p:cNvPicPr>
              <a:picLocks noChangeAspect="1"/>
            </p:cNvPicPr>
            <p:nvPr/>
          </p:nvPicPr>
          <p:blipFill>
            <a:blip r:embed="rId4"/>
            <a:stretch>
              <a:fillRect/>
            </a:stretch>
          </p:blipFill>
          <p:spPr>
            <a:xfrm>
              <a:off x="6280089" y="1002461"/>
              <a:ext cx="4820386" cy="3180046"/>
            </a:xfrm>
            <a:prstGeom prst="rect">
              <a:avLst/>
            </a:prstGeom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p:spPr>
        </p:pic>
        <p:pic>
          <p:nvPicPr>
            <p:cNvPr id="3" name="Picture 2">
              <a:extLst>
                <a:ext uri="{FF2B5EF4-FFF2-40B4-BE49-F238E27FC236}">
                  <a16:creationId xmlns:a16="http://schemas.microsoft.com/office/drawing/2014/main" id="{6276880A-E73B-E83F-1B77-7888F955F07B}"/>
                </a:ext>
              </a:extLst>
            </p:cNvPr>
            <p:cNvPicPr>
              <a:picLocks noChangeAspect="1"/>
            </p:cNvPicPr>
            <p:nvPr/>
          </p:nvPicPr>
          <p:blipFill>
            <a:blip r:embed="rId5" cstate="print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rcRect/>
            <a:stretch/>
          </p:blipFill>
          <p:spPr>
            <a:xfrm>
              <a:off x="6778180" y="2923754"/>
              <a:ext cx="4534943" cy="3002094"/>
            </a:xfrm>
            <a:prstGeom prst="rect">
              <a:avLst/>
            </a:prstGeom>
            <a:solidFill>
              <a:srgbClr val="FFFFFF">
                <a:shade val="85000"/>
              </a:srgbClr>
            </a:solidFill>
            <a:ln w="88900" cap="sq">
              <a:solidFill>
                <a:srgbClr val="FFFFFF"/>
              </a:solidFill>
              <a:miter lim="800000"/>
            </a:ln>
            <a:effectLst>
              <a:outerShdw blurRad="55000" dist="18000" dir="5400000" algn="tl" rotWithShape="0">
                <a:srgbClr val="000000">
                  <a:alpha val="40000"/>
                </a:srgbClr>
              </a:outerShdw>
            </a:effectLst>
            <a:scene3d>
              <a:camera prst="orthographicFront"/>
              <a:lightRig rig="twoPt" dir="t">
                <a:rot lat="0" lon="0" rev="7200000"/>
              </a:lightRig>
            </a:scene3d>
            <a:sp3d>
              <a:bevelT w="25400" h="19050"/>
              <a:contourClr>
                <a:srgbClr val="FFFFFF"/>
              </a:contourClr>
            </a:sp3d>
          </p:spPr>
        </p:pic>
      </p:grpSp>
      <p:sp>
        <p:nvSpPr>
          <p:cNvPr id="14" name="Content Placeholder 7">
            <a:extLst>
              <a:ext uri="{FF2B5EF4-FFF2-40B4-BE49-F238E27FC236}">
                <a16:creationId xmlns:a16="http://schemas.microsoft.com/office/drawing/2014/main" id="{E56A24C6-004E-D7C4-96CA-0C1062957A76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668865" y="1076370"/>
            <a:ext cx="5611224" cy="4131733"/>
          </a:xfrm>
        </p:spPr>
        <p:txBody>
          <a:bodyPr>
            <a:normAutofit/>
          </a:bodyPr>
          <a:lstStyle/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Natatorium Building (Phase 1)</a:t>
            </a:r>
          </a:p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Sports Complex Building (Phase 2)</a:t>
            </a:r>
          </a:p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Outside Amenities (Phase 2)</a:t>
            </a:r>
          </a:p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Overall Project Vision</a:t>
            </a:r>
          </a:p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Project Budget</a:t>
            </a:r>
          </a:p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Economic Development</a:t>
            </a:r>
          </a:p>
        </p:txBody>
      </p:sp>
    </p:spTree>
    <p:extLst>
      <p:ext uri="{BB962C8B-B14F-4D97-AF65-F5344CB8AC3E}">
        <p14:creationId xmlns:p14="http://schemas.microsoft.com/office/powerpoint/2010/main" val="1760482807"/>
      </p:ext>
    </p:extLst>
  </p:cSld>
  <p:clrMapOvr>
    <a:masterClrMapping/>
  </p:clrMapOvr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3">
            <a:lum/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7" name="Title 1">
            <a:extLst>
              <a:ext uri="{FF2B5EF4-FFF2-40B4-BE49-F238E27FC236}">
                <a16:creationId xmlns:a16="http://schemas.microsoft.com/office/drawing/2014/main" id="{5A1D30B2-7036-4FDF-B524-3CADFFB2DB34}"/>
              </a:ext>
            </a:extLst>
          </p:cNvPr>
          <p:cNvSpPr txBox="1">
            <a:spLocks/>
          </p:cNvSpPr>
          <p:nvPr/>
        </p:nvSpPr>
        <p:spPr>
          <a:xfrm>
            <a:off x="1842852" y="1848038"/>
            <a:ext cx="4408770" cy="3161923"/>
          </a:xfrm>
          <a:prstGeom prst="rect">
            <a:avLst/>
          </a:prstGeom>
        </p:spPr>
        <p:txBody>
          <a:bodyPr vert="horz" lIns="91440" tIns="45720" rIns="91440" bIns="45720" rtlCol="0" anchor="ctr">
            <a:noAutofit/>
          </a:bodyPr>
          <a:lstStyle>
            <a:lvl1pPr algn="ctr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5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j-ea"/>
                <a:cs typeface="+mj-cs"/>
              </a:defRPr>
            </a:lvl1pPr>
          </a:lstStyle>
          <a:p>
            <a:r>
              <a:rPr lang="en-US" sz="4400" dirty="0">
                <a:solidFill>
                  <a:srgbClr val="003F58"/>
                </a:solidFill>
                <a:effectLst/>
              </a:rPr>
              <a:t>We Want to Hear From You!</a:t>
            </a:r>
          </a:p>
          <a:p>
            <a:endParaRPr lang="en-US" sz="1800" dirty="0">
              <a:solidFill>
                <a:srgbClr val="003F58"/>
              </a:solidFill>
              <a:effectLst/>
            </a:endParaRPr>
          </a:p>
          <a:p>
            <a:r>
              <a:rPr lang="en-US" sz="3600" dirty="0">
                <a:solidFill>
                  <a:srgbClr val="003F58"/>
                </a:solidFill>
                <a:effectLst/>
              </a:rPr>
              <a:t>Public survey open through February 17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6A7F58C3-3709-66E9-173C-BF0491CE9266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dirty="0" smtClean="0"/>
              <a:pPr/>
              <a:t>11</a:t>
            </a:fld>
            <a:endParaRPr lang="en-US" dirty="0"/>
          </a:p>
        </p:txBody>
      </p:sp>
      <p:pic>
        <p:nvPicPr>
          <p:cNvPr id="1028" name="Picture 4">
            <a:extLst>
              <a:ext uri="{FF2B5EF4-FFF2-40B4-BE49-F238E27FC236}">
                <a16:creationId xmlns:a16="http://schemas.microsoft.com/office/drawing/2014/main" id="{81A9237E-105E-42E3-5D79-F5C1FA682F61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6482281" y="1703183"/>
            <a:ext cx="3866867" cy="3451634"/>
          </a:xfrm>
          <a:prstGeom prst="rect">
            <a:avLst/>
          </a:prstGeom>
          <a:noFill/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val="4148629834"/>
      </p:ext>
    </p:extLst>
  </p:cSld>
  <p:clrMapOvr>
    <a:masterClrMapping/>
  </p:clrMapOvr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3">
            <a:lum/>
          </a:blip>
          <a:srcRect/>
          <a:stretch>
            <a:fillRect/>
          </a:stretch>
        </a:blipFill>
        <a:effectLst/>
      </p:bgPr>
    </p:bg>
    <p:spTree>
      <p:nvGrpSpPr>
        <p:cNvPr id="1" name="">
          <a:extLst>
            <a:ext uri="{FF2B5EF4-FFF2-40B4-BE49-F238E27FC236}">
              <a16:creationId xmlns:a16="http://schemas.microsoft.com/office/drawing/2014/main" id="{7AB42BBF-5D30-7D05-B809-113E8E1DDA08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7BE0F36A-C09A-12E8-BAB9-8B9E21097802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dirty="0" smtClean="0"/>
              <a:pPr/>
              <a:t>12</a:t>
            </a:fld>
            <a:endParaRPr lang="en-US" dirty="0"/>
          </a:p>
        </p:txBody>
      </p:sp>
      <p:sp>
        <p:nvSpPr>
          <p:cNvPr id="6" name="Content Placeholder 2">
            <a:extLst>
              <a:ext uri="{FF2B5EF4-FFF2-40B4-BE49-F238E27FC236}">
                <a16:creationId xmlns:a16="http://schemas.microsoft.com/office/drawing/2014/main" id="{8228B286-A86F-2593-627A-02292189D5AD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4297888" y="1350631"/>
            <a:ext cx="6570557" cy="712893"/>
          </a:xfrm>
        </p:spPr>
        <p:txBody>
          <a:bodyPr>
            <a:noAutofit/>
          </a:bodyPr>
          <a:lstStyle/>
          <a:p>
            <a:pPr marL="0" indent="0" algn="ctr">
              <a:lnSpc>
                <a:spcPct val="100000"/>
              </a:lnSpc>
              <a:spcBef>
                <a:spcPts val="0"/>
              </a:spcBef>
              <a:buNone/>
            </a:pPr>
            <a:r>
              <a:rPr lang="en-US" sz="3600" baseline="300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</a:rPr>
              <a:t>Charles County Government</a:t>
            </a:r>
          </a:p>
          <a:p>
            <a:pPr marL="0" indent="0" algn="ctr">
              <a:lnSpc>
                <a:spcPct val="100000"/>
              </a:lnSpc>
              <a:spcBef>
                <a:spcPts val="0"/>
              </a:spcBef>
              <a:buNone/>
            </a:pPr>
            <a:r>
              <a:rPr lang="it-IT" sz="2000" b="0" baseline="300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</a:rPr>
              <a:t>200 Baltimore Street • La Plata, Maryland 20646</a:t>
            </a:r>
          </a:p>
          <a:p>
            <a:pPr marL="0" indent="0" algn="ctr">
              <a:lnSpc>
                <a:spcPts val="1600"/>
              </a:lnSpc>
              <a:spcBef>
                <a:spcPts val="0"/>
              </a:spcBef>
              <a:buNone/>
            </a:pPr>
            <a:r>
              <a:rPr lang="en-US" sz="2000" b="0" baseline="300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</a:rPr>
              <a:t>301-645-0550 • 301-870-3000 • MD Relay Service: 7-1-1 • Relay TDD: 1-800-735-2258</a:t>
            </a:r>
            <a:endParaRPr lang="en-US" sz="2000" dirty="0">
              <a:solidFill>
                <a:schemeClr val="tx1">
                  <a:lumMod val="85000"/>
                  <a:lumOff val="15000"/>
                </a:schemeClr>
              </a:solidFill>
              <a:effectLst/>
            </a:endParaRPr>
          </a:p>
        </p:txBody>
      </p:sp>
      <p:sp>
        <p:nvSpPr>
          <p:cNvPr id="7" name="TextBox 6">
            <a:extLst>
              <a:ext uri="{FF2B5EF4-FFF2-40B4-BE49-F238E27FC236}">
                <a16:creationId xmlns:a16="http://schemas.microsoft.com/office/drawing/2014/main" id="{A5C1D245-E6C8-F0E3-2022-91AC99348896}"/>
              </a:ext>
            </a:extLst>
          </p:cNvPr>
          <p:cNvSpPr txBox="1"/>
          <p:nvPr/>
        </p:nvSpPr>
        <p:spPr>
          <a:xfrm>
            <a:off x="4297888" y="2344786"/>
            <a:ext cx="6570557" cy="60529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2200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Learn more at…</a:t>
            </a:r>
          </a:p>
          <a:p>
            <a:pPr algn="ctr"/>
            <a:r>
              <a:rPr lang="en-US" sz="2800" b="1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www.CharlesCountyMD.gov</a:t>
            </a:r>
          </a:p>
        </p:txBody>
      </p:sp>
      <p:pic>
        <p:nvPicPr>
          <p:cNvPr id="10" name="Picture 9">
            <a:extLst>
              <a:ext uri="{FF2B5EF4-FFF2-40B4-BE49-F238E27FC236}">
                <a16:creationId xmlns:a16="http://schemas.microsoft.com/office/drawing/2014/main" id="{BB62D657-3CE8-ED8B-E85C-3EAC914530CB}"/>
              </a:ext>
            </a:extLst>
          </p:cNvPr>
          <p:cNvPicPr>
            <a:picLocks noChangeAspect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323555" y="1599098"/>
            <a:ext cx="2493850" cy="3353799"/>
          </a:xfrm>
          <a:prstGeom prst="rect">
            <a:avLst/>
          </a:prstGeom>
          <a:effectLst>
            <a:outerShdw blurRad="139700" dist="38100" dir="2700000" sx="102000" sy="102000" algn="tl" rotWithShape="0">
              <a:prstClr val="black">
                <a:alpha val="40000"/>
              </a:prstClr>
            </a:outerShdw>
          </a:effectLst>
        </p:spPr>
      </p:pic>
      <p:pic>
        <p:nvPicPr>
          <p:cNvPr id="11" name="Picture 10">
            <a:extLst>
              <a:ext uri="{FF2B5EF4-FFF2-40B4-BE49-F238E27FC236}">
                <a16:creationId xmlns:a16="http://schemas.microsoft.com/office/drawing/2014/main" id="{42B9F74C-11E5-C17C-B191-A7752821AD45}"/>
              </a:ext>
            </a:extLst>
          </p:cNvPr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6525891" y="2857956"/>
            <a:ext cx="2114550" cy="232920"/>
          </a:xfrm>
          <a:prstGeom prst="rect">
            <a:avLst/>
          </a:prstGeom>
        </p:spPr>
      </p:pic>
      <p:sp>
        <p:nvSpPr>
          <p:cNvPr id="12" name="TextBox 11">
            <a:extLst>
              <a:ext uri="{FF2B5EF4-FFF2-40B4-BE49-F238E27FC236}">
                <a16:creationId xmlns:a16="http://schemas.microsoft.com/office/drawing/2014/main" id="{D7FE0E7D-A9F1-9FA2-5524-4C1718CCF9C3}"/>
              </a:ext>
            </a:extLst>
          </p:cNvPr>
          <p:cNvSpPr txBox="1"/>
          <p:nvPr/>
        </p:nvSpPr>
        <p:spPr>
          <a:xfrm>
            <a:off x="4904313" y="3982221"/>
            <a:ext cx="5357706" cy="1639808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>
              <a:lnSpc>
                <a:spcPts val="1000"/>
              </a:lnSpc>
              <a:spcAft>
                <a:spcPts val="1000"/>
              </a:spcAft>
            </a:pPr>
            <a:r>
              <a:rPr lang="en-US" sz="1200" b="1" i="1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Mission Statement – </a:t>
            </a:r>
            <a:r>
              <a:rPr lang="en-US" sz="1200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The mission of Charles County Government is to provide our citizens the highest quality service possible in a</a:t>
            </a:r>
            <a:r>
              <a:rPr lang="en-US" sz="12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 </a:t>
            </a:r>
            <a:r>
              <a:rPr lang="en-US" sz="1200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timely, efficient and courteous manner. To achieve this goal, our government must be operated in an open and accessible</a:t>
            </a:r>
            <a:r>
              <a:rPr lang="en-US" sz="12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 </a:t>
            </a:r>
            <a:r>
              <a:rPr lang="en-US" sz="1200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atmosphere, be based on comprehensive long- and short-term planning and have an appropriate managerial organization tempered</a:t>
            </a:r>
            <a:r>
              <a:rPr lang="en-US" sz="12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 </a:t>
            </a:r>
            <a:r>
              <a:rPr lang="en-US" sz="1200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by fiscal responsibility. We support and encourage efforts to grow a diverse workplace.</a:t>
            </a:r>
          </a:p>
          <a:p>
            <a:pPr algn="ctr">
              <a:lnSpc>
                <a:spcPts val="1000"/>
              </a:lnSpc>
              <a:spcAft>
                <a:spcPts val="1000"/>
              </a:spcAft>
            </a:pPr>
            <a:r>
              <a:rPr lang="en-US" sz="1200" b="1" i="1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Vision Statement</a:t>
            </a:r>
            <a:r>
              <a:rPr lang="en-US" sz="1200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 – Charles County is a place where all people thrive and businesses grow and prosper; where the preservation of</a:t>
            </a:r>
            <a:r>
              <a:rPr lang="en-US" sz="12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 </a:t>
            </a:r>
            <a:r>
              <a:rPr lang="en-US" sz="1200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our heritage and environment is paramount; where government services to its citizens are provided at the highest level of</a:t>
            </a:r>
            <a:r>
              <a:rPr lang="en-US" sz="12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 </a:t>
            </a:r>
            <a:r>
              <a:rPr lang="en-US" sz="1200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excellence; and where the quality of life is the best in the nation.</a:t>
            </a:r>
          </a:p>
          <a:p>
            <a:pPr algn="ctr">
              <a:lnSpc>
                <a:spcPts val="1000"/>
              </a:lnSpc>
              <a:spcAft>
                <a:spcPts val="1000"/>
              </a:spcAft>
            </a:pPr>
            <a:r>
              <a:rPr lang="en-US" sz="1200" b="1" i="1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Equal Opportunity Employer – </a:t>
            </a:r>
            <a:r>
              <a:rPr lang="en-US" sz="1200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 It is the policy of Charles County to provide equal employment opportunity to all persons regardless</a:t>
            </a:r>
            <a:r>
              <a:rPr lang="en-US" sz="12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 </a:t>
            </a:r>
            <a:r>
              <a:rPr lang="en-US" sz="1200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of race, color, sex, age, national origin, religious or political affiliation or opinion, disability, marital status, sexual orientation, genetic</a:t>
            </a:r>
            <a:r>
              <a:rPr lang="en-US" sz="12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 </a:t>
            </a:r>
            <a:r>
              <a:rPr lang="en-US" sz="1200" baseline="30000" dirty="0">
                <a:solidFill>
                  <a:schemeClr val="tx1">
                    <a:lumMod val="85000"/>
                    <a:lumOff val="15000"/>
                  </a:schemeClr>
                </a:solidFill>
              </a:rPr>
              <a:t>information, gender identity or expression, or any other status protected by law.</a:t>
            </a:r>
            <a:endParaRPr lang="en-US" sz="1400" dirty="0">
              <a:solidFill>
                <a:schemeClr val="tx1">
                  <a:lumMod val="85000"/>
                  <a:lumOff val="15000"/>
                </a:schemeClr>
              </a:solidFill>
            </a:endParaRPr>
          </a:p>
        </p:txBody>
      </p:sp>
      <p:pic>
        <p:nvPicPr>
          <p:cNvPr id="2" name="Picture 1">
            <a:extLst>
              <a:ext uri="{FF2B5EF4-FFF2-40B4-BE49-F238E27FC236}">
                <a16:creationId xmlns:a16="http://schemas.microsoft.com/office/drawing/2014/main" id="{53DFC9AD-2627-089A-C27B-4999823C4EA4}"/>
              </a:ext>
            </a:extLst>
          </p:cNvPr>
          <p:cNvPicPr>
            <a:picLocks noChangeAspect="1"/>
          </p:cNvPicPr>
          <p:nvPr/>
        </p:nvPicPr>
        <p:blipFill>
          <a:blip r:embed="rId6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/>
        </p:blipFill>
        <p:spPr>
          <a:xfrm>
            <a:off x="6828656" y="3180102"/>
            <a:ext cx="1509021" cy="71289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609686471"/>
      </p:ext>
    </p:extLst>
  </p:cSld>
  <p:clrMapOvr>
    <a:masterClrMapping/>
  </p:clrMapOvr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3">
            <a:lum/>
          </a:blip>
          <a:srcRect/>
          <a:stretch>
            <a:fillRect/>
          </a:stretch>
        </a:blipFill>
        <a:effectLst/>
      </p:bgPr>
    </p:bg>
    <p:spTree>
      <p:nvGrpSpPr>
        <p:cNvPr id="1" name="">
          <a:extLst>
            <a:ext uri="{FF2B5EF4-FFF2-40B4-BE49-F238E27FC236}">
              <a16:creationId xmlns:a16="http://schemas.microsoft.com/office/drawing/2014/main" id="{7DBD0587-A8C1-6422-729A-C92F6472E28C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697207B7-C272-3624-759E-9A74EF832E79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dirty="0" smtClean="0"/>
              <a:pPr/>
              <a:t>2</a:t>
            </a:fld>
            <a:endParaRPr lang="en-US" dirty="0"/>
          </a:p>
        </p:txBody>
      </p:sp>
      <p:pic>
        <p:nvPicPr>
          <p:cNvPr id="4" name="Picture 3" descr="Graphical user interface, diagram, website&#10;&#10;Description automatically generated">
            <a:extLst>
              <a:ext uri="{FF2B5EF4-FFF2-40B4-BE49-F238E27FC236}">
                <a16:creationId xmlns:a16="http://schemas.microsoft.com/office/drawing/2014/main" id="{9E6F7299-0880-AD76-8E20-DF6C0760B664}"/>
              </a:ext>
            </a:extLst>
          </p:cNvPr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177102" y="1038958"/>
            <a:ext cx="6185991" cy="4780083"/>
          </a:xfrm>
          <a:prstGeom prst="rect">
            <a:avLst/>
          </a:prstGeom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</p:spPr>
      </p:pic>
      <p:sp>
        <p:nvSpPr>
          <p:cNvPr id="3" name="Title 1">
            <a:extLst>
              <a:ext uri="{FF2B5EF4-FFF2-40B4-BE49-F238E27FC236}">
                <a16:creationId xmlns:a16="http://schemas.microsoft.com/office/drawing/2014/main" id="{F3F94D29-C05D-88E3-89DA-F504A05FA79A}"/>
              </a:ext>
            </a:extLst>
          </p:cNvPr>
          <p:cNvSpPr txBox="1">
            <a:spLocks/>
          </p:cNvSpPr>
          <p:nvPr/>
        </p:nvSpPr>
        <p:spPr>
          <a:xfrm>
            <a:off x="531707" y="344215"/>
            <a:ext cx="10515600" cy="732155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j-ea"/>
                <a:cs typeface="+mj-cs"/>
              </a:defRPr>
            </a:lvl1pPr>
          </a:lstStyle>
          <a:p>
            <a:r>
              <a:rPr lang="en-US" dirty="0">
                <a:solidFill>
                  <a:srgbClr val="003F58"/>
                </a:solidFill>
                <a:effectLst/>
              </a:rPr>
              <a:t>Welcome</a:t>
            </a:r>
            <a:endParaRPr lang="en-US" dirty="0">
              <a:solidFill>
                <a:srgbClr val="003F58"/>
              </a:solidFill>
              <a:effectLst/>
              <a:cs typeface="Calibri"/>
            </a:endParaRPr>
          </a:p>
        </p:txBody>
      </p:sp>
      <p:sp>
        <p:nvSpPr>
          <p:cNvPr id="9" name="Content Placeholder 6">
            <a:extLst>
              <a:ext uri="{FF2B5EF4-FFF2-40B4-BE49-F238E27FC236}">
                <a16:creationId xmlns:a16="http://schemas.microsoft.com/office/drawing/2014/main" id="{6B014BB9-988A-5CAE-CF3C-11A88B6F0862}"/>
              </a:ext>
            </a:extLst>
          </p:cNvPr>
          <p:cNvSpPr txBox="1">
            <a:spLocks/>
          </p:cNvSpPr>
          <p:nvPr/>
        </p:nvSpPr>
        <p:spPr>
          <a:xfrm>
            <a:off x="668864" y="1076370"/>
            <a:ext cx="4371081" cy="4131733"/>
          </a:xfrm>
          <a:prstGeom prst="rect">
            <a:avLst/>
          </a:prstGeom>
        </p:spPr>
        <p:txBody>
          <a:bodyPr vert="horz" lIns="91440" tIns="45720" rIns="91440" bIns="45720" rtlCol="0" anchor="t">
            <a:norm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8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24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2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3pPr>
            <a:lvl4pPr marL="1600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r>
              <a:rPr lang="en-US" sz="32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Introduction and Acknowledgements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Kelli Beavers, Director RPT</a:t>
            </a:r>
          </a:p>
          <a:p>
            <a:pPr marL="0" indent="0" algn="ctr">
              <a:buNone/>
            </a:pPr>
            <a:endParaRPr lang="en-US" dirty="0">
              <a:solidFill>
                <a:schemeClr val="tx1">
                  <a:lumMod val="85000"/>
                  <a:lumOff val="15000"/>
                </a:schemeClr>
              </a:solidFill>
              <a:effectLst/>
              <a:cs typeface="Calibri"/>
            </a:endParaRPr>
          </a:p>
          <a:p>
            <a:pPr marL="0" indent="0" algn="ctr">
              <a:buNone/>
            </a:pPr>
            <a:r>
              <a:rPr lang="en-US" sz="32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Charles County Sports and Wellness Complex</a:t>
            </a:r>
          </a:p>
          <a:p>
            <a:pPr marL="0" indent="0" algn="ctr">
              <a:buNone/>
            </a:pPr>
            <a:r>
              <a:rPr lang="en-US" sz="32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Project History and Vision</a:t>
            </a:r>
          </a:p>
        </p:txBody>
      </p:sp>
    </p:spTree>
    <p:extLst>
      <p:ext uri="{BB962C8B-B14F-4D97-AF65-F5344CB8AC3E}">
        <p14:creationId xmlns:p14="http://schemas.microsoft.com/office/powerpoint/2010/main" val="3401858187"/>
      </p:ext>
    </p:extLst>
  </p:cSld>
  <p:clrMapOvr>
    <a:masterClrMapping/>
  </p:clrMapOvr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3">
            <a:lum/>
          </a:blip>
          <a:srcRect/>
          <a:stretch>
            <a:fillRect/>
          </a:stretch>
        </a:blipFill>
        <a:effectLst/>
      </p:bgPr>
    </p:bg>
    <p:spTree>
      <p:nvGrpSpPr>
        <p:cNvPr id="1" name="">
          <a:extLst>
            <a:ext uri="{FF2B5EF4-FFF2-40B4-BE49-F238E27FC236}">
              <a16:creationId xmlns:a16="http://schemas.microsoft.com/office/drawing/2014/main" id="{06E17150-6A37-C28E-056E-0CDE4E35092E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B722E987-6BDE-B48B-0C07-A76958E33016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dirty="0" smtClean="0"/>
              <a:pPr/>
              <a:t>3</a:t>
            </a:fld>
            <a:endParaRPr lang="en-US" dirty="0"/>
          </a:p>
        </p:txBody>
      </p:sp>
      <p:pic>
        <p:nvPicPr>
          <p:cNvPr id="4" name="Picture 3">
            <a:extLst>
              <a:ext uri="{FF2B5EF4-FFF2-40B4-BE49-F238E27FC236}">
                <a16:creationId xmlns:a16="http://schemas.microsoft.com/office/drawing/2014/main" id="{09A82983-7F14-17A0-2708-96F98D3A566D}"/>
              </a:ext>
            </a:extLst>
          </p:cNvPr>
          <p:cNvPicPr>
            <a:picLocks noChangeAspect="1"/>
          </p:cNvPicPr>
          <p:nvPr/>
        </p:nvPicPr>
        <p:blipFill>
          <a:blip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/>
        </p:blipFill>
        <p:spPr>
          <a:xfrm>
            <a:off x="5748182" y="1236946"/>
            <a:ext cx="5774953" cy="3781604"/>
          </a:xfrm>
          <a:prstGeom prst="rect">
            <a:avLst/>
          </a:prstGeom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</p:spPr>
      </p:pic>
      <p:sp>
        <p:nvSpPr>
          <p:cNvPr id="3" name="Title 1">
            <a:extLst>
              <a:ext uri="{FF2B5EF4-FFF2-40B4-BE49-F238E27FC236}">
                <a16:creationId xmlns:a16="http://schemas.microsoft.com/office/drawing/2014/main" id="{3086700E-CCF3-FC68-AD92-89FAD34FB6D1}"/>
              </a:ext>
            </a:extLst>
          </p:cNvPr>
          <p:cNvSpPr txBox="1">
            <a:spLocks/>
          </p:cNvSpPr>
          <p:nvPr/>
        </p:nvSpPr>
        <p:spPr>
          <a:xfrm>
            <a:off x="531707" y="344215"/>
            <a:ext cx="10515600" cy="732155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j-ea"/>
                <a:cs typeface="+mj-cs"/>
              </a:defRPr>
            </a:lvl1pPr>
          </a:lstStyle>
          <a:p>
            <a:r>
              <a:rPr lang="en-US" dirty="0">
                <a:solidFill>
                  <a:srgbClr val="003F58"/>
                </a:solidFill>
                <a:effectLst/>
              </a:rPr>
              <a:t>Project Update</a:t>
            </a:r>
            <a:endParaRPr lang="en-US" dirty="0">
              <a:solidFill>
                <a:srgbClr val="003F58"/>
              </a:solidFill>
              <a:effectLst/>
              <a:cs typeface="Calibri"/>
            </a:endParaRPr>
          </a:p>
        </p:txBody>
      </p:sp>
      <p:sp>
        <p:nvSpPr>
          <p:cNvPr id="9" name="Content Placeholder 6">
            <a:extLst>
              <a:ext uri="{FF2B5EF4-FFF2-40B4-BE49-F238E27FC236}">
                <a16:creationId xmlns:a16="http://schemas.microsoft.com/office/drawing/2014/main" id="{FFDEE204-1299-73E9-AE89-7029E4AFE582}"/>
              </a:ext>
            </a:extLst>
          </p:cNvPr>
          <p:cNvSpPr txBox="1">
            <a:spLocks/>
          </p:cNvSpPr>
          <p:nvPr/>
        </p:nvSpPr>
        <p:spPr>
          <a:xfrm>
            <a:off x="531707" y="1076371"/>
            <a:ext cx="5018067" cy="4654474"/>
          </a:xfrm>
          <a:prstGeom prst="rect">
            <a:avLst/>
          </a:prstGeom>
        </p:spPr>
        <p:txBody>
          <a:bodyPr vert="horz" lIns="91440" tIns="45720" rIns="91440" bIns="45720" rtlCol="0" anchor="t">
            <a:norm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8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24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2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3pPr>
            <a:lvl4pPr marL="1600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r>
              <a:rPr lang="en-US" sz="32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Project Background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Sam Drury, Deputy Director RPT</a:t>
            </a:r>
          </a:p>
          <a:p>
            <a:r>
              <a:rPr lang="en-US" sz="32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Following the Project</a:t>
            </a:r>
          </a:p>
          <a:p>
            <a:pPr lvl="1"/>
            <a:r>
              <a:rPr lang="en-US" sz="28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Charles County           Engage Platform</a:t>
            </a:r>
          </a:p>
          <a:p>
            <a:pPr lvl="1"/>
            <a:r>
              <a:rPr lang="en-US" sz="28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Social Media</a:t>
            </a:r>
          </a:p>
          <a:p>
            <a:pPr lvl="1"/>
            <a:r>
              <a:rPr lang="en-US" sz="28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Commissioner Updates</a:t>
            </a:r>
          </a:p>
          <a:p>
            <a:pPr lvl="1"/>
            <a:r>
              <a:rPr lang="en-US" sz="28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Community Participation</a:t>
            </a:r>
          </a:p>
          <a:p>
            <a:pPr lvl="1"/>
            <a:r>
              <a:rPr lang="en-US" sz="28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Public Survey</a:t>
            </a:r>
          </a:p>
          <a:p>
            <a:pPr marL="457200" lvl="1" indent="0">
              <a:buNone/>
            </a:pPr>
            <a:endParaRPr lang="en-US" dirty="0">
              <a:solidFill>
                <a:schemeClr val="tx1">
                  <a:lumMod val="85000"/>
                  <a:lumOff val="15000"/>
                </a:schemeClr>
              </a:solidFill>
              <a:effectLst/>
              <a:cs typeface="Calibri"/>
            </a:endParaRPr>
          </a:p>
        </p:txBody>
      </p:sp>
      <p:sp>
        <p:nvSpPr>
          <p:cNvPr id="2" name="TextBox 1">
            <a:extLst>
              <a:ext uri="{FF2B5EF4-FFF2-40B4-BE49-F238E27FC236}">
                <a16:creationId xmlns:a16="http://schemas.microsoft.com/office/drawing/2014/main" id="{A46E510F-0197-05FB-BFBB-0FB4D756988D}"/>
              </a:ext>
            </a:extLst>
          </p:cNvPr>
          <p:cNvSpPr txBox="1"/>
          <p:nvPr/>
        </p:nvSpPr>
        <p:spPr>
          <a:xfrm>
            <a:off x="2055137" y="5511905"/>
            <a:ext cx="8329189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>
                <a:hlinkClick r:id="rId5"/>
              </a:rPr>
              <a:t>https://charles-county-md.civilspace.io/en/projects/sports-and-wellness-complex</a:t>
            </a:r>
            <a:r>
              <a:rPr lang="en-US" dirty="0"/>
              <a:t> </a:t>
            </a:r>
          </a:p>
        </p:txBody>
      </p:sp>
    </p:spTree>
    <p:extLst>
      <p:ext uri="{BB962C8B-B14F-4D97-AF65-F5344CB8AC3E}">
        <p14:creationId xmlns:p14="http://schemas.microsoft.com/office/powerpoint/2010/main" val="3122631968"/>
      </p:ext>
    </p:extLst>
  </p:cSld>
  <p:clrMapOvr>
    <a:masterClrMapping/>
  </p:clrMapOvr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3">
            <a:lum/>
          </a:blip>
          <a:srcRect/>
          <a:stretch>
            <a:fillRect/>
          </a:stretch>
        </a:blipFill>
        <a:effectLst/>
      </p:bgPr>
    </p:bg>
    <p:spTree>
      <p:nvGrpSpPr>
        <p:cNvPr id="1" name="">
          <a:extLst>
            <a:ext uri="{FF2B5EF4-FFF2-40B4-BE49-F238E27FC236}">
              <a16:creationId xmlns:a16="http://schemas.microsoft.com/office/drawing/2014/main" id="{199B5410-424F-7698-7D46-475238704DD4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5DEA4378-920C-D4B0-7883-A4B08E61ED2E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dirty="0" smtClean="0"/>
              <a:pPr/>
              <a:t>4</a:t>
            </a:fld>
            <a:endParaRPr lang="en-US" dirty="0"/>
          </a:p>
        </p:txBody>
      </p:sp>
      <p:sp>
        <p:nvSpPr>
          <p:cNvPr id="3" name="Title 1">
            <a:extLst>
              <a:ext uri="{FF2B5EF4-FFF2-40B4-BE49-F238E27FC236}">
                <a16:creationId xmlns:a16="http://schemas.microsoft.com/office/drawing/2014/main" id="{6FAEF1FC-06EF-3A60-D8FE-563CB6DAC4CD}"/>
              </a:ext>
            </a:extLst>
          </p:cNvPr>
          <p:cNvSpPr txBox="1">
            <a:spLocks/>
          </p:cNvSpPr>
          <p:nvPr/>
        </p:nvSpPr>
        <p:spPr>
          <a:xfrm>
            <a:off x="531707" y="344215"/>
            <a:ext cx="10515600" cy="732155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j-ea"/>
                <a:cs typeface="+mj-cs"/>
              </a:defRPr>
            </a:lvl1pPr>
          </a:lstStyle>
          <a:p>
            <a:r>
              <a:rPr lang="en-US" dirty="0">
                <a:solidFill>
                  <a:srgbClr val="003F58"/>
                </a:solidFill>
                <a:effectLst/>
                <a:cs typeface="Calibri"/>
              </a:rPr>
              <a:t>Project Update</a:t>
            </a:r>
          </a:p>
        </p:txBody>
      </p:sp>
      <p:pic>
        <p:nvPicPr>
          <p:cNvPr id="2" name="Picture 1" descr="A group of people outside a building&#10;&#10;Description automatically generated">
            <a:extLst>
              <a:ext uri="{FF2B5EF4-FFF2-40B4-BE49-F238E27FC236}">
                <a16:creationId xmlns:a16="http://schemas.microsoft.com/office/drawing/2014/main" id="{F958267F-EC17-2C9E-846A-708935649AB5}"/>
              </a:ext>
            </a:extLst>
          </p:cNvPr>
          <p:cNvPicPr>
            <a:picLocks noChangeAspect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1950" t="8741" r="1610" b="8741"/>
          <a:stretch/>
        </p:blipFill>
        <p:spPr>
          <a:xfrm>
            <a:off x="5139762" y="1478321"/>
            <a:ext cx="6383373" cy="3901357"/>
          </a:xfrm>
          <a:prstGeom prst="rect">
            <a:avLst/>
          </a:prstGeom>
          <a:solidFill>
            <a:srgbClr val="FFFFFF">
              <a:shade val="85000"/>
            </a:srgbClr>
          </a:solidFill>
          <a:ln w="88900" cap="sq">
            <a:solidFill>
              <a:srgbClr val="FFFFFF"/>
            </a:solidFill>
            <a:miter lim="800000"/>
          </a:ln>
          <a:effectLst>
            <a:outerShdw blurRad="55000" dist="18000" dir="5400000" algn="tl" rotWithShape="0">
              <a:srgbClr val="000000">
                <a:alpha val="40000"/>
              </a:srgbClr>
            </a:outerShdw>
          </a:effectLst>
          <a:scene3d>
            <a:camera prst="orthographicFront"/>
            <a:lightRig rig="twoPt" dir="t">
              <a:rot lat="0" lon="0" rev="7200000"/>
            </a:lightRig>
          </a:scene3d>
          <a:sp3d>
            <a:bevelT w="25400" h="19050"/>
            <a:contourClr>
              <a:srgbClr val="FFFFFF"/>
            </a:contourClr>
          </a:sp3d>
        </p:spPr>
      </p:pic>
      <p:sp>
        <p:nvSpPr>
          <p:cNvPr id="4" name="Content Placeholder 7">
            <a:extLst>
              <a:ext uri="{FF2B5EF4-FFF2-40B4-BE49-F238E27FC236}">
                <a16:creationId xmlns:a16="http://schemas.microsoft.com/office/drawing/2014/main" id="{1A557B9C-1422-9F73-F088-1DF09DB4C471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668864" y="1076370"/>
            <a:ext cx="4220007" cy="4147480"/>
          </a:xfrm>
        </p:spPr>
        <p:txBody>
          <a:bodyPr>
            <a:normAutofit/>
          </a:bodyPr>
          <a:lstStyle/>
          <a:p>
            <a:r>
              <a:rPr lang="en-US" sz="32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Feasibility Study</a:t>
            </a:r>
          </a:p>
          <a:p>
            <a:pPr lvl="1"/>
            <a:r>
              <a:rPr lang="en-US" sz="28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Two-Step Process</a:t>
            </a:r>
          </a:p>
          <a:p>
            <a:pPr lvl="2"/>
            <a:r>
              <a:rPr lang="en-US" sz="24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Existing Conditions Assessment</a:t>
            </a:r>
          </a:p>
          <a:p>
            <a:pPr lvl="2"/>
            <a:r>
              <a:rPr lang="en-US" sz="24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Concept Designs</a:t>
            </a:r>
            <a:br>
              <a:rPr lang="en-US" sz="24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</a:br>
            <a:r>
              <a:rPr lang="en-US" sz="2400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(Starting Point)</a:t>
            </a:r>
          </a:p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Consultant - A. Morton Thomas and Associates, Inc. (AMT) </a:t>
            </a:r>
          </a:p>
        </p:txBody>
      </p:sp>
    </p:spTree>
    <p:extLst>
      <p:ext uri="{BB962C8B-B14F-4D97-AF65-F5344CB8AC3E}">
        <p14:creationId xmlns:p14="http://schemas.microsoft.com/office/powerpoint/2010/main" val="1856737603"/>
      </p:ext>
    </p:extLst>
  </p:cSld>
  <p:clrMapOvr>
    <a:masterClrMapping/>
  </p:clrMapOvr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3">
            <a:lum/>
          </a:blip>
          <a:srcRect/>
          <a:stretch>
            <a:fillRect/>
          </a:stretch>
        </a:blipFill>
        <a:effectLst/>
      </p:bgPr>
    </p:bg>
    <p:spTree>
      <p:nvGrpSpPr>
        <p:cNvPr id="1" name="">
          <a:extLst>
            <a:ext uri="{FF2B5EF4-FFF2-40B4-BE49-F238E27FC236}">
              <a16:creationId xmlns:a16="http://schemas.microsoft.com/office/drawing/2014/main" id="{6EEB330F-C27B-A7A4-7292-FC1DB29EAA98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282C6571-FCCB-3869-1AB6-FAB170CC3565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dirty="0" smtClean="0"/>
              <a:pPr/>
              <a:t>5</a:t>
            </a:fld>
            <a:endParaRPr lang="en-US" dirty="0"/>
          </a:p>
        </p:txBody>
      </p:sp>
      <p:pic>
        <p:nvPicPr>
          <p:cNvPr id="4" name="Picture 3" descr="Aerial view of a city&#10;&#10;Description automatically generated">
            <a:extLst>
              <a:ext uri="{FF2B5EF4-FFF2-40B4-BE49-F238E27FC236}">
                <a16:creationId xmlns:a16="http://schemas.microsoft.com/office/drawing/2014/main" id="{F24BF07E-9AB5-021F-2EBF-9ADF3562BDC1}"/>
              </a:ext>
            </a:extLst>
          </p:cNvPr>
          <p:cNvPicPr>
            <a:picLocks noChangeAspect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4706" t="34516" r="45641" b="18472"/>
          <a:stretch/>
        </p:blipFill>
        <p:spPr>
          <a:xfrm>
            <a:off x="4945937" y="1204961"/>
            <a:ext cx="6577198" cy="4448078"/>
          </a:xfrm>
          <a:prstGeom prst="rect">
            <a:avLst/>
          </a:prstGeom>
          <a:solidFill>
            <a:srgbClr val="FFFFFF">
              <a:shade val="85000"/>
            </a:srgbClr>
          </a:solidFill>
          <a:ln w="88900" cap="sq">
            <a:solidFill>
              <a:srgbClr val="FFFFFF"/>
            </a:solidFill>
            <a:miter lim="800000"/>
          </a:ln>
          <a:effectLst>
            <a:outerShdw blurRad="55000" dist="18000" dir="5400000" algn="tl" rotWithShape="0">
              <a:srgbClr val="000000">
                <a:alpha val="40000"/>
              </a:srgbClr>
            </a:outerShdw>
          </a:effectLst>
          <a:scene3d>
            <a:camera prst="orthographicFront"/>
            <a:lightRig rig="twoPt" dir="t">
              <a:rot lat="0" lon="0" rev="7200000"/>
            </a:lightRig>
          </a:scene3d>
          <a:sp3d>
            <a:bevelT w="25400" h="19050"/>
            <a:contourClr>
              <a:srgbClr val="FFFFFF"/>
            </a:contourClr>
          </a:sp3d>
        </p:spPr>
      </p:pic>
      <p:sp>
        <p:nvSpPr>
          <p:cNvPr id="8" name="Content Placeholder 7">
            <a:extLst>
              <a:ext uri="{FF2B5EF4-FFF2-40B4-BE49-F238E27FC236}">
                <a16:creationId xmlns:a16="http://schemas.microsoft.com/office/drawing/2014/main" id="{8BEA2D86-5B99-86A2-10CE-4FFF0F0A47FF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668864" y="1076370"/>
            <a:ext cx="3710178" cy="4131733"/>
          </a:xfrm>
        </p:spPr>
        <p:txBody>
          <a:bodyPr/>
          <a:lstStyle/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Existing Conditions Assessment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Interior and Exterior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Record Research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Soil Testing</a:t>
            </a:r>
          </a:p>
          <a:p>
            <a:endParaRPr lang="en-US" dirty="0"/>
          </a:p>
        </p:txBody>
      </p:sp>
      <p:sp>
        <p:nvSpPr>
          <p:cNvPr id="9" name="Title 1">
            <a:extLst>
              <a:ext uri="{FF2B5EF4-FFF2-40B4-BE49-F238E27FC236}">
                <a16:creationId xmlns:a16="http://schemas.microsoft.com/office/drawing/2014/main" id="{EB186199-6865-6D18-2301-E87B29C00733}"/>
              </a:ext>
            </a:extLst>
          </p:cNvPr>
          <p:cNvSpPr txBox="1">
            <a:spLocks/>
          </p:cNvSpPr>
          <p:nvPr/>
        </p:nvSpPr>
        <p:spPr>
          <a:xfrm>
            <a:off x="531707" y="344215"/>
            <a:ext cx="10515600" cy="732155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j-ea"/>
                <a:cs typeface="+mj-cs"/>
              </a:defRPr>
            </a:lvl1pPr>
          </a:lstStyle>
          <a:p>
            <a:r>
              <a:rPr lang="en-US" dirty="0">
                <a:solidFill>
                  <a:srgbClr val="003F58"/>
                </a:solidFill>
                <a:effectLst/>
              </a:rPr>
              <a:t>Project Update</a:t>
            </a:r>
            <a:endParaRPr lang="en-US" dirty="0">
              <a:solidFill>
                <a:srgbClr val="003F58"/>
              </a:solidFill>
              <a:effectLst/>
              <a:cs typeface="Calibri"/>
            </a:endParaRPr>
          </a:p>
        </p:txBody>
      </p:sp>
    </p:spTree>
    <p:extLst>
      <p:ext uri="{BB962C8B-B14F-4D97-AF65-F5344CB8AC3E}">
        <p14:creationId xmlns:p14="http://schemas.microsoft.com/office/powerpoint/2010/main" val="3873940903"/>
      </p:ext>
    </p:extLst>
  </p:cSld>
  <p:clrMapOvr>
    <a:masterClrMapping/>
  </p:clrMapOvr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3">
            <a:lum/>
          </a:blip>
          <a:srcRect/>
          <a:stretch>
            <a:fillRect/>
          </a:stretch>
        </a:blipFill>
        <a:effectLst/>
      </p:bgPr>
    </p:bg>
    <p:spTree>
      <p:nvGrpSpPr>
        <p:cNvPr id="1" name="">
          <a:extLst>
            <a:ext uri="{FF2B5EF4-FFF2-40B4-BE49-F238E27FC236}">
              <a16:creationId xmlns:a16="http://schemas.microsoft.com/office/drawing/2014/main" id="{56A4FE2B-DE21-F11B-C4E9-9F801E2326CF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FAE173D2-3931-BC95-1531-DC82294778CB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dirty="0" smtClean="0"/>
              <a:pPr/>
              <a:t>6</a:t>
            </a:fld>
            <a:endParaRPr lang="en-US" dirty="0"/>
          </a:p>
        </p:txBody>
      </p:sp>
      <p:sp>
        <p:nvSpPr>
          <p:cNvPr id="8" name="Content Placeholder 7">
            <a:extLst>
              <a:ext uri="{FF2B5EF4-FFF2-40B4-BE49-F238E27FC236}">
                <a16:creationId xmlns:a16="http://schemas.microsoft.com/office/drawing/2014/main" id="{1911A836-0DCA-873A-1D60-2C30127E9CA4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668864" y="1076370"/>
            <a:ext cx="3710178" cy="4131733"/>
          </a:xfrm>
        </p:spPr>
        <p:txBody>
          <a:bodyPr/>
          <a:lstStyle/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Concept Designs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Phase 1 – Natatorium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Phase 2 – Sports Complex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Phase 3 – Create a Recreation, Cultural Arts, Entertainment Business District</a:t>
            </a:r>
          </a:p>
        </p:txBody>
      </p:sp>
      <p:sp>
        <p:nvSpPr>
          <p:cNvPr id="9" name="Title 1">
            <a:extLst>
              <a:ext uri="{FF2B5EF4-FFF2-40B4-BE49-F238E27FC236}">
                <a16:creationId xmlns:a16="http://schemas.microsoft.com/office/drawing/2014/main" id="{5DBAF44B-9BE9-7B7C-F0AE-A6B08A83F269}"/>
              </a:ext>
            </a:extLst>
          </p:cNvPr>
          <p:cNvSpPr txBox="1">
            <a:spLocks/>
          </p:cNvSpPr>
          <p:nvPr/>
        </p:nvSpPr>
        <p:spPr>
          <a:xfrm>
            <a:off x="531707" y="344215"/>
            <a:ext cx="10515600" cy="732155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j-ea"/>
                <a:cs typeface="+mj-cs"/>
              </a:defRPr>
            </a:lvl1pPr>
          </a:lstStyle>
          <a:p>
            <a:r>
              <a:rPr lang="en-US" dirty="0">
                <a:solidFill>
                  <a:srgbClr val="003F58"/>
                </a:solidFill>
                <a:effectLst/>
              </a:rPr>
              <a:t>Project Update</a:t>
            </a:r>
            <a:endParaRPr lang="en-US" dirty="0">
              <a:solidFill>
                <a:srgbClr val="003F58"/>
              </a:solidFill>
              <a:effectLst/>
              <a:cs typeface="Calibri"/>
            </a:endParaRPr>
          </a:p>
        </p:txBody>
      </p:sp>
      <p:pic>
        <p:nvPicPr>
          <p:cNvPr id="2" name="Picture 1" descr="A building with trees and a playground&#10;&#10;Description automatically generated">
            <a:extLst>
              <a:ext uri="{FF2B5EF4-FFF2-40B4-BE49-F238E27FC236}">
                <a16:creationId xmlns:a16="http://schemas.microsoft.com/office/drawing/2014/main" id="{E7F1ADA4-F7A1-E345-8FCC-1A925D5EACFE}"/>
              </a:ext>
            </a:extLst>
          </p:cNvPr>
          <p:cNvPicPr>
            <a:picLocks noChangeAspect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1949" t="10616" r="1426" b="8208"/>
          <a:stretch/>
        </p:blipFill>
        <p:spPr>
          <a:xfrm>
            <a:off x="4948681" y="1542741"/>
            <a:ext cx="6574454" cy="3945238"/>
          </a:xfrm>
          <a:prstGeom prst="rect">
            <a:avLst/>
          </a:prstGeom>
          <a:solidFill>
            <a:srgbClr val="FFFFFF">
              <a:shade val="85000"/>
            </a:srgbClr>
          </a:solidFill>
          <a:ln w="88900" cap="sq">
            <a:solidFill>
              <a:srgbClr val="FFFFFF"/>
            </a:solidFill>
            <a:miter lim="800000"/>
          </a:ln>
          <a:effectLst>
            <a:outerShdw blurRad="55000" dist="18000" dir="5400000" algn="tl" rotWithShape="0">
              <a:srgbClr val="000000">
                <a:alpha val="40000"/>
              </a:srgbClr>
            </a:outerShdw>
          </a:effectLst>
          <a:scene3d>
            <a:camera prst="orthographicFront"/>
            <a:lightRig rig="twoPt" dir="t">
              <a:rot lat="0" lon="0" rev="7200000"/>
            </a:lightRig>
          </a:scene3d>
          <a:sp3d>
            <a:bevelT w="25400" h="19050"/>
            <a:contourClr>
              <a:srgbClr val="FFFFFF"/>
            </a:contourClr>
          </a:sp3d>
        </p:spPr>
      </p:pic>
    </p:spTree>
    <p:extLst>
      <p:ext uri="{BB962C8B-B14F-4D97-AF65-F5344CB8AC3E}">
        <p14:creationId xmlns:p14="http://schemas.microsoft.com/office/powerpoint/2010/main" val="950979982"/>
      </p:ext>
    </p:extLst>
  </p:cSld>
  <p:clrMapOvr>
    <a:masterClrMapping/>
  </p:clrMapOvr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3">
            <a:lum/>
          </a:blip>
          <a:srcRect/>
          <a:stretch>
            <a:fillRect/>
          </a:stretch>
        </a:blipFill>
        <a:effectLst/>
      </p:bgPr>
    </p:bg>
    <p:spTree>
      <p:nvGrpSpPr>
        <p:cNvPr id="1" name="">
          <a:extLst>
            <a:ext uri="{FF2B5EF4-FFF2-40B4-BE49-F238E27FC236}">
              <a16:creationId xmlns:a16="http://schemas.microsoft.com/office/drawing/2014/main" id="{DAB78640-FCE2-9C84-247E-6421DD31A5E8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4ABC85F4-5CEF-C9C8-8F97-ECAF766CEA69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dirty="0" smtClean="0"/>
              <a:pPr/>
              <a:t>7</a:t>
            </a:fld>
            <a:endParaRPr lang="en-US" dirty="0"/>
          </a:p>
        </p:txBody>
      </p:sp>
      <p:sp>
        <p:nvSpPr>
          <p:cNvPr id="9" name="Title 1">
            <a:extLst>
              <a:ext uri="{FF2B5EF4-FFF2-40B4-BE49-F238E27FC236}">
                <a16:creationId xmlns:a16="http://schemas.microsoft.com/office/drawing/2014/main" id="{FF4043D9-3424-2B96-156D-53BCC212BDF5}"/>
              </a:ext>
            </a:extLst>
          </p:cNvPr>
          <p:cNvSpPr txBox="1">
            <a:spLocks/>
          </p:cNvSpPr>
          <p:nvPr/>
        </p:nvSpPr>
        <p:spPr>
          <a:xfrm>
            <a:off x="531707" y="344215"/>
            <a:ext cx="10515600" cy="732155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j-ea"/>
                <a:cs typeface="+mj-cs"/>
              </a:defRPr>
            </a:lvl1pPr>
          </a:lstStyle>
          <a:p>
            <a:r>
              <a:rPr lang="en-US" dirty="0">
                <a:solidFill>
                  <a:srgbClr val="003F58"/>
                </a:solidFill>
                <a:effectLst/>
              </a:rPr>
              <a:t>Project Update</a:t>
            </a:r>
            <a:endParaRPr lang="en-US" dirty="0">
              <a:solidFill>
                <a:srgbClr val="003F58"/>
              </a:solidFill>
              <a:effectLst/>
              <a:cs typeface="Calibri"/>
            </a:endParaRPr>
          </a:p>
        </p:txBody>
      </p:sp>
      <p:pic>
        <p:nvPicPr>
          <p:cNvPr id="3" name="Picture 2" descr="A blueprint of a building&#10;&#10;Description automatically generated">
            <a:extLst>
              <a:ext uri="{FF2B5EF4-FFF2-40B4-BE49-F238E27FC236}">
                <a16:creationId xmlns:a16="http://schemas.microsoft.com/office/drawing/2014/main" id="{0C2DC5E3-D7BC-D711-BE77-DE62847B150F}"/>
              </a:ext>
            </a:extLst>
          </p:cNvPr>
          <p:cNvPicPr>
            <a:picLocks noChangeAspect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14617" t="9804" r="14427" b="8209"/>
          <a:stretch/>
        </p:blipFill>
        <p:spPr>
          <a:xfrm>
            <a:off x="5289987" y="856807"/>
            <a:ext cx="6233148" cy="5144386"/>
          </a:xfrm>
          <a:prstGeom prst="rect">
            <a:avLst/>
          </a:prstGeom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</p:spPr>
      </p:pic>
      <p:sp>
        <p:nvSpPr>
          <p:cNvPr id="4" name="Content Placeholder 7">
            <a:extLst>
              <a:ext uri="{FF2B5EF4-FFF2-40B4-BE49-F238E27FC236}">
                <a16:creationId xmlns:a16="http://schemas.microsoft.com/office/drawing/2014/main" id="{2E19369B-7FE3-ACAD-2B7C-79527487DC11}"/>
              </a:ext>
            </a:extLst>
          </p:cNvPr>
          <p:cNvSpPr txBox="1">
            <a:spLocks/>
          </p:cNvSpPr>
          <p:nvPr/>
        </p:nvSpPr>
        <p:spPr>
          <a:xfrm>
            <a:off x="668864" y="1076369"/>
            <a:ext cx="4473504" cy="4627313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8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24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2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3pPr>
            <a:lvl4pPr marL="1600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Phase 1 – Natatorium</a:t>
            </a:r>
          </a:p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To be built within the current building structure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50-meter Competition Pool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Additional Aquatics Amenities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Additional Spaces</a:t>
            </a:r>
          </a:p>
          <a:p>
            <a:pPr lvl="1"/>
            <a:endParaRPr lang="en-US" dirty="0">
              <a:solidFill>
                <a:schemeClr val="tx1">
                  <a:lumMod val="85000"/>
                  <a:lumOff val="15000"/>
                </a:schemeClr>
              </a:solidFill>
              <a:effectLst/>
              <a:cs typeface="Calibri"/>
            </a:endParaRPr>
          </a:p>
        </p:txBody>
      </p:sp>
    </p:spTree>
    <p:extLst>
      <p:ext uri="{BB962C8B-B14F-4D97-AF65-F5344CB8AC3E}">
        <p14:creationId xmlns:p14="http://schemas.microsoft.com/office/powerpoint/2010/main" val="64628023"/>
      </p:ext>
    </p:extLst>
  </p:cSld>
  <p:clrMapOvr>
    <a:masterClrMapping/>
  </p:clrMapOvr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3">
            <a:lum/>
          </a:blip>
          <a:srcRect/>
          <a:stretch>
            <a:fillRect/>
          </a:stretch>
        </a:blipFill>
        <a:effectLst/>
      </p:bgPr>
    </p:bg>
    <p:spTree>
      <p:nvGrpSpPr>
        <p:cNvPr id="1" name="">
          <a:extLst>
            <a:ext uri="{FF2B5EF4-FFF2-40B4-BE49-F238E27FC236}">
              <a16:creationId xmlns:a16="http://schemas.microsoft.com/office/drawing/2014/main" id="{229C86D9-B20D-C8DB-97C6-20D70F7BC33A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Content Placeholder 7">
            <a:extLst>
              <a:ext uri="{FF2B5EF4-FFF2-40B4-BE49-F238E27FC236}">
                <a16:creationId xmlns:a16="http://schemas.microsoft.com/office/drawing/2014/main" id="{19AE57E5-274B-DD2C-2B6F-44064403A346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668865" y="1076370"/>
            <a:ext cx="3913872" cy="4131733"/>
          </a:xfrm>
        </p:spPr>
        <p:txBody>
          <a:bodyPr/>
          <a:lstStyle/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Future Phase 2     Sports Complex</a:t>
            </a:r>
          </a:p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Further develop property, adjoin building</a:t>
            </a:r>
          </a:p>
          <a:p>
            <a:pPr lvl="1"/>
            <a:r>
              <a:rPr lang="en-US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Competitive Level</a:t>
            </a:r>
            <a:endParaRPr lang="en-US" dirty="0">
              <a:solidFill>
                <a:schemeClr val="tx1">
                  <a:lumMod val="85000"/>
                  <a:lumOff val="15000"/>
                </a:schemeClr>
              </a:solidFill>
              <a:effectLst/>
              <a:cs typeface="Calibri"/>
            </a:endParaRP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Indoor Sports Courts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Indoor Track</a:t>
            </a:r>
          </a:p>
          <a:p>
            <a:pPr lvl="1"/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Community Usage and Sports Tourism 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2C110B6C-C205-D462-7C48-DB3B2F20174A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dirty="0" smtClean="0"/>
              <a:pPr/>
              <a:t>8</a:t>
            </a:fld>
            <a:endParaRPr lang="en-US" dirty="0"/>
          </a:p>
        </p:txBody>
      </p:sp>
      <p:sp>
        <p:nvSpPr>
          <p:cNvPr id="9" name="Title 1">
            <a:extLst>
              <a:ext uri="{FF2B5EF4-FFF2-40B4-BE49-F238E27FC236}">
                <a16:creationId xmlns:a16="http://schemas.microsoft.com/office/drawing/2014/main" id="{0522EA78-5ACA-8AAD-5CD1-091D78C19998}"/>
              </a:ext>
            </a:extLst>
          </p:cNvPr>
          <p:cNvSpPr txBox="1">
            <a:spLocks/>
          </p:cNvSpPr>
          <p:nvPr/>
        </p:nvSpPr>
        <p:spPr>
          <a:xfrm>
            <a:off x="531707" y="344215"/>
            <a:ext cx="10515600" cy="732155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000" b="1" kern="1200">
                <a:solidFill>
                  <a:schemeClr val="bg1"/>
                </a:solidFill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j-ea"/>
                <a:cs typeface="+mj-cs"/>
              </a:defRPr>
            </a:lvl1pPr>
          </a:lstStyle>
          <a:p>
            <a:r>
              <a:rPr lang="en-US" dirty="0">
                <a:solidFill>
                  <a:srgbClr val="003F58"/>
                </a:solidFill>
                <a:effectLst/>
              </a:rPr>
              <a:t>Project Update</a:t>
            </a:r>
            <a:endParaRPr lang="en-US" dirty="0">
              <a:solidFill>
                <a:srgbClr val="003F58"/>
              </a:solidFill>
              <a:effectLst/>
              <a:cs typeface="Calibri"/>
            </a:endParaRPr>
          </a:p>
        </p:txBody>
      </p:sp>
      <p:pic>
        <p:nvPicPr>
          <p:cNvPr id="2" name="Picture 1" descr="A plan of a stadium&#10;&#10;Description automatically generated">
            <a:extLst>
              <a:ext uri="{FF2B5EF4-FFF2-40B4-BE49-F238E27FC236}">
                <a16:creationId xmlns:a16="http://schemas.microsoft.com/office/drawing/2014/main" id="{7B7B02FE-3706-92A6-B13A-4CD8CD0AE814}"/>
              </a:ext>
            </a:extLst>
          </p:cNvPr>
          <p:cNvPicPr>
            <a:picLocks noChangeAspect="1"/>
          </p:cNvPicPr>
          <p:nvPr/>
        </p:nvPicPr>
        <p:blipFill rotWithShape="1">
          <a:blip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12953" t="22913" r="16589" b="6536"/>
          <a:stretch/>
        </p:blipFill>
        <p:spPr>
          <a:xfrm>
            <a:off x="4582737" y="947033"/>
            <a:ext cx="6940398" cy="4963933"/>
          </a:xfrm>
          <a:prstGeom prst="rect">
            <a:avLst/>
          </a:prstGeom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</p:spPr>
      </p:pic>
    </p:spTree>
    <p:extLst>
      <p:ext uri="{BB962C8B-B14F-4D97-AF65-F5344CB8AC3E}">
        <p14:creationId xmlns:p14="http://schemas.microsoft.com/office/powerpoint/2010/main" val="3930857487"/>
      </p:ext>
    </p:extLst>
  </p:cSld>
  <p:clrMapOvr>
    <a:masterClrMapping/>
  </p:clrMapOvr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1">
          <a:blip r:embed="rId3">
            <a:lum/>
          </a:blip>
          <a:srcRect/>
          <a:stretch>
            <a:fillRect/>
          </a:stretch>
        </a:blipFill>
        <a:effectLst/>
      </p:bgPr>
    </p:bg>
    <p:spTree>
      <p:nvGrpSpPr>
        <p:cNvPr id="1" name="">
          <a:extLst>
            <a:ext uri="{FF2B5EF4-FFF2-40B4-BE49-F238E27FC236}">
              <a16:creationId xmlns:a16="http://schemas.microsoft.com/office/drawing/2014/main" id="{ABB4542F-A247-B50D-3971-E3F58BC7E1B7}"/>
            </a:ext>
          </a:extLst>
        </p:cNvPr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CF354576-D88D-5C2A-3CB8-FB0D2893E6DA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531707" y="344215"/>
            <a:ext cx="10515600" cy="732155"/>
          </a:xfrm>
        </p:spPr>
        <p:txBody>
          <a:bodyPr/>
          <a:lstStyle/>
          <a:p>
            <a:r>
              <a:rPr lang="en-US" dirty="0">
                <a:solidFill>
                  <a:srgbClr val="003F58"/>
                </a:solidFill>
                <a:effectLst/>
              </a:rPr>
              <a:t>Next Steps</a:t>
            </a:r>
            <a:endParaRPr lang="en-US" dirty="0">
              <a:solidFill>
                <a:srgbClr val="003F58"/>
              </a:solidFill>
              <a:effectLst/>
              <a:cs typeface="Calibri"/>
            </a:endParaRP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9A951B01-8042-7AA8-3864-09B8C58EE686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r>
              <a:rPr lang="en-US" dirty="0"/>
              <a:t>Slide </a:t>
            </a:r>
            <a:fld id="{ABDCC56A-707B-4AFC-9985-D566A83747F4}" type="slidenum">
              <a:rPr lang="en-US" dirty="0" smtClean="0"/>
              <a:pPr/>
              <a:t>9</a:t>
            </a:fld>
            <a:endParaRPr lang="en-US" dirty="0"/>
          </a:p>
        </p:txBody>
      </p:sp>
      <p:grpSp>
        <p:nvGrpSpPr>
          <p:cNvPr id="3" name="Group 2">
            <a:extLst>
              <a:ext uri="{FF2B5EF4-FFF2-40B4-BE49-F238E27FC236}">
                <a16:creationId xmlns:a16="http://schemas.microsoft.com/office/drawing/2014/main" id="{4C2F96A5-52DA-E4AF-0C18-53CC13F13A12}"/>
              </a:ext>
            </a:extLst>
          </p:cNvPr>
          <p:cNvGrpSpPr/>
          <p:nvPr/>
        </p:nvGrpSpPr>
        <p:grpSpPr>
          <a:xfrm>
            <a:off x="1420306" y="3740947"/>
            <a:ext cx="2786987" cy="2436177"/>
            <a:chOff x="702025" y="1899338"/>
            <a:chExt cx="2786987" cy="2436177"/>
          </a:xfrm>
        </p:grpSpPr>
        <p:sp>
          <p:nvSpPr>
            <p:cNvPr id="21" name="Arrow: Right 20">
              <a:extLst>
                <a:ext uri="{FF2B5EF4-FFF2-40B4-BE49-F238E27FC236}">
                  <a16:creationId xmlns:a16="http://schemas.microsoft.com/office/drawing/2014/main" id="{E4F4379F-6B33-A994-E893-466A54187713}"/>
                </a:ext>
              </a:extLst>
            </p:cNvPr>
            <p:cNvSpPr/>
            <p:nvPr/>
          </p:nvSpPr>
          <p:spPr>
            <a:xfrm>
              <a:off x="702025" y="1899338"/>
              <a:ext cx="2786987" cy="2436177"/>
            </a:xfrm>
            <a:prstGeom prst="rightArrow">
              <a:avLst>
                <a:gd name="adj1" fmla="val 70000"/>
                <a:gd name="adj2" fmla="val 50000"/>
              </a:avLst>
            </a:prstGeom>
          </p:spPr>
          <p:style>
            <a:lnRef idx="2">
              <a:schemeClr val="accent1">
                <a:alpha val="90000"/>
                <a:tint val="40000"/>
                <a:hueOff val="0"/>
                <a:satOff val="0"/>
                <a:lumOff val="0"/>
                <a:alphaOff val="0"/>
              </a:schemeClr>
            </a:lnRef>
            <a:fillRef idx="1">
              <a:schemeClr val="accent1">
                <a:alpha val="90000"/>
                <a:tint val="40000"/>
                <a:hueOff val="0"/>
                <a:satOff val="0"/>
                <a:lumOff val="0"/>
                <a:alphaOff val="0"/>
              </a:schemeClr>
            </a:fillRef>
            <a:effectRef idx="0">
              <a:schemeClr val="accent1">
                <a:alpha val="90000"/>
                <a:tint val="40000"/>
                <a:hueOff val="0"/>
                <a:satOff val="0"/>
                <a:lumOff val="0"/>
                <a:alphaOff val="0"/>
              </a:schemeClr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/>
            <a:lstStyle/>
            <a:p>
              <a:endParaRPr lang="en-US"/>
            </a:p>
          </p:txBody>
        </p:sp>
        <p:sp>
          <p:nvSpPr>
            <p:cNvPr id="22" name="Arrow: Right 4">
              <a:extLst>
                <a:ext uri="{FF2B5EF4-FFF2-40B4-BE49-F238E27FC236}">
                  <a16:creationId xmlns:a16="http://schemas.microsoft.com/office/drawing/2014/main" id="{9DA32B7B-795B-E6F7-2044-C0C79598ED89}"/>
                </a:ext>
              </a:extLst>
            </p:cNvPr>
            <p:cNvSpPr txBox="1"/>
            <p:nvPr/>
          </p:nvSpPr>
          <p:spPr>
            <a:xfrm>
              <a:off x="1398772" y="2264765"/>
              <a:ext cx="1358656" cy="1705323"/>
            </a:xfrm>
            <a:prstGeom prst="rect">
              <a:avLst/>
            </a:prstGeom>
          </p:spPr>
          <p:style>
            <a:lnRef idx="0">
              <a:scrgbClr r="0" g="0" b="0"/>
            </a:lnRef>
            <a:fillRef idx="0">
              <a:scrgbClr r="0" g="0" b="0"/>
            </a:fillRef>
            <a:effectRef idx="0">
              <a:scrgbClr r="0" g="0" b="0"/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35560" tIns="8890" rIns="17780" bIns="8890" numCol="1" spcCol="1270" anchor="ctr" anchorCtr="0">
              <a:noAutofit/>
            </a:bodyPr>
            <a:lstStyle/>
            <a:p>
              <a:pPr marL="114300" lvl="1" indent="-114300" algn="l" defTabSz="622300">
                <a:lnSpc>
                  <a:spcPct val="90000"/>
                </a:lnSpc>
                <a:spcBef>
                  <a:spcPct val="0"/>
                </a:spcBef>
                <a:spcAft>
                  <a:spcPct val="15000"/>
                </a:spcAft>
                <a:buChar char="•"/>
              </a:pPr>
              <a:r>
                <a:rPr lang="en-US" sz="1400" kern="1200" dirty="0"/>
                <a:t>Feasibility Study</a:t>
              </a:r>
            </a:p>
            <a:p>
              <a:pPr marL="114300" lvl="1" indent="-114300" algn="l" defTabSz="622300">
                <a:lnSpc>
                  <a:spcPct val="90000"/>
                </a:lnSpc>
                <a:spcBef>
                  <a:spcPct val="0"/>
                </a:spcBef>
                <a:spcAft>
                  <a:spcPct val="15000"/>
                </a:spcAft>
                <a:buChar char="•"/>
              </a:pPr>
              <a:r>
                <a:rPr lang="en-US" sz="1400" kern="1200" dirty="0"/>
                <a:t>Community Engagement</a:t>
              </a:r>
            </a:p>
          </p:txBody>
        </p:sp>
      </p:grpSp>
      <p:grpSp>
        <p:nvGrpSpPr>
          <p:cNvPr id="4" name="Group 3">
            <a:extLst>
              <a:ext uri="{FF2B5EF4-FFF2-40B4-BE49-F238E27FC236}">
                <a16:creationId xmlns:a16="http://schemas.microsoft.com/office/drawing/2014/main" id="{2012F634-5A47-B57D-6C11-BD0C8C4C3FF9}"/>
              </a:ext>
            </a:extLst>
          </p:cNvPr>
          <p:cNvGrpSpPr/>
          <p:nvPr/>
        </p:nvGrpSpPr>
        <p:grpSpPr>
          <a:xfrm>
            <a:off x="718281" y="4262289"/>
            <a:ext cx="1393493" cy="1393493"/>
            <a:chOff x="0" y="2420680"/>
            <a:chExt cx="1393493" cy="1393493"/>
          </a:xfrm>
        </p:grpSpPr>
        <p:sp>
          <p:nvSpPr>
            <p:cNvPr id="19" name="Oval 18">
              <a:extLst>
                <a:ext uri="{FF2B5EF4-FFF2-40B4-BE49-F238E27FC236}">
                  <a16:creationId xmlns:a16="http://schemas.microsoft.com/office/drawing/2014/main" id="{0E3B495A-65BA-47EA-20FE-5A66163A9613}"/>
                </a:ext>
              </a:extLst>
            </p:cNvPr>
            <p:cNvSpPr/>
            <p:nvPr/>
          </p:nvSpPr>
          <p:spPr>
            <a:xfrm>
              <a:off x="0" y="2420680"/>
              <a:ext cx="1393493" cy="1393493"/>
            </a:xfrm>
            <a:prstGeom prst="ellipse">
              <a:avLst/>
            </a:prstGeom>
          </p:spPr>
          <p:style>
            <a:lnRef idx="2">
              <a:schemeClr val="lt1">
                <a:hueOff val="0"/>
                <a:satOff val="0"/>
                <a:lumOff val="0"/>
                <a:alphaOff val="0"/>
              </a:schemeClr>
            </a:lnRef>
            <a:fillRef idx="1">
              <a:schemeClr val="accent1">
                <a:hueOff val="0"/>
                <a:satOff val="0"/>
                <a:lumOff val="0"/>
                <a:alphaOff val="0"/>
              </a:schemeClr>
            </a:fillRef>
            <a:effectRef idx="0">
              <a:schemeClr val="accent1">
                <a:hueOff val="0"/>
                <a:satOff val="0"/>
                <a:lumOff val="0"/>
                <a:alphaOff val="0"/>
              </a:schemeClr>
            </a:effectRef>
            <a:fontRef idx="minor">
              <a:schemeClr val="lt1"/>
            </a:fontRef>
          </p:style>
          <p:txBody>
            <a:bodyPr/>
            <a:lstStyle/>
            <a:p>
              <a:endParaRPr lang="en-US" dirty="0"/>
            </a:p>
          </p:txBody>
        </p:sp>
        <p:sp>
          <p:nvSpPr>
            <p:cNvPr id="20" name="Oval 6">
              <a:extLst>
                <a:ext uri="{FF2B5EF4-FFF2-40B4-BE49-F238E27FC236}">
                  <a16:creationId xmlns:a16="http://schemas.microsoft.com/office/drawing/2014/main" id="{49D6149A-6EF8-F286-494B-7697D5C01193}"/>
                </a:ext>
              </a:extLst>
            </p:cNvPr>
            <p:cNvSpPr txBox="1"/>
            <p:nvPr/>
          </p:nvSpPr>
          <p:spPr>
            <a:xfrm>
              <a:off x="204072" y="2624752"/>
              <a:ext cx="985349" cy="985349"/>
            </a:xfrm>
            <a:prstGeom prst="rect">
              <a:avLst/>
            </a:prstGeom>
          </p:spPr>
          <p:style>
            <a:lnRef idx="0">
              <a:scrgbClr r="0" g="0" b="0"/>
            </a:lnRef>
            <a:fillRef idx="0">
              <a:scrgbClr r="0" g="0" b="0"/>
            </a:fillRef>
            <a:effectRef idx="0">
              <a:scrgbClr r="0" g="0" b="0"/>
            </a:effectRef>
            <a:fontRef idx="minor">
              <a:schemeClr val="lt1"/>
            </a:fontRef>
          </p:style>
          <p:txBody>
            <a:bodyPr spcFirstLastPara="0" vert="horz" wrap="square" lIns="8890" tIns="8890" rIns="8890" bIns="8890" numCol="1" spcCol="1270" anchor="ctr" anchorCtr="0">
              <a:noAutofit/>
            </a:bodyPr>
            <a:lstStyle/>
            <a:p>
              <a:pPr marL="0" lvl="0" indent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  <a:buNone/>
              </a:pPr>
              <a:r>
                <a:rPr lang="en-US" sz="1400" kern="1200" dirty="0"/>
                <a:t>Current </a:t>
              </a:r>
            </a:p>
            <a:p>
              <a:pPr marL="0" lvl="0" indent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  <a:buNone/>
              </a:pPr>
              <a:r>
                <a:rPr lang="en-US" sz="1400" kern="1200" dirty="0"/>
                <a:t>– </a:t>
              </a:r>
            </a:p>
            <a:p>
              <a:pPr marL="0" lvl="0" indent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  <a:buNone/>
              </a:pPr>
              <a:r>
                <a:rPr lang="en-US" sz="1400" kern="1200" dirty="0"/>
                <a:t>June 2025</a:t>
              </a:r>
            </a:p>
          </p:txBody>
        </p:sp>
      </p:grpSp>
      <p:grpSp>
        <p:nvGrpSpPr>
          <p:cNvPr id="6" name="Group 5">
            <a:extLst>
              <a:ext uri="{FF2B5EF4-FFF2-40B4-BE49-F238E27FC236}">
                <a16:creationId xmlns:a16="http://schemas.microsoft.com/office/drawing/2014/main" id="{B278ED5E-FA61-044F-1D35-95055DA75D14}"/>
              </a:ext>
            </a:extLst>
          </p:cNvPr>
          <p:cNvGrpSpPr/>
          <p:nvPr/>
        </p:nvGrpSpPr>
        <p:grpSpPr>
          <a:xfrm>
            <a:off x="5078227" y="3740947"/>
            <a:ext cx="2786987" cy="2436177"/>
            <a:chOff x="4359946" y="1899338"/>
            <a:chExt cx="2786987" cy="2436177"/>
          </a:xfrm>
        </p:grpSpPr>
        <p:sp>
          <p:nvSpPr>
            <p:cNvPr id="17" name="Arrow: Right 16">
              <a:extLst>
                <a:ext uri="{FF2B5EF4-FFF2-40B4-BE49-F238E27FC236}">
                  <a16:creationId xmlns:a16="http://schemas.microsoft.com/office/drawing/2014/main" id="{4B45BE49-2847-332B-298C-544C8BD147FC}"/>
                </a:ext>
              </a:extLst>
            </p:cNvPr>
            <p:cNvSpPr/>
            <p:nvPr/>
          </p:nvSpPr>
          <p:spPr>
            <a:xfrm>
              <a:off x="4359946" y="1899338"/>
              <a:ext cx="2786987" cy="2436177"/>
            </a:xfrm>
            <a:prstGeom prst="rightArrow">
              <a:avLst>
                <a:gd name="adj1" fmla="val 70000"/>
                <a:gd name="adj2" fmla="val 50000"/>
              </a:avLst>
            </a:prstGeom>
          </p:spPr>
          <p:style>
            <a:lnRef idx="2">
              <a:schemeClr val="accent1">
                <a:alpha val="90000"/>
                <a:tint val="40000"/>
                <a:hueOff val="0"/>
                <a:satOff val="0"/>
                <a:lumOff val="0"/>
                <a:alphaOff val="0"/>
              </a:schemeClr>
            </a:lnRef>
            <a:fillRef idx="1">
              <a:schemeClr val="accent1">
                <a:alpha val="90000"/>
                <a:tint val="40000"/>
                <a:hueOff val="0"/>
                <a:satOff val="0"/>
                <a:lumOff val="0"/>
                <a:alphaOff val="0"/>
              </a:schemeClr>
            </a:fillRef>
            <a:effectRef idx="0">
              <a:schemeClr val="accent1">
                <a:alpha val="90000"/>
                <a:tint val="40000"/>
                <a:hueOff val="0"/>
                <a:satOff val="0"/>
                <a:lumOff val="0"/>
                <a:alphaOff val="0"/>
              </a:schemeClr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/>
            <a:lstStyle/>
            <a:p>
              <a:endParaRPr lang="en-US"/>
            </a:p>
          </p:txBody>
        </p:sp>
        <p:sp>
          <p:nvSpPr>
            <p:cNvPr id="18" name="Arrow: Right 8">
              <a:extLst>
                <a:ext uri="{FF2B5EF4-FFF2-40B4-BE49-F238E27FC236}">
                  <a16:creationId xmlns:a16="http://schemas.microsoft.com/office/drawing/2014/main" id="{EEFBC347-D65F-6E7E-E591-75B549851865}"/>
                </a:ext>
              </a:extLst>
            </p:cNvPr>
            <p:cNvSpPr txBox="1"/>
            <p:nvPr/>
          </p:nvSpPr>
          <p:spPr>
            <a:xfrm>
              <a:off x="5056693" y="2264765"/>
              <a:ext cx="1358656" cy="1705323"/>
            </a:xfrm>
            <a:prstGeom prst="rect">
              <a:avLst/>
            </a:prstGeom>
          </p:spPr>
          <p:style>
            <a:lnRef idx="0">
              <a:scrgbClr r="0" g="0" b="0"/>
            </a:lnRef>
            <a:fillRef idx="0">
              <a:scrgbClr r="0" g="0" b="0"/>
            </a:fillRef>
            <a:effectRef idx="0">
              <a:scrgbClr r="0" g="0" b="0"/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35560" tIns="8890" rIns="17780" bIns="8890" numCol="1" spcCol="1270" anchor="ctr" anchorCtr="0">
              <a:noAutofit/>
            </a:bodyPr>
            <a:lstStyle/>
            <a:p>
              <a:pPr marL="114300" lvl="1" indent="-114300" algn="l" defTabSz="622300">
                <a:lnSpc>
                  <a:spcPct val="90000"/>
                </a:lnSpc>
                <a:spcBef>
                  <a:spcPct val="0"/>
                </a:spcBef>
                <a:spcAft>
                  <a:spcPct val="15000"/>
                </a:spcAft>
                <a:buChar char="•"/>
              </a:pPr>
              <a:r>
                <a:rPr lang="en-US" sz="1400" kern="1200" dirty="0"/>
                <a:t>Request for Procurement</a:t>
              </a:r>
            </a:p>
            <a:p>
              <a:pPr marL="114300" lvl="1" indent="-114300" algn="l" defTabSz="622300">
                <a:lnSpc>
                  <a:spcPct val="90000"/>
                </a:lnSpc>
                <a:spcBef>
                  <a:spcPct val="0"/>
                </a:spcBef>
                <a:spcAft>
                  <a:spcPct val="15000"/>
                </a:spcAft>
                <a:buChar char="•"/>
              </a:pPr>
              <a:r>
                <a:rPr lang="en-US" sz="1400" kern="1200" dirty="0"/>
                <a:t>Planning and Permitting</a:t>
              </a:r>
            </a:p>
          </p:txBody>
        </p:sp>
      </p:grpSp>
      <p:grpSp>
        <p:nvGrpSpPr>
          <p:cNvPr id="8" name="Group 7">
            <a:extLst>
              <a:ext uri="{FF2B5EF4-FFF2-40B4-BE49-F238E27FC236}">
                <a16:creationId xmlns:a16="http://schemas.microsoft.com/office/drawing/2014/main" id="{32C57835-1831-DFC7-9237-386EA954FE5E}"/>
              </a:ext>
            </a:extLst>
          </p:cNvPr>
          <p:cNvGrpSpPr/>
          <p:nvPr/>
        </p:nvGrpSpPr>
        <p:grpSpPr>
          <a:xfrm>
            <a:off x="4381480" y="4262289"/>
            <a:ext cx="1393493" cy="1393493"/>
            <a:chOff x="3663199" y="2420680"/>
            <a:chExt cx="1393493" cy="1393493"/>
          </a:xfrm>
        </p:grpSpPr>
        <p:sp>
          <p:nvSpPr>
            <p:cNvPr id="15" name="Oval 14">
              <a:extLst>
                <a:ext uri="{FF2B5EF4-FFF2-40B4-BE49-F238E27FC236}">
                  <a16:creationId xmlns:a16="http://schemas.microsoft.com/office/drawing/2014/main" id="{64F90562-53F4-4376-0702-8AF338423628}"/>
                </a:ext>
              </a:extLst>
            </p:cNvPr>
            <p:cNvSpPr/>
            <p:nvPr/>
          </p:nvSpPr>
          <p:spPr>
            <a:xfrm>
              <a:off x="3663199" y="2420680"/>
              <a:ext cx="1393493" cy="1393493"/>
            </a:xfrm>
            <a:prstGeom prst="ellipse">
              <a:avLst/>
            </a:prstGeom>
          </p:spPr>
          <p:style>
            <a:lnRef idx="2">
              <a:schemeClr val="lt1">
                <a:hueOff val="0"/>
                <a:satOff val="0"/>
                <a:lumOff val="0"/>
                <a:alphaOff val="0"/>
              </a:schemeClr>
            </a:lnRef>
            <a:fillRef idx="1">
              <a:schemeClr val="accent1">
                <a:hueOff val="0"/>
                <a:satOff val="0"/>
                <a:lumOff val="0"/>
                <a:alphaOff val="0"/>
              </a:schemeClr>
            </a:fillRef>
            <a:effectRef idx="0">
              <a:schemeClr val="accent1">
                <a:hueOff val="0"/>
                <a:satOff val="0"/>
                <a:lumOff val="0"/>
                <a:alphaOff val="0"/>
              </a:schemeClr>
            </a:effectRef>
            <a:fontRef idx="minor">
              <a:schemeClr val="lt1"/>
            </a:fontRef>
          </p:style>
          <p:txBody>
            <a:bodyPr/>
            <a:lstStyle/>
            <a:p>
              <a:endParaRPr lang="en-US"/>
            </a:p>
          </p:txBody>
        </p:sp>
        <p:sp>
          <p:nvSpPr>
            <p:cNvPr id="16" name="Oval 10">
              <a:extLst>
                <a:ext uri="{FF2B5EF4-FFF2-40B4-BE49-F238E27FC236}">
                  <a16:creationId xmlns:a16="http://schemas.microsoft.com/office/drawing/2014/main" id="{42CC60BE-ED2D-7909-274E-7F997EF82484}"/>
                </a:ext>
              </a:extLst>
            </p:cNvPr>
            <p:cNvSpPr txBox="1"/>
            <p:nvPr/>
          </p:nvSpPr>
          <p:spPr>
            <a:xfrm>
              <a:off x="3867271" y="2624752"/>
              <a:ext cx="985349" cy="985349"/>
            </a:xfrm>
            <a:prstGeom prst="rect">
              <a:avLst/>
            </a:prstGeom>
          </p:spPr>
          <p:style>
            <a:lnRef idx="0">
              <a:scrgbClr r="0" g="0" b="0"/>
            </a:lnRef>
            <a:fillRef idx="0">
              <a:scrgbClr r="0" g="0" b="0"/>
            </a:fillRef>
            <a:effectRef idx="0">
              <a:scrgbClr r="0" g="0" b="0"/>
            </a:effectRef>
            <a:fontRef idx="minor">
              <a:schemeClr val="lt1"/>
            </a:fontRef>
          </p:style>
          <p:txBody>
            <a:bodyPr spcFirstLastPara="0" vert="horz" wrap="square" lIns="8890" tIns="8890" rIns="8890" bIns="8890" numCol="1" spcCol="1270" anchor="ctr" anchorCtr="0">
              <a:noAutofit/>
            </a:bodyPr>
            <a:lstStyle/>
            <a:p>
              <a:pPr marL="0" lvl="0" indent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  <a:buNone/>
              </a:pPr>
              <a:r>
                <a:rPr lang="en-US" sz="1400" kern="1200" dirty="0"/>
                <a:t>July 2025</a:t>
              </a:r>
            </a:p>
            <a:p>
              <a:pPr marL="0" lvl="0" indent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  <a:buNone/>
              </a:pPr>
              <a:r>
                <a:rPr lang="en-US" sz="1400" kern="1200" dirty="0"/>
                <a:t> – </a:t>
              </a:r>
            </a:p>
            <a:p>
              <a:pPr marL="0" lvl="0" indent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  <a:buNone/>
              </a:pPr>
              <a:r>
                <a:rPr lang="en-US" sz="1400" kern="1200" dirty="0"/>
                <a:t>December 2025</a:t>
              </a:r>
            </a:p>
          </p:txBody>
        </p:sp>
      </p:grpSp>
      <p:grpSp>
        <p:nvGrpSpPr>
          <p:cNvPr id="9" name="Group 8">
            <a:extLst>
              <a:ext uri="{FF2B5EF4-FFF2-40B4-BE49-F238E27FC236}">
                <a16:creationId xmlns:a16="http://schemas.microsoft.com/office/drawing/2014/main" id="{55B30387-9252-D990-B475-6B833CF8C21B}"/>
              </a:ext>
            </a:extLst>
          </p:cNvPr>
          <p:cNvGrpSpPr/>
          <p:nvPr/>
        </p:nvGrpSpPr>
        <p:grpSpPr>
          <a:xfrm>
            <a:off x="8736148" y="3740947"/>
            <a:ext cx="2786987" cy="2436177"/>
            <a:chOff x="8017867" y="1899338"/>
            <a:chExt cx="2786987" cy="2436177"/>
          </a:xfrm>
        </p:grpSpPr>
        <p:sp>
          <p:nvSpPr>
            <p:cNvPr id="13" name="Arrow: Right 12">
              <a:extLst>
                <a:ext uri="{FF2B5EF4-FFF2-40B4-BE49-F238E27FC236}">
                  <a16:creationId xmlns:a16="http://schemas.microsoft.com/office/drawing/2014/main" id="{15C8A3C1-DD9B-7408-724E-CDF4D3DD8792}"/>
                </a:ext>
              </a:extLst>
            </p:cNvPr>
            <p:cNvSpPr/>
            <p:nvPr/>
          </p:nvSpPr>
          <p:spPr>
            <a:xfrm>
              <a:off x="8017867" y="1899338"/>
              <a:ext cx="2786987" cy="2436177"/>
            </a:xfrm>
            <a:prstGeom prst="rightArrow">
              <a:avLst>
                <a:gd name="adj1" fmla="val 70000"/>
                <a:gd name="adj2" fmla="val 50000"/>
              </a:avLst>
            </a:prstGeom>
          </p:spPr>
          <p:style>
            <a:lnRef idx="2">
              <a:schemeClr val="accent1">
                <a:alpha val="90000"/>
                <a:tint val="40000"/>
                <a:hueOff val="0"/>
                <a:satOff val="0"/>
                <a:lumOff val="0"/>
                <a:alphaOff val="0"/>
              </a:schemeClr>
            </a:lnRef>
            <a:fillRef idx="1">
              <a:schemeClr val="accent1">
                <a:alpha val="90000"/>
                <a:tint val="40000"/>
                <a:hueOff val="0"/>
                <a:satOff val="0"/>
                <a:lumOff val="0"/>
                <a:alphaOff val="0"/>
              </a:schemeClr>
            </a:fillRef>
            <a:effectRef idx="0">
              <a:schemeClr val="accent1">
                <a:alpha val="90000"/>
                <a:tint val="40000"/>
                <a:hueOff val="0"/>
                <a:satOff val="0"/>
                <a:lumOff val="0"/>
                <a:alphaOff val="0"/>
              </a:schemeClr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/>
            <a:lstStyle/>
            <a:p>
              <a:endParaRPr lang="en-US"/>
            </a:p>
          </p:txBody>
        </p:sp>
        <p:sp>
          <p:nvSpPr>
            <p:cNvPr id="14" name="Arrow: Right 12">
              <a:extLst>
                <a:ext uri="{FF2B5EF4-FFF2-40B4-BE49-F238E27FC236}">
                  <a16:creationId xmlns:a16="http://schemas.microsoft.com/office/drawing/2014/main" id="{066ED075-A1C4-418E-E814-B50FAE07E618}"/>
                </a:ext>
              </a:extLst>
            </p:cNvPr>
            <p:cNvSpPr txBox="1"/>
            <p:nvPr/>
          </p:nvSpPr>
          <p:spPr>
            <a:xfrm>
              <a:off x="8714614" y="2264765"/>
              <a:ext cx="1358656" cy="1705323"/>
            </a:xfrm>
            <a:prstGeom prst="rect">
              <a:avLst/>
            </a:prstGeom>
          </p:spPr>
          <p:style>
            <a:lnRef idx="0">
              <a:scrgbClr r="0" g="0" b="0"/>
            </a:lnRef>
            <a:fillRef idx="0">
              <a:scrgbClr r="0" g="0" b="0"/>
            </a:fillRef>
            <a:effectRef idx="0">
              <a:scrgbClr r="0" g="0" b="0"/>
            </a:effectRef>
            <a:fontRef idx="minor">
              <a:schemeClr val="dk1">
                <a:hueOff val="0"/>
                <a:satOff val="0"/>
                <a:lumOff val="0"/>
                <a:alphaOff val="0"/>
              </a:schemeClr>
            </a:fontRef>
          </p:style>
          <p:txBody>
            <a:bodyPr spcFirstLastPara="0" vert="horz" wrap="square" lIns="35560" tIns="8890" rIns="17780" bIns="8890" numCol="1" spcCol="1270" anchor="ctr" anchorCtr="0">
              <a:noAutofit/>
            </a:bodyPr>
            <a:lstStyle/>
            <a:p>
              <a:pPr marL="114300" lvl="1" indent="-114300" algn="l" defTabSz="622300">
                <a:lnSpc>
                  <a:spcPct val="90000"/>
                </a:lnSpc>
                <a:spcBef>
                  <a:spcPct val="0"/>
                </a:spcBef>
                <a:spcAft>
                  <a:spcPct val="15000"/>
                </a:spcAft>
                <a:buChar char="•"/>
              </a:pPr>
              <a:r>
                <a:rPr lang="en-US" sz="1400" kern="1200" dirty="0"/>
                <a:t>Groundbreaking</a:t>
              </a:r>
            </a:p>
            <a:p>
              <a:pPr marL="114300" lvl="1" indent="-114300" algn="l" defTabSz="622300">
                <a:lnSpc>
                  <a:spcPct val="90000"/>
                </a:lnSpc>
                <a:spcBef>
                  <a:spcPct val="0"/>
                </a:spcBef>
                <a:spcAft>
                  <a:spcPct val="15000"/>
                </a:spcAft>
                <a:buChar char="•"/>
              </a:pPr>
              <a:r>
                <a:rPr lang="en-US" sz="1400" kern="1200" dirty="0"/>
                <a:t>Construction</a:t>
              </a:r>
            </a:p>
            <a:p>
              <a:pPr marL="114300" lvl="1" indent="-114300" algn="l" defTabSz="622300">
                <a:lnSpc>
                  <a:spcPct val="90000"/>
                </a:lnSpc>
                <a:spcBef>
                  <a:spcPct val="0"/>
                </a:spcBef>
                <a:spcAft>
                  <a:spcPct val="15000"/>
                </a:spcAft>
                <a:buChar char="•"/>
              </a:pPr>
              <a:r>
                <a:rPr lang="en-US" sz="1400" kern="1200" dirty="0"/>
                <a:t>Facility Opening</a:t>
              </a:r>
            </a:p>
          </p:txBody>
        </p:sp>
      </p:grpSp>
      <p:grpSp>
        <p:nvGrpSpPr>
          <p:cNvPr id="10" name="Group 9">
            <a:extLst>
              <a:ext uri="{FF2B5EF4-FFF2-40B4-BE49-F238E27FC236}">
                <a16:creationId xmlns:a16="http://schemas.microsoft.com/office/drawing/2014/main" id="{209951E6-FEB7-0C39-34F2-34429BEA4C35}"/>
              </a:ext>
            </a:extLst>
          </p:cNvPr>
          <p:cNvGrpSpPr/>
          <p:nvPr/>
        </p:nvGrpSpPr>
        <p:grpSpPr>
          <a:xfrm>
            <a:off x="8039401" y="4262289"/>
            <a:ext cx="1393493" cy="1393493"/>
            <a:chOff x="7321120" y="2420680"/>
            <a:chExt cx="1393493" cy="1393493"/>
          </a:xfrm>
        </p:grpSpPr>
        <p:sp>
          <p:nvSpPr>
            <p:cNvPr id="11" name="Oval 10">
              <a:extLst>
                <a:ext uri="{FF2B5EF4-FFF2-40B4-BE49-F238E27FC236}">
                  <a16:creationId xmlns:a16="http://schemas.microsoft.com/office/drawing/2014/main" id="{E6361612-ECE4-DE92-B2D3-E3DEF13C2AAE}"/>
                </a:ext>
              </a:extLst>
            </p:cNvPr>
            <p:cNvSpPr/>
            <p:nvPr/>
          </p:nvSpPr>
          <p:spPr>
            <a:xfrm>
              <a:off x="7321120" y="2420680"/>
              <a:ext cx="1393493" cy="1393493"/>
            </a:xfrm>
            <a:prstGeom prst="ellipse">
              <a:avLst/>
            </a:prstGeom>
          </p:spPr>
          <p:style>
            <a:lnRef idx="2">
              <a:schemeClr val="lt1">
                <a:hueOff val="0"/>
                <a:satOff val="0"/>
                <a:lumOff val="0"/>
                <a:alphaOff val="0"/>
              </a:schemeClr>
            </a:lnRef>
            <a:fillRef idx="1">
              <a:schemeClr val="accent1">
                <a:hueOff val="0"/>
                <a:satOff val="0"/>
                <a:lumOff val="0"/>
                <a:alphaOff val="0"/>
              </a:schemeClr>
            </a:fillRef>
            <a:effectRef idx="0">
              <a:schemeClr val="accent1">
                <a:hueOff val="0"/>
                <a:satOff val="0"/>
                <a:lumOff val="0"/>
                <a:alphaOff val="0"/>
              </a:schemeClr>
            </a:effectRef>
            <a:fontRef idx="minor">
              <a:schemeClr val="lt1"/>
            </a:fontRef>
          </p:style>
          <p:txBody>
            <a:bodyPr/>
            <a:lstStyle/>
            <a:p>
              <a:endParaRPr lang="en-US"/>
            </a:p>
          </p:txBody>
        </p:sp>
        <p:sp>
          <p:nvSpPr>
            <p:cNvPr id="12" name="Oval 14">
              <a:extLst>
                <a:ext uri="{FF2B5EF4-FFF2-40B4-BE49-F238E27FC236}">
                  <a16:creationId xmlns:a16="http://schemas.microsoft.com/office/drawing/2014/main" id="{8C098182-7878-8C26-8DC2-D13AF8010C13}"/>
                </a:ext>
              </a:extLst>
            </p:cNvPr>
            <p:cNvSpPr txBox="1"/>
            <p:nvPr/>
          </p:nvSpPr>
          <p:spPr>
            <a:xfrm>
              <a:off x="7525192" y="2624752"/>
              <a:ext cx="985349" cy="985349"/>
            </a:xfrm>
            <a:prstGeom prst="rect">
              <a:avLst/>
            </a:prstGeom>
          </p:spPr>
          <p:style>
            <a:lnRef idx="0">
              <a:scrgbClr r="0" g="0" b="0"/>
            </a:lnRef>
            <a:fillRef idx="0">
              <a:scrgbClr r="0" g="0" b="0"/>
            </a:fillRef>
            <a:effectRef idx="0">
              <a:scrgbClr r="0" g="0" b="0"/>
            </a:effectRef>
            <a:fontRef idx="minor">
              <a:schemeClr val="lt1"/>
            </a:fontRef>
          </p:style>
          <p:txBody>
            <a:bodyPr spcFirstLastPara="0" vert="horz" wrap="square" lIns="8890" tIns="8890" rIns="8890" bIns="8890" numCol="1" spcCol="1270" anchor="ctr" anchorCtr="0">
              <a:noAutofit/>
            </a:bodyPr>
            <a:lstStyle/>
            <a:p>
              <a:pPr marL="0" lvl="0" indent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  <a:buNone/>
              </a:pPr>
              <a:r>
                <a:rPr lang="en-US" sz="1400" kern="1200" dirty="0"/>
                <a:t>January 2026 </a:t>
              </a:r>
            </a:p>
            <a:p>
              <a:pPr marL="0" lvl="0" indent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  <a:buNone/>
              </a:pPr>
              <a:r>
                <a:rPr lang="en-US" sz="1400" kern="1200" dirty="0"/>
                <a:t>- </a:t>
              </a:r>
            </a:p>
            <a:p>
              <a:pPr marL="0" lvl="0" indent="0" algn="ctr" defTabSz="622300">
                <a:lnSpc>
                  <a:spcPct val="90000"/>
                </a:lnSpc>
                <a:spcBef>
                  <a:spcPct val="0"/>
                </a:spcBef>
                <a:spcAft>
                  <a:spcPct val="35000"/>
                </a:spcAft>
                <a:buNone/>
              </a:pPr>
              <a:r>
                <a:rPr lang="en-US" sz="1400" kern="1200" dirty="0"/>
                <a:t>Beyond</a:t>
              </a:r>
            </a:p>
          </p:txBody>
        </p:sp>
      </p:grpSp>
      <p:sp>
        <p:nvSpPr>
          <p:cNvPr id="25" name="Content Placeholder 7">
            <a:extLst>
              <a:ext uri="{FF2B5EF4-FFF2-40B4-BE49-F238E27FC236}">
                <a16:creationId xmlns:a16="http://schemas.microsoft.com/office/drawing/2014/main" id="{6DBD843E-4CB3-8ACA-535B-6E0DF02B7DC5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668864" y="1076371"/>
            <a:ext cx="10213401" cy="3030004"/>
          </a:xfrm>
        </p:spPr>
        <p:txBody>
          <a:bodyPr/>
          <a:lstStyle/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First Community Meeting – Wednesday, January 29</a:t>
            </a:r>
          </a:p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Public Survey – Wednesday, January 29-Monday, February 17</a:t>
            </a:r>
          </a:p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Community Meeting #2 – Late March (Virtual and In-Person)</a:t>
            </a:r>
          </a:p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Community Meeting #3- Early May</a:t>
            </a:r>
          </a:p>
          <a:p>
            <a:r>
              <a:rPr lang="en-US" dirty="0">
                <a:solidFill>
                  <a:schemeClr val="tx1">
                    <a:lumMod val="85000"/>
                    <a:lumOff val="15000"/>
                  </a:schemeClr>
                </a:solidFill>
                <a:effectLst/>
                <a:cs typeface="Calibri"/>
              </a:rPr>
              <a:t>Finalize Concept Plans - June 2025</a:t>
            </a:r>
          </a:p>
        </p:txBody>
      </p:sp>
    </p:spTree>
    <p:extLst>
      <p:ext uri="{BB962C8B-B14F-4D97-AF65-F5344CB8AC3E}">
        <p14:creationId xmlns:p14="http://schemas.microsoft.com/office/powerpoint/2010/main" val="317713102"/>
      </p:ext>
    </p:extLst>
  </p:cSld>
  <p:clrMapOvr>
    <a:masterClrMapping/>
  </p:clrMapOvr>
</p:sld>
</file>

<file path=ppt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CA_PowerPoint_Template.potx" id="{D1C0D431-FAB5-4BCB-A0E9-8ADC4D657FF8}" vid="{8CD346D5-EA02-4CB4-9FAF-400A15BF8C25}"/>
    </a:ext>
  </a:extLst>
</a:theme>
</file>

<file path=ppt/theme/theme2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CA_PowerPoint_Template</Template>
  <TotalTime>1446</TotalTime>
  <Words>577</Words>
  <Application>Microsoft Macintosh PowerPoint</Application>
  <PresentationFormat>Widescreen</PresentationFormat>
  <Paragraphs>120</Paragraphs>
  <Slides>12</Slides>
  <Notes>11</Notes>
  <HiddenSlides>0</HiddenSlides>
  <MMClips>0</MMClips>
  <ScaleCrop>false</ScaleCrop>
  <HeadingPairs>
    <vt:vector size="6" baseType="variant">
      <vt:variant>
        <vt:lpstr>Fonts Used</vt:lpstr>
      </vt:variant>
      <vt:variant>
        <vt:i4>2</vt:i4>
      </vt:variant>
      <vt:variant>
        <vt:lpstr>Theme</vt:lpstr>
      </vt:variant>
      <vt:variant>
        <vt:i4>1</vt:i4>
      </vt:variant>
      <vt:variant>
        <vt:lpstr>Slide Titles</vt:lpstr>
      </vt:variant>
      <vt:variant>
        <vt:i4>12</vt:i4>
      </vt:variant>
    </vt:vector>
  </HeadingPairs>
  <TitlesOfParts>
    <vt:vector size="15" baseType="lpstr">
      <vt:lpstr>Arial</vt:lpstr>
      <vt:lpstr>Calibri</vt:lpstr>
      <vt:lpstr>Office Theme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PowerPoint Presentation</vt:lpstr>
      <vt:lpstr>Next Steps</vt:lpstr>
      <vt:lpstr>PowerPoint Presentation</vt:lpstr>
      <vt:lpstr>PowerPoint Presentation</vt:lpstr>
      <vt:lpstr>PowerPoint Presentation</vt:lpstr>
    </vt:vector>
  </TitlesOfParts>
  <Company>Charles County Government</Company>
  <LinksUpToDate>false</LinksUpToDate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Tina Kozloski</dc:creator>
  <cp:lastModifiedBy>Hunt, Kayla</cp:lastModifiedBy>
  <cp:revision>118</cp:revision>
  <dcterms:created xsi:type="dcterms:W3CDTF">2017-03-15T17:29:59Z</dcterms:created>
  <dcterms:modified xsi:type="dcterms:W3CDTF">2025-04-04T18:05:16Z</dcterms:modified>
</cp:coreProperties>
</file>