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theme/theme2.xml" ContentType="application/vnd.openxmlformats-officedocument.theme+xml"/>
  <Override PartName="/ppt/authors.xml" ContentType="application/vnd.ms-powerpoint.author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 Id="rId4" Type="http://schemas.microsoft.com/office/2020/02/relationships/classificationlabels" Target="docMetadata/LabelInfo.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autoCompressPictures="0">
  <p:sldMasterIdLst>
    <p:sldMasterId id="2147483650" r:id="rId1"/>
  </p:sldMasterIdLst>
  <p:notesMasterIdLst>
    <p:notesMasterId r:id="rId30"/>
  </p:notesMasterIdLst>
  <p:sldIdLst>
    <p:sldId id="278" r:id="rId2"/>
    <p:sldId id="279" r:id="rId3"/>
    <p:sldId id="280" r:id="rId4"/>
    <p:sldId id="294" r:id="rId5"/>
    <p:sldId id="281" r:id="rId6"/>
    <p:sldId id="295" r:id="rId7"/>
    <p:sldId id="296" r:id="rId8"/>
    <p:sldId id="297" r:id="rId9"/>
    <p:sldId id="298" r:id="rId10"/>
    <p:sldId id="282" r:id="rId11"/>
    <p:sldId id="299" r:id="rId12"/>
    <p:sldId id="300" r:id="rId13"/>
    <p:sldId id="283" r:id="rId14"/>
    <p:sldId id="284" r:id="rId15"/>
    <p:sldId id="301" r:id="rId16"/>
    <p:sldId id="302" r:id="rId17"/>
    <p:sldId id="303" r:id="rId18"/>
    <p:sldId id="304" r:id="rId19"/>
    <p:sldId id="305" r:id="rId20"/>
    <p:sldId id="306" r:id="rId21"/>
    <p:sldId id="307" r:id="rId22"/>
    <p:sldId id="308" r:id="rId23"/>
    <p:sldId id="309" r:id="rId24"/>
    <p:sldId id="310" r:id="rId25"/>
    <p:sldId id="311" r:id="rId26"/>
    <p:sldId id="288" r:id="rId27"/>
    <p:sldId id="289" r:id="rId28"/>
    <p:sldId id="293" r:id="rId29"/>
  </p:sldIdLst>
  <p:sldSz cx="12192000" cy="6858000"/>
  <p:notesSz cx="13716000" cy="24384000"/>
  <p:defaultTex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15:guide id="1" userDrawn="1">
          <p15:clr>
            <a:srgbClr val="A4A3A4"/>
          </p15:clr>
        </p15:guide>
        <p15:guide id="2" pos="456" userDrawn="1">
          <p15:clr>
            <a:srgbClr val="A4A3A4"/>
          </p15:clr>
        </p15:guide>
        <p15:guide id="3" orient="horz" pos="2616" userDrawn="1">
          <p15:clr>
            <a:srgbClr val="A4A3A4"/>
          </p15:clr>
        </p15:guide>
        <p15:guide id="4" orient="horz" pos="3264" userDrawn="1">
          <p15:clr>
            <a:srgbClr val="A4A3A4"/>
          </p15:clr>
        </p15:guide>
        <p15:guide id="5" pos="6912" userDrawn="1">
          <p15:clr>
            <a:srgbClr val="A4A3A4"/>
          </p15:clr>
        </p15:guide>
        <p15:guide id="6" orient="horz" pos="2136" userDrawn="1">
          <p15:clr>
            <a:srgbClr val="A4A3A4"/>
          </p15:clr>
        </p15:guide>
        <p15:guide id="7" orient="horz" pos="4008" userDrawn="1">
          <p15:clr>
            <a:srgbClr val="A4A3A4"/>
          </p15:clr>
        </p15:guide>
        <p15:guide id="8" orient="horz" pos="1152" userDrawn="1">
          <p15:clr>
            <a:srgbClr val="A4A3A4"/>
          </p15:clr>
        </p15:guide>
        <p15:guide id="9" orient="horz" pos="2352" userDrawn="1">
          <p15:clr>
            <a:srgbClr val="A4A3A4"/>
          </p15:clr>
        </p15:guide>
        <p15:guide id="10" orient="horz" pos="1512" userDrawn="1">
          <p15:clr>
            <a:srgbClr val="A4A3A4"/>
          </p15:clr>
        </p15:guide>
        <p15:guide id="11" pos="7680" userDrawn="1">
          <p15:clr>
            <a:srgbClr val="A4A3A4"/>
          </p15:clr>
        </p15:guide>
        <p15:guide id="12" pos="6696" userDrawn="1">
          <p15:clr>
            <a:srgbClr val="A4A3A4"/>
          </p15:clr>
        </p15:guide>
        <p15:guide id="13" pos="1008" userDrawn="1">
          <p15:clr>
            <a:srgbClr val="A4A3A4"/>
          </p15:clr>
        </p15:guide>
        <p15:guide id="14" pos="1584" userDrawn="1">
          <p15:clr>
            <a:srgbClr val="A4A3A4"/>
          </p15:clr>
        </p15:guide>
        <p15:guide id="15" pos="2136" userDrawn="1">
          <p15:clr>
            <a:srgbClr val="A4A3A4"/>
          </p15:clr>
        </p15:guide>
        <p15:guide id="16" pos="2760" userDrawn="1">
          <p15:clr>
            <a:srgbClr val="A4A3A4"/>
          </p15:clr>
        </p15:guide>
        <p15:guide id="17" pos="3288" userDrawn="1">
          <p15:clr>
            <a:srgbClr val="A4A3A4"/>
          </p15:clr>
        </p15:guide>
        <p15:guide id="18" pos="4032" userDrawn="1">
          <p15:clr>
            <a:srgbClr val="A4A3A4"/>
          </p15:clr>
        </p15:guide>
        <p15:guide id="19" pos="4392" userDrawn="1">
          <p15:clr>
            <a:srgbClr val="A4A3A4"/>
          </p15:clr>
        </p15:guide>
        <p15:guide id="20" pos="4944" userDrawn="1">
          <p15:clr>
            <a:srgbClr val="A4A3A4"/>
          </p15:clr>
        </p15:guide>
        <p15:guide id="21" pos="5544" userDrawn="1">
          <p15:clr>
            <a:srgbClr val="A4A3A4"/>
          </p15:clr>
        </p15:guide>
        <p15:guide id="22" pos="6072" userDrawn="1">
          <p15:clr>
            <a:srgbClr val="A4A3A4"/>
          </p15:clr>
        </p15:guide>
        <p15:guide id="23" orient="horz" pos="2448" userDrawn="1">
          <p15:clr>
            <a:srgbClr val="A4A3A4"/>
          </p15:clr>
        </p15:guide>
        <p15:guide id="24" orient="horz" pos="960" userDrawn="1">
          <p15:clr>
            <a:srgbClr val="A4A3A4"/>
          </p15:clr>
        </p15:guide>
        <p15:guide id="25" pos="5256" userDrawn="1">
          <p15:clr>
            <a:srgbClr val="A4A3A4"/>
          </p15:clr>
        </p15:guide>
        <p15:guide id="26" pos="7261" userDrawn="1">
          <p15:clr>
            <a:srgbClr val="A4A3A4"/>
          </p15:clr>
        </p15:guide>
      </p15:sldGuideLst>
    </p:ext>
  </p:extLst>
</p:presentation>
</file>

<file path=ppt/authors.xml><?xml version="1.0" encoding="utf-8"?>
<p188:authorLst xmlns:a="http://schemas.openxmlformats.org/drawingml/2006/main" xmlns:r="http://schemas.openxmlformats.org/officeDocument/2006/relationships" xmlns:p188="http://schemas.microsoft.com/office/powerpoint/2018/8/main">
  <p188:author id="{00000000-0000-0000-0000-000000000000}" name="Author" initials="A" userId="Author" providerId="AD"/>
</p188: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202C8F"/>
    <a:srgbClr val="FDFBF6"/>
    <a:srgbClr val="AAC4E9"/>
    <a:srgbClr val="F5CDCE"/>
    <a:srgbClr val="DF8C8C"/>
    <a:srgbClr val="D4D593"/>
    <a:srgbClr val="E6F0FE"/>
    <a:srgbClr val="CDBE8A"/>
    <a:srgbClr val="FFEFEF"/>
    <a:srgbClr val="FCFBF6"/>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21E4AEA4-8DFA-4A89-87EB-49C32662AFE0}" styleName="Medium Style 2 - Accent 2">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2">
              <a:tint val="20000"/>
            </a:schemeClr>
          </a:solidFill>
        </a:fill>
      </a:tcStyle>
    </a:wholeTbl>
    <a:band1H>
      <a:tcStyle>
        <a:tcBdr/>
        <a:fill>
          <a:solidFill>
            <a:schemeClr val="accent2">
              <a:tint val="40000"/>
            </a:schemeClr>
          </a:solidFill>
        </a:fill>
      </a:tcStyle>
    </a:band1H>
    <a:band2H>
      <a:tcStyle>
        <a:tcBdr/>
      </a:tcStyle>
    </a:band2H>
    <a:band1V>
      <a:tcStyle>
        <a:tcBdr/>
        <a:fill>
          <a:solidFill>
            <a:schemeClr val="accent2">
              <a:tint val="40000"/>
            </a:schemeClr>
          </a:solidFill>
        </a:fill>
      </a:tcStyle>
    </a:band1V>
    <a:band2V>
      <a:tcStyle>
        <a:tcBdr/>
      </a:tcStyle>
    </a:band2V>
    <a:lastCol>
      <a:tcTxStyle b="on">
        <a:fontRef idx="minor">
          <a:prstClr val="black"/>
        </a:fontRef>
        <a:schemeClr val="lt1"/>
      </a:tcTxStyle>
      <a:tcStyle>
        <a:tcBdr/>
        <a:fill>
          <a:solidFill>
            <a:schemeClr val="accent2"/>
          </a:solidFill>
        </a:fill>
      </a:tcStyle>
    </a:lastCol>
    <a:firstCol>
      <a:tcTxStyle b="on">
        <a:fontRef idx="minor">
          <a:prstClr val="black"/>
        </a:fontRef>
        <a:schemeClr val="lt1"/>
      </a:tcTxStyle>
      <a:tcStyle>
        <a:tcBdr/>
        <a:fill>
          <a:solidFill>
            <a:schemeClr val="accent2"/>
          </a:solidFill>
        </a:fill>
      </a:tcStyle>
    </a:firstCol>
    <a:lastRow>
      <a:tcTxStyle b="on">
        <a:fontRef idx="minor">
          <a:prstClr val="black"/>
        </a:fontRef>
        <a:schemeClr val="lt1"/>
      </a:tcTxStyle>
      <a:tcStyle>
        <a:tcBdr>
          <a:top>
            <a:ln w="38100" cmpd="sng">
              <a:solidFill>
                <a:schemeClr val="lt1"/>
              </a:solidFill>
            </a:ln>
          </a:top>
        </a:tcBdr>
        <a:fill>
          <a:solidFill>
            <a:schemeClr val="accent2"/>
          </a:solidFill>
        </a:fill>
      </a:tcStyle>
    </a:lastRow>
    <a:firstRow>
      <a:tcTxStyle b="on">
        <a:fontRef idx="minor">
          <a:prstClr val="black"/>
        </a:fontRef>
        <a:schemeClr val="lt1"/>
      </a:tcTxStyle>
      <a:tcStyle>
        <a:tcBdr>
          <a:bottom>
            <a:ln w="38100" cmpd="sng">
              <a:solidFill>
                <a:schemeClr val="lt1"/>
              </a:solidFill>
            </a:ln>
          </a:bottom>
        </a:tcBdr>
        <a:fill>
          <a:solidFill>
            <a:schemeClr val="accent2"/>
          </a:solidFill>
        </a:fill>
      </a:tcStyle>
    </a:firstRow>
  </a:tblStyle>
  <a:tblStyle styleId="{F5AB1C69-6EDB-4FF4-983F-18BD219EF322}" styleName="Medium Style 2 - Accent 3">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3">
              <a:tint val="20000"/>
            </a:schemeClr>
          </a:solidFill>
        </a:fill>
      </a:tcStyle>
    </a:wholeTbl>
    <a:band1H>
      <a:tcStyle>
        <a:tcBdr/>
        <a:fill>
          <a:solidFill>
            <a:schemeClr val="accent3">
              <a:tint val="40000"/>
            </a:schemeClr>
          </a:solidFill>
        </a:fill>
      </a:tcStyle>
    </a:band1H>
    <a:band2H>
      <a:tcStyle>
        <a:tcBdr/>
      </a:tcStyle>
    </a:band2H>
    <a:band1V>
      <a:tcStyle>
        <a:tcBdr/>
        <a:fill>
          <a:solidFill>
            <a:schemeClr val="accent3">
              <a:tint val="40000"/>
            </a:schemeClr>
          </a:solidFill>
        </a:fill>
      </a:tcStyle>
    </a:band1V>
    <a:band2V>
      <a:tcStyle>
        <a:tcBdr/>
      </a:tcStyle>
    </a:band2V>
    <a:lastCol>
      <a:tcTxStyle b="on">
        <a:fontRef idx="minor">
          <a:prstClr val="black"/>
        </a:fontRef>
        <a:schemeClr val="lt1"/>
      </a:tcTxStyle>
      <a:tcStyle>
        <a:tcBdr/>
        <a:fill>
          <a:solidFill>
            <a:schemeClr val="accent3"/>
          </a:solidFill>
        </a:fill>
      </a:tcStyle>
    </a:lastCol>
    <a:firstCol>
      <a:tcTxStyle b="on">
        <a:fontRef idx="minor">
          <a:prstClr val="black"/>
        </a:fontRef>
        <a:schemeClr val="lt1"/>
      </a:tcTxStyle>
      <a:tcStyle>
        <a:tcBdr/>
        <a:fill>
          <a:solidFill>
            <a:schemeClr val="accent3"/>
          </a:solidFill>
        </a:fill>
      </a:tcStyle>
    </a:firstCol>
    <a:lastRow>
      <a:tcTxStyle b="on">
        <a:fontRef idx="minor">
          <a:prstClr val="black"/>
        </a:fontRef>
        <a:schemeClr val="lt1"/>
      </a:tcTxStyle>
      <a:tcStyle>
        <a:tcBdr>
          <a:top>
            <a:ln w="38100" cmpd="sng">
              <a:solidFill>
                <a:schemeClr val="lt1"/>
              </a:solidFill>
            </a:ln>
          </a:top>
        </a:tcBdr>
        <a:fill>
          <a:solidFill>
            <a:schemeClr val="accent3"/>
          </a:solidFill>
        </a:fill>
      </a:tcStyle>
    </a:lastRow>
    <a:firstRow>
      <a:tcTxStyle b="on">
        <a:fontRef idx="minor">
          <a:prstClr val="black"/>
        </a:fontRef>
        <a:schemeClr val="lt1"/>
      </a:tcTxStyle>
      <a:tcStyle>
        <a:tcBdr>
          <a:bottom>
            <a:ln w="38100" cmpd="sng">
              <a:solidFill>
                <a:schemeClr val="lt1"/>
              </a:solidFill>
            </a:ln>
          </a:bottom>
        </a:tcBdr>
        <a:fill>
          <a:solidFill>
            <a:schemeClr val="accent3"/>
          </a:solidFill>
        </a:fill>
      </a:tcStyle>
    </a:firstRow>
  </a:tblStyle>
  <a:tblStyle styleId="{00A15C55-8517-42AA-B614-E9B94910E393}" styleName="Medium Style 2 - Accent 4">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4">
              <a:tint val="20000"/>
            </a:schemeClr>
          </a:solidFill>
        </a:fill>
      </a:tcStyle>
    </a:wholeTbl>
    <a:band1H>
      <a:tcStyle>
        <a:tcBdr/>
        <a:fill>
          <a:solidFill>
            <a:schemeClr val="accent4">
              <a:tint val="40000"/>
            </a:schemeClr>
          </a:solidFill>
        </a:fill>
      </a:tcStyle>
    </a:band1H>
    <a:band2H>
      <a:tcStyle>
        <a:tcBdr/>
      </a:tcStyle>
    </a:band2H>
    <a:band1V>
      <a:tcStyle>
        <a:tcBdr/>
        <a:fill>
          <a:solidFill>
            <a:schemeClr val="accent4">
              <a:tint val="40000"/>
            </a:schemeClr>
          </a:solidFill>
        </a:fill>
      </a:tcStyle>
    </a:band1V>
    <a:band2V>
      <a:tcStyle>
        <a:tcBdr/>
      </a:tcStyle>
    </a:band2V>
    <a:lastCol>
      <a:tcTxStyle b="on">
        <a:fontRef idx="minor">
          <a:prstClr val="black"/>
        </a:fontRef>
        <a:schemeClr val="lt1"/>
      </a:tcTxStyle>
      <a:tcStyle>
        <a:tcBdr/>
        <a:fill>
          <a:solidFill>
            <a:schemeClr val="accent4"/>
          </a:solidFill>
        </a:fill>
      </a:tcStyle>
    </a:lastCol>
    <a:firstCol>
      <a:tcTxStyle b="on">
        <a:fontRef idx="minor">
          <a:prstClr val="black"/>
        </a:fontRef>
        <a:schemeClr val="lt1"/>
      </a:tcTxStyle>
      <a:tcStyle>
        <a:tcBdr/>
        <a:fill>
          <a:solidFill>
            <a:schemeClr val="accent4"/>
          </a:solidFill>
        </a:fill>
      </a:tcStyle>
    </a:firstCol>
    <a:lastRow>
      <a:tcTxStyle b="on">
        <a:fontRef idx="minor">
          <a:prstClr val="black"/>
        </a:fontRef>
        <a:schemeClr val="lt1"/>
      </a:tcTxStyle>
      <a:tcStyle>
        <a:tcBdr>
          <a:top>
            <a:ln w="38100" cmpd="sng">
              <a:solidFill>
                <a:schemeClr val="lt1"/>
              </a:solidFill>
            </a:ln>
          </a:top>
        </a:tcBdr>
        <a:fill>
          <a:solidFill>
            <a:schemeClr val="accent4"/>
          </a:solidFill>
        </a:fill>
      </a:tcStyle>
    </a:lastRow>
    <a:firstRow>
      <a:tcTxStyle b="on">
        <a:fontRef idx="minor">
          <a:prstClr val="black"/>
        </a:fontRef>
        <a:schemeClr val="lt1"/>
      </a:tcTxStyle>
      <a:tcStyle>
        <a:tcBdr>
          <a:bottom>
            <a:ln w="38100" cmpd="sng">
              <a:solidFill>
                <a:schemeClr val="lt1"/>
              </a:solidFill>
            </a:ln>
          </a:bottom>
        </a:tcBdr>
        <a:fill>
          <a:solidFill>
            <a:schemeClr val="accent4"/>
          </a:solidFill>
        </a:fill>
      </a:tcStyle>
    </a:firstRow>
  </a:tblStyle>
  <a:tblStyle styleId="{7DF18680-E054-41AD-8BC1-D1AEF772440D}" styleName="Medium Style 2 - Accent 5">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5">
              <a:tint val="20000"/>
            </a:schemeClr>
          </a:solidFill>
        </a:fill>
      </a:tcStyle>
    </a:wholeTbl>
    <a:band1H>
      <a:tcStyle>
        <a:tcBdr/>
        <a:fill>
          <a:solidFill>
            <a:schemeClr val="accent5">
              <a:tint val="40000"/>
            </a:schemeClr>
          </a:solidFill>
        </a:fill>
      </a:tcStyle>
    </a:band1H>
    <a:band2H>
      <a:tcStyle>
        <a:tcBdr/>
      </a:tcStyle>
    </a:band2H>
    <a:band1V>
      <a:tcStyle>
        <a:tcBdr/>
        <a:fill>
          <a:solidFill>
            <a:schemeClr val="accent5">
              <a:tint val="40000"/>
            </a:schemeClr>
          </a:solidFill>
        </a:fill>
      </a:tcStyle>
    </a:band1V>
    <a:band2V>
      <a:tcStyle>
        <a:tcBdr/>
      </a:tcStyle>
    </a:band2V>
    <a:lastCol>
      <a:tcTxStyle b="on">
        <a:fontRef idx="minor">
          <a:prstClr val="black"/>
        </a:fontRef>
        <a:schemeClr val="lt1"/>
      </a:tcTxStyle>
      <a:tcStyle>
        <a:tcBdr/>
        <a:fill>
          <a:solidFill>
            <a:schemeClr val="accent5"/>
          </a:solidFill>
        </a:fill>
      </a:tcStyle>
    </a:lastCol>
    <a:firstCol>
      <a:tcTxStyle b="on">
        <a:fontRef idx="minor">
          <a:prstClr val="black"/>
        </a:fontRef>
        <a:schemeClr val="lt1"/>
      </a:tcTxStyle>
      <a:tcStyle>
        <a:tcBdr/>
        <a:fill>
          <a:solidFill>
            <a:schemeClr val="accent5"/>
          </a:solidFill>
        </a:fill>
      </a:tcStyle>
    </a:firstCol>
    <a:lastRow>
      <a:tcTxStyle b="on">
        <a:fontRef idx="minor">
          <a:prstClr val="black"/>
        </a:fontRef>
        <a:schemeClr val="lt1"/>
      </a:tcTxStyle>
      <a:tcStyle>
        <a:tcBdr>
          <a:top>
            <a:ln w="38100" cmpd="sng">
              <a:solidFill>
                <a:schemeClr val="lt1"/>
              </a:solidFill>
            </a:ln>
          </a:top>
        </a:tcBdr>
        <a:fill>
          <a:solidFill>
            <a:schemeClr val="accent5"/>
          </a:solidFill>
        </a:fill>
      </a:tcStyle>
    </a:lastRow>
    <a:firstRow>
      <a:tcTxStyle b="on">
        <a:fontRef idx="minor">
          <a:prstClr val="black"/>
        </a:fontRef>
        <a:schemeClr val="lt1"/>
      </a:tcTxStyle>
      <a:tcStyle>
        <a:tcBdr>
          <a:bottom>
            <a:ln w="38100" cmpd="sng">
              <a:solidFill>
                <a:schemeClr val="lt1"/>
              </a:solidFill>
            </a:ln>
          </a:bottom>
        </a:tcBdr>
        <a:fill>
          <a:solidFill>
            <a:schemeClr val="accent5"/>
          </a:solidFill>
        </a:fill>
      </a:tcStyle>
    </a:firstRow>
  </a:tblStyle>
  <a:tblStyle styleId="{93296810-A885-4BE3-A3E7-6D5BEEA58F35}" styleName="Medium Style 2 - Accent 6">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6">
              <a:tint val="20000"/>
            </a:schemeClr>
          </a:solidFill>
        </a:fill>
      </a:tcStyle>
    </a:wholeTbl>
    <a:band1H>
      <a:tcStyle>
        <a:tcBdr/>
        <a:fill>
          <a:solidFill>
            <a:schemeClr val="accent6">
              <a:tint val="40000"/>
            </a:schemeClr>
          </a:solidFill>
        </a:fill>
      </a:tcStyle>
    </a:band1H>
    <a:band2H>
      <a:tcStyle>
        <a:tcBdr/>
      </a:tcStyle>
    </a:band2H>
    <a:band1V>
      <a:tcStyle>
        <a:tcBdr/>
        <a:fill>
          <a:solidFill>
            <a:schemeClr val="accent6">
              <a:tint val="40000"/>
            </a:schemeClr>
          </a:solidFill>
        </a:fill>
      </a:tcStyle>
    </a:band1V>
    <a:band2V>
      <a:tcStyle>
        <a:tcBdr/>
      </a:tcStyle>
    </a:band2V>
    <a:lastCol>
      <a:tcTxStyle b="on">
        <a:fontRef idx="minor">
          <a:prstClr val="black"/>
        </a:fontRef>
        <a:schemeClr val="lt1"/>
      </a:tcTxStyle>
      <a:tcStyle>
        <a:tcBdr/>
        <a:fill>
          <a:solidFill>
            <a:schemeClr val="accent6"/>
          </a:solidFill>
        </a:fill>
      </a:tcStyle>
    </a:lastCol>
    <a:firstCol>
      <a:tcTxStyle b="on">
        <a:fontRef idx="minor">
          <a:prstClr val="black"/>
        </a:fontRef>
        <a:schemeClr val="lt1"/>
      </a:tcTxStyle>
      <a:tcStyle>
        <a:tcBdr/>
        <a:fill>
          <a:solidFill>
            <a:schemeClr val="accent6"/>
          </a:solidFill>
        </a:fill>
      </a:tcStyle>
    </a:firstCol>
    <a:lastRow>
      <a:tcTxStyle b="on">
        <a:fontRef idx="minor">
          <a:prstClr val="black"/>
        </a:fontRef>
        <a:schemeClr val="lt1"/>
      </a:tcTxStyle>
      <a:tcStyle>
        <a:tcBdr>
          <a:top>
            <a:ln w="38100" cmpd="sng">
              <a:solidFill>
                <a:schemeClr val="lt1"/>
              </a:solidFill>
            </a:ln>
          </a:top>
        </a:tcBdr>
        <a:fill>
          <a:solidFill>
            <a:schemeClr val="accent6"/>
          </a:solidFill>
        </a:fill>
      </a:tcStyle>
    </a:lastRow>
    <a:firstRow>
      <a:tcTxStyle b="on">
        <a:fontRef idx="minor">
          <a:prstClr val="black"/>
        </a:fontRef>
        <a:schemeClr val="lt1"/>
      </a:tcTxStyle>
      <a:tcStyle>
        <a:tcBdr>
          <a:bottom>
            <a:ln w="38100" cmpd="sng">
              <a:solidFill>
                <a:schemeClr val="lt1"/>
              </a:solidFill>
            </a:ln>
          </a:bottom>
        </a:tcBdr>
        <a:fill>
          <a:solidFill>
            <a:schemeClr val="accent6"/>
          </a:solidFill>
        </a:fill>
      </a:tcStyle>
    </a:firstRow>
  </a:tblStyle>
  <a:tblStyle styleId="{85BE263C-DBD7-4A20-BB59-AAB30ACAA65A}" styleName="Medium Style 3 - Accent 2">
    <a:wholeTbl>
      <a:tcTxStyle>
        <a:fontRef idx="minor">
          <a:scrgbClr r="0" g="0" b="0"/>
        </a:fontRef>
        <a:schemeClr val="dk1"/>
      </a:tcTxStyle>
      <a:tcStyle>
        <a:tcBdr>
          <a:left>
            <a:ln>
              <a:noFill/>
            </a:ln>
          </a:left>
          <a:right>
            <a:ln>
              <a:noFill/>
            </a:ln>
          </a:right>
          <a:top>
            <a:ln w="25400" cmpd="sng">
              <a:solidFill>
                <a:schemeClr val="dk1"/>
              </a:solidFill>
            </a:ln>
          </a:top>
          <a:bottom>
            <a:ln w="25400" cmpd="sng">
              <a:solidFill>
                <a:schemeClr val="dk1"/>
              </a:solidFill>
            </a:ln>
          </a:bottom>
          <a:insideH>
            <a:ln>
              <a:noFill/>
            </a:ln>
          </a:insideH>
          <a:insideV>
            <a:ln>
              <a:noFill/>
            </a:ln>
          </a:insideV>
        </a:tcBdr>
        <a:fill>
          <a:solidFill>
            <a:schemeClr val="lt1"/>
          </a:solidFill>
        </a:fill>
      </a:tcStyle>
    </a:wholeTbl>
    <a:band1H>
      <a:tcStyle>
        <a:tcBdr/>
        <a:fill>
          <a:solidFill>
            <a:schemeClr val="dk1">
              <a:tint val="20000"/>
            </a:schemeClr>
          </a:solidFill>
        </a:fill>
      </a:tcStyle>
    </a:band1H>
    <a:band1V>
      <a:tcStyle>
        <a:tcBdr/>
        <a:fill>
          <a:solidFill>
            <a:schemeClr val="dk1">
              <a:tint val="20000"/>
            </a:schemeClr>
          </a:solidFill>
        </a:fill>
      </a:tcStyle>
    </a:band1V>
    <a:lastCol>
      <a:tcTxStyle b="on">
        <a:fontRef idx="minor">
          <a:scrgbClr r="0" g="0" b="0"/>
        </a:fontRef>
        <a:schemeClr val="lt1"/>
      </a:tcTxStyle>
      <a:tcStyle>
        <a:tcBdr/>
        <a:fill>
          <a:solidFill>
            <a:schemeClr val="accent2"/>
          </a:solidFill>
        </a:fill>
      </a:tcStyle>
    </a:lastCol>
    <a:firstCol>
      <a:tcTxStyle b="on">
        <a:fontRef idx="minor">
          <a:scrgbClr r="0" g="0" b="0"/>
        </a:fontRef>
        <a:schemeClr val="lt1"/>
      </a:tcTxStyle>
      <a:tcStyle>
        <a:tcBdr/>
        <a:fill>
          <a:solidFill>
            <a:schemeClr val="accent2"/>
          </a:solidFill>
        </a:fill>
      </a:tcStyle>
    </a:firstCol>
    <a:lastRow>
      <a:tcTxStyle b="on"/>
      <a:tcStyle>
        <a:tcBdr>
          <a:top>
            <a:ln w="50800" cmpd="dbl">
              <a:solidFill>
                <a:schemeClr val="dk1"/>
              </a:solidFill>
            </a:ln>
          </a:top>
        </a:tcBdr>
        <a:fill>
          <a:solidFill>
            <a:schemeClr val="lt1"/>
          </a:solidFill>
        </a:fill>
      </a:tcStyle>
    </a:lastRow>
    <a:seCell>
      <a:tcTxStyle b="on">
        <a:fontRef idx="minor">
          <a:scrgbClr r="0" g="0" b="0"/>
        </a:fontRef>
        <a:schemeClr val="dk1"/>
      </a:tcTxStyle>
      <a:tcStyle>
        <a:tcBdr/>
      </a:tcStyle>
    </a:seCell>
    <a:swCell>
      <a:tcTxStyle b="on">
        <a:fontRef idx="minor">
          <a:scrgbClr r="0" g="0" b="0"/>
        </a:fontRef>
        <a:schemeClr val="dk1"/>
      </a:tcTxStyle>
      <a:tcStyle>
        <a:tcBdr/>
      </a:tcStyle>
    </a:swCell>
    <a:firstRow>
      <a:tcTxStyle b="on">
        <a:fontRef idx="minor">
          <a:scrgbClr r="0" g="0" b="0"/>
        </a:fontRef>
        <a:schemeClr val="lt1"/>
      </a:tcTxStyle>
      <a:tcStyle>
        <a:tcBdr>
          <a:bottom>
            <a:ln w="25400" cmpd="sng">
              <a:solidFill>
                <a:schemeClr val="dk1"/>
              </a:solidFill>
            </a:ln>
          </a:bottom>
        </a:tcBdr>
        <a:fill>
          <a:solidFill>
            <a:schemeClr val="accent2"/>
          </a:solidFill>
        </a:fill>
      </a:tcStyle>
    </a:firstRow>
  </a:tblStyle>
  <a:tblStyle styleId="{EB9631B5-78F2-41C9-869B-9F39066F8104}" styleName="Medium Style 3 - Accent 4">
    <a:wholeTbl>
      <a:tcTxStyle>
        <a:fontRef idx="minor">
          <a:scrgbClr r="0" g="0" b="0"/>
        </a:fontRef>
        <a:schemeClr val="dk1"/>
      </a:tcTxStyle>
      <a:tcStyle>
        <a:tcBdr>
          <a:left>
            <a:ln>
              <a:noFill/>
            </a:ln>
          </a:left>
          <a:right>
            <a:ln>
              <a:noFill/>
            </a:ln>
          </a:right>
          <a:top>
            <a:ln w="25400" cmpd="sng">
              <a:solidFill>
                <a:schemeClr val="dk1"/>
              </a:solidFill>
            </a:ln>
          </a:top>
          <a:bottom>
            <a:ln w="25400" cmpd="sng">
              <a:solidFill>
                <a:schemeClr val="dk1"/>
              </a:solidFill>
            </a:ln>
          </a:bottom>
          <a:insideH>
            <a:ln>
              <a:noFill/>
            </a:ln>
          </a:insideH>
          <a:insideV>
            <a:ln>
              <a:noFill/>
            </a:ln>
          </a:insideV>
        </a:tcBdr>
        <a:fill>
          <a:solidFill>
            <a:schemeClr val="lt1"/>
          </a:solidFill>
        </a:fill>
      </a:tcStyle>
    </a:wholeTbl>
    <a:band1H>
      <a:tcStyle>
        <a:tcBdr/>
        <a:fill>
          <a:solidFill>
            <a:schemeClr val="dk1">
              <a:tint val="20000"/>
            </a:schemeClr>
          </a:solidFill>
        </a:fill>
      </a:tcStyle>
    </a:band1H>
    <a:band1V>
      <a:tcStyle>
        <a:tcBdr/>
        <a:fill>
          <a:solidFill>
            <a:schemeClr val="dk1">
              <a:tint val="20000"/>
            </a:schemeClr>
          </a:solidFill>
        </a:fill>
      </a:tcStyle>
    </a:band1V>
    <a:lastCol>
      <a:tcTxStyle b="on">
        <a:fontRef idx="minor">
          <a:scrgbClr r="0" g="0" b="0"/>
        </a:fontRef>
        <a:schemeClr val="lt1"/>
      </a:tcTxStyle>
      <a:tcStyle>
        <a:tcBdr/>
        <a:fill>
          <a:solidFill>
            <a:schemeClr val="accent4"/>
          </a:solidFill>
        </a:fill>
      </a:tcStyle>
    </a:lastCol>
    <a:firstCol>
      <a:tcTxStyle b="on">
        <a:fontRef idx="minor">
          <a:scrgbClr r="0" g="0" b="0"/>
        </a:fontRef>
        <a:schemeClr val="lt1"/>
      </a:tcTxStyle>
      <a:tcStyle>
        <a:tcBdr/>
        <a:fill>
          <a:solidFill>
            <a:schemeClr val="accent4"/>
          </a:solidFill>
        </a:fill>
      </a:tcStyle>
    </a:firstCol>
    <a:lastRow>
      <a:tcTxStyle b="on"/>
      <a:tcStyle>
        <a:tcBdr>
          <a:top>
            <a:ln w="50800" cmpd="dbl">
              <a:solidFill>
                <a:schemeClr val="dk1"/>
              </a:solidFill>
            </a:ln>
          </a:top>
        </a:tcBdr>
        <a:fill>
          <a:solidFill>
            <a:schemeClr val="lt1"/>
          </a:solidFill>
        </a:fill>
      </a:tcStyle>
    </a:lastRow>
    <a:seCell>
      <a:tcTxStyle b="on">
        <a:fontRef idx="minor">
          <a:scrgbClr r="0" g="0" b="0"/>
        </a:fontRef>
        <a:schemeClr val="dk1"/>
      </a:tcTxStyle>
      <a:tcStyle>
        <a:tcBdr/>
      </a:tcStyle>
    </a:seCell>
    <a:swCell>
      <a:tcTxStyle b="on">
        <a:fontRef idx="minor">
          <a:scrgbClr r="0" g="0" b="0"/>
        </a:fontRef>
        <a:schemeClr val="dk1"/>
      </a:tcTxStyle>
      <a:tcStyle>
        <a:tcBdr/>
      </a:tcStyle>
    </a:swCell>
    <a:firstRow>
      <a:tcTxStyle b="on">
        <a:fontRef idx="minor">
          <a:scrgbClr r="0" g="0" b="0"/>
        </a:fontRef>
        <a:schemeClr val="lt1"/>
      </a:tcTxStyle>
      <a:tcStyle>
        <a:tcBdr>
          <a:bottom>
            <a:ln w="25400" cmpd="sng">
              <a:solidFill>
                <a:schemeClr val="dk1"/>
              </a:solidFill>
            </a:ln>
          </a:bottom>
        </a:tcBdr>
        <a:fill>
          <a:solidFill>
            <a:schemeClr val="accent4"/>
          </a:solidFill>
        </a:fill>
      </a:tcStyle>
    </a:firstRow>
  </a:tblStyle>
  <a:tblStyle styleId="{EB344D84-9AFB-497E-A393-DC336BA19D2E}" styleName="Medium Style 3 - Accent 3">
    <a:wholeTbl>
      <a:tcTxStyle>
        <a:fontRef idx="minor">
          <a:scrgbClr r="0" g="0" b="0"/>
        </a:fontRef>
        <a:schemeClr val="dk1"/>
      </a:tcTxStyle>
      <a:tcStyle>
        <a:tcBdr>
          <a:left>
            <a:ln>
              <a:noFill/>
            </a:ln>
          </a:left>
          <a:right>
            <a:ln>
              <a:noFill/>
            </a:ln>
          </a:right>
          <a:top>
            <a:ln w="25400" cmpd="sng">
              <a:solidFill>
                <a:schemeClr val="dk1"/>
              </a:solidFill>
            </a:ln>
          </a:top>
          <a:bottom>
            <a:ln w="25400" cmpd="sng">
              <a:solidFill>
                <a:schemeClr val="dk1"/>
              </a:solidFill>
            </a:ln>
          </a:bottom>
          <a:insideH>
            <a:ln>
              <a:noFill/>
            </a:ln>
          </a:insideH>
          <a:insideV>
            <a:ln>
              <a:noFill/>
            </a:ln>
          </a:insideV>
        </a:tcBdr>
        <a:fill>
          <a:solidFill>
            <a:schemeClr val="lt1"/>
          </a:solidFill>
        </a:fill>
      </a:tcStyle>
    </a:wholeTbl>
    <a:band1H>
      <a:tcStyle>
        <a:tcBdr/>
        <a:fill>
          <a:solidFill>
            <a:schemeClr val="dk1">
              <a:tint val="20000"/>
            </a:schemeClr>
          </a:solidFill>
        </a:fill>
      </a:tcStyle>
    </a:band1H>
    <a:band1V>
      <a:tcStyle>
        <a:tcBdr/>
        <a:fill>
          <a:solidFill>
            <a:schemeClr val="dk1">
              <a:tint val="20000"/>
            </a:schemeClr>
          </a:solidFill>
        </a:fill>
      </a:tcStyle>
    </a:band1V>
    <a:lastCol>
      <a:tcTxStyle b="on">
        <a:fontRef idx="minor">
          <a:scrgbClr r="0" g="0" b="0"/>
        </a:fontRef>
        <a:schemeClr val="lt1"/>
      </a:tcTxStyle>
      <a:tcStyle>
        <a:tcBdr/>
        <a:fill>
          <a:solidFill>
            <a:schemeClr val="accent3"/>
          </a:solidFill>
        </a:fill>
      </a:tcStyle>
    </a:lastCol>
    <a:firstCol>
      <a:tcTxStyle b="on">
        <a:fontRef idx="minor">
          <a:scrgbClr r="0" g="0" b="0"/>
        </a:fontRef>
        <a:schemeClr val="lt1"/>
      </a:tcTxStyle>
      <a:tcStyle>
        <a:tcBdr/>
        <a:fill>
          <a:solidFill>
            <a:schemeClr val="accent3"/>
          </a:solidFill>
        </a:fill>
      </a:tcStyle>
    </a:firstCol>
    <a:lastRow>
      <a:tcTxStyle b="on"/>
      <a:tcStyle>
        <a:tcBdr>
          <a:top>
            <a:ln w="50800" cmpd="dbl">
              <a:solidFill>
                <a:schemeClr val="dk1"/>
              </a:solidFill>
            </a:ln>
          </a:top>
        </a:tcBdr>
        <a:fill>
          <a:solidFill>
            <a:schemeClr val="lt1"/>
          </a:solidFill>
        </a:fill>
      </a:tcStyle>
    </a:lastRow>
    <a:seCell>
      <a:tcTxStyle b="on">
        <a:fontRef idx="minor">
          <a:scrgbClr r="0" g="0" b="0"/>
        </a:fontRef>
        <a:schemeClr val="dk1"/>
      </a:tcTxStyle>
      <a:tcStyle>
        <a:tcBdr/>
      </a:tcStyle>
    </a:seCell>
    <a:swCell>
      <a:tcTxStyle b="on">
        <a:fontRef idx="minor">
          <a:scrgbClr r="0" g="0" b="0"/>
        </a:fontRef>
        <a:schemeClr val="dk1"/>
      </a:tcTxStyle>
      <a:tcStyle>
        <a:tcBdr/>
      </a:tcStyle>
    </a:swCell>
    <a:firstRow>
      <a:tcTxStyle b="on">
        <a:fontRef idx="minor">
          <a:scrgbClr r="0" g="0" b="0"/>
        </a:fontRef>
        <a:schemeClr val="lt1"/>
      </a:tcTxStyle>
      <a:tcStyle>
        <a:tcBdr>
          <a:bottom>
            <a:ln w="25400" cmpd="sng">
              <a:solidFill>
                <a:schemeClr val="dk1"/>
              </a:solidFill>
            </a:ln>
          </a:bottom>
        </a:tcBdr>
        <a:fill>
          <a:solidFill>
            <a:schemeClr val="accent3"/>
          </a:solidFill>
        </a:fill>
      </a:tcStyle>
    </a:firstRow>
  </a:tblStyle>
  <a:tblStyle styleId="{6E25E649-3F16-4E02-A733-19D2CDBF48F0}" styleName="Medium Style 3 - Accent 1">
    <a:wholeTbl>
      <a:tcTxStyle>
        <a:fontRef idx="minor">
          <a:scrgbClr r="0" g="0" b="0"/>
        </a:fontRef>
        <a:schemeClr val="dk1"/>
      </a:tcTxStyle>
      <a:tcStyle>
        <a:tcBdr>
          <a:left>
            <a:ln>
              <a:noFill/>
            </a:ln>
          </a:left>
          <a:right>
            <a:ln>
              <a:noFill/>
            </a:ln>
          </a:right>
          <a:top>
            <a:ln w="25400" cmpd="sng">
              <a:solidFill>
                <a:schemeClr val="dk1"/>
              </a:solidFill>
            </a:ln>
          </a:top>
          <a:bottom>
            <a:ln w="25400" cmpd="sng">
              <a:solidFill>
                <a:schemeClr val="dk1"/>
              </a:solidFill>
            </a:ln>
          </a:bottom>
          <a:insideH>
            <a:ln>
              <a:noFill/>
            </a:ln>
          </a:insideH>
          <a:insideV>
            <a:ln>
              <a:noFill/>
            </a:ln>
          </a:insideV>
        </a:tcBdr>
        <a:fill>
          <a:solidFill>
            <a:schemeClr val="lt1"/>
          </a:solidFill>
        </a:fill>
      </a:tcStyle>
    </a:wholeTbl>
    <a:band1H>
      <a:tcStyle>
        <a:tcBdr/>
        <a:fill>
          <a:solidFill>
            <a:schemeClr val="dk1">
              <a:tint val="20000"/>
            </a:schemeClr>
          </a:solidFill>
        </a:fill>
      </a:tcStyle>
    </a:band1H>
    <a:band1V>
      <a:tcStyle>
        <a:tcBdr/>
        <a:fill>
          <a:solidFill>
            <a:schemeClr val="dk1">
              <a:tint val="20000"/>
            </a:schemeClr>
          </a:solidFill>
        </a:fill>
      </a:tcStyle>
    </a:band1V>
    <a:lastCol>
      <a:tcTxStyle b="on">
        <a:fontRef idx="minor">
          <a:scrgbClr r="0" g="0" b="0"/>
        </a:fontRef>
        <a:schemeClr val="lt1"/>
      </a:tcTxStyle>
      <a:tcStyle>
        <a:tcBdr/>
        <a:fill>
          <a:solidFill>
            <a:schemeClr val="accent1"/>
          </a:solidFill>
        </a:fill>
      </a:tcStyle>
    </a:lastCol>
    <a:firstCol>
      <a:tcTxStyle b="on">
        <a:fontRef idx="minor">
          <a:scrgbClr r="0" g="0" b="0"/>
        </a:fontRef>
        <a:schemeClr val="lt1"/>
      </a:tcTxStyle>
      <a:tcStyle>
        <a:tcBdr/>
        <a:fill>
          <a:solidFill>
            <a:schemeClr val="accent1"/>
          </a:solidFill>
        </a:fill>
      </a:tcStyle>
    </a:firstCol>
    <a:lastRow>
      <a:tcTxStyle b="on"/>
      <a:tcStyle>
        <a:tcBdr>
          <a:top>
            <a:ln w="50800" cmpd="dbl">
              <a:solidFill>
                <a:schemeClr val="dk1"/>
              </a:solidFill>
            </a:ln>
          </a:top>
        </a:tcBdr>
        <a:fill>
          <a:solidFill>
            <a:schemeClr val="lt1"/>
          </a:solidFill>
        </a:fill>
      </a:tcStyle>
    </a:lastRow>
    <a:seCell>
      <a:tcTxStyle b="on">
        <a:fontRef idx="minor">
          <a:scrgbClr r="0" g="0" b="0"/>
        </a:fontRef>
        <a:schemeClr val="dk1"/>
      </a:tcTxStyle>
      <a:tcStyle>
        <a:tcBdr/>
      </a:tcStyle>
    </a:seCell>
    <a:swCell>
      <a:tcTxStyle b="on">
        <a:fontRef idx="minor">
          <a:scrgbClr r="0" g="0" b="0"/>
        </a:fontRef>
        <a:schemeClr val="dk1"/>
      </a:tcTxStyle>
      <a:tcStyle>
        <a:tcBdr/>
      </a:tcStyle>
    </a:swCell>
    <a:firstRow>
      <a:tcTxStyle b="on">
        <a:fontRef idx="minor">
          <a:scrgbClr r="0" g="0" b="0"/>
        </a:fontRef>
        <a:schemeClr val="lt1"/>
      </a:tcTxStyle>
      <a:tcStyle>
        <a:tcBdr>
          <a:bottom>
            <a:ln w="25400" cmpd="sng">
              <a:solidFill>
                <a:schemeClr val="dk1"/>
              </a:solidFill>
            </a:ln>
          </a:bottom>
        </a:tcBdr>
        <a:fill>
          <a:solidFill>
            <a:schemeClr val="accent1"/>
          </a:solidFill>
        </a:fill>
      </a:tcStyle>
    </a:firstRow>
  </a:tblStyle>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18027" autoAdjust="0"/>
    <p:restoredTop sz="96323" autoAdjust="0"/>
  </p:normalViewPr>
  <p:slideViewPr>
    <p:cSldViewPr snapToGrid="0" snapToObjects="1">
      <p:cViewPr varScale="1">
        <p:scale>
          <a:sx n="109" d="100"/>
          <a:sy n="109" d="100"/>
        </p:scale>
        <p:origin x="498" y="96"/>
      </p:cViewPr>
      <p:guideLst>
        <p:guide/>
        <p:guide pos="456"/>
        <p:guide orient="horz" pos="2616"/>
        <p:guide orient="horz" pos="3264"/>
        <p:guide pos="6912"/>
        <p:guide orient="horz" pos="2136"/>
        <p:guide orient="horz" pos="4008"/>
        <p:guide orient="horz" pos="1152"/>
        <p:guide orient="horz" pos="2352"/>
        <p:guide orient="horz" pos="1512"/>
        <p:guide pos="7680"/>
        <p:guide pos="6696"/>
        <p:guide pos="1008"/>
        <p:guide pos="1584"/>
        <p:guide pos="2136"/>
        <p:guide pos="2760"/>
        <p:guide pos="3288"/>
        <p:guide pos="4032"/>
        <p:guide pos="4392"/>
        <p:guide pos="4944"/>
        <p:guide pos="5544"/>
        <p:guide pos="6072"/>
        <p:guide orient="horz" pos="2448"/>
        <p:guide orient="horz" pos="960"/>
        <p:guide pos="5256"/>
        <p:guide pos="7261"/>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 Type="http://schemas.openxmlformats.org/officeDocument/2006/relationships/slide" Target="slides/slide2.xml"/><Relationship Id="rId21" Type="http://schemas.openxmlformats.org/officeDocument/2006/relationships/slide" Target="slides/slide20.xml"/><Relationship Id="rId34" Type="http://schemas.openxmlformats.org/officeDocument/2006/relationships/tableStyles" Target="tableStyles.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theme" Target="theme/theme1.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29" Type="http://schemas.openxmlformats.org/officeDocument/2006/relationships/slide" Target="slides/slide28.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viewProps" Target="viewProps.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presProps" Target="presProp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notesMaster" Target="notesMasters/notesMaster1.xml"/><Relationship Id="rId35" Type="http://schemas.microsoft.com/office/2018/10/relationships/authors" Target="authors.xml"/><Relationship Id="rId8" Type="http://schemas.openxmlformats.org/officeDocument/2006/relationships/slide" Target="slides/slide7.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Tree>
    <p:extLst>
      <p:ext uri="{BB962C8B-B14F-4D97-AF65-F5344CB8AC3E}">
        <p14:creationId xmlns:p14="http://schemas.microsoft.com/office/powerpoint/2010/main" val="1780866786"/>
      </p:ext>
    </p:extLst>
  </p:cSld>
  <p:clrMap bg1="lt1" tx1="dk1" bg2="lt2" tx2="dk2" accent1="accent1" accent2="accent2" accent3="accent3" accent4="accent4" accent5="accent5" accent6="accent6" hlink="hlink" folHlink="folHlink"/>
  <p:notesStyle>
    <a:lvl1pPr marL="0" algn="l" defTabSz="457200" rtl="0" eaLnBrk="1" latinLnBrk="0" hangingPunct="1">
      <a:defRPr sz="600" kern="1200">
        <a:solidFill>
          <a:schemeClr val="tx1"/>
        </a:solidFill>
        <a:latin typeface="+mn-lt"/>
        <a:ea typeface="+mn-ea"/>
        <a:cs typeface="+mn-cs"/>
      </a:defRPr>
    </a:lvl1pPr>
    <a:lvl2pPr marL="228600" algn="l" defTabSz="457200" rtl="0" eaLnBrk="1" latinLnBrk="0" hangingPunct="1">
      <a:defRPr sz="600" kern="1200">
        <a:solidFill>
          <a:schemeClr val="tx1"/>
        </a:solidFill>
        <a:latin typeface="+mn-lt"/>
        <a:ea typeface="+mn-ea"/>
        <a:cs typeface="+mn-cs"/>
      </a:defRPr>
    </a:lvl2pPr>
    <a:lvl3pPr marL="457200" algn="l" defTabSz="457200" rtl="0" eaLnBrk="1" latinLnBrk="0" hangingPunct="1">
      <a:defRPr sz="600" kern="1200">
        <a:solidFill>
          <a:schemeClr val="tx1"/>
        </a:solidFill>
        <a:latin typeface="+mn-lt"/>
        <a:ea typeface="+mn-ea"/>
        <a:cs typeface="+mn-cs"/>
      </a:defRPr>
    </a:lvl3pPr>
    <a:lvl4pPr marL="685800" algn="l" defTabSz="457200" rtl="0" eaLnBrk="1" latinLnBrk="0" hangingPunct="1">
      <a:defRPr sz="600" kern="1200">
        <a:solidFill>
          <a:schemeClr val="tx1"/>
        </a:solidFill>
        <a:latin typeface="+mn-lt"/>
        <a:ea typeface="+mn-ea"/>
        <a:cs typeface="+mn-cs"/>
      </a:defRPr>
    </a:lvl4pPr>
    <a:lvl5pPr marL="914400" algn="l" defTabSz="457200" rtl="0" eaLnBrk="1" latinLnBrk="0" hangingPunct="1">
      <a:defRPr sz="600" kern="1200">
        <a:solidFill>
          <a:schemeClr val="tx1"/>
        </a:solidFill>
        <a:latin typeface="+mn-lt"/>
        <a:ea typeface="+mn-ea"/>
        <a:cs typeface="+mn-cs"/>
      </a:defRPr>
    </a:lvl5pPr>
    <a:lvl6pPr marL="1143000" algn="l" defTabSz="457200" rtl="0" eaLnBrk="1" latinLnBrk="0" hangingPunct="1">
      <a:defRPr sz="600" kern="1200">
        <a:solidFill>
          <a:schemeClr val="tx1"/>
        </a:solidFill>
        <a:latin typeface="+mn-lt"/>
        <a:ea typeface="+mn-ea"/>
        <a:cs typeface="+mn-cs"/>
      </a:defRPr>
    </a:lvl6pPr>
    <a:lvl7pPr marL="1371600" algn="l" defTabSz="457200" rtl="0" eaLnBrk="1" latinLnBrk="0" hangingPunct="1">
      <a:defRPr sz="600" kern="1200">
        <a:solidFill>
          <a:schemeClr val="tx1"/>
        </a:solidFill>
        <a:latin typeface="+mn-lt"/>
        <a:ea typeface="+mn-ea"/>
        <a:cs typeface="+mn-cs"/>
      </a:defRPr>
    </a:lvl7pPr>
    <a:lvl8pPr marL="1600200" algn="l" defTabSz="457200" rtl="0" eaLnBrk="1" latinLnBrk="0" hangingPunct="1">
      <a:defRPr sz="600" kern="1200">
        <a:solidFill>
          <a:schemeClr val="tx1"/>
        </a:solidFill>
        <a:latin typeface="+mn-lt"/>
        <a:ea typeface="+mn-ea"/>
        <a:cs typeface="+mn-cs"/>
      </a:defRPr>
    </a:lvl8pPr>
    <a:lvl9pPr marL="1828800" algn="l" defTabSz="457200" rtl="0" eaLnBrk="1" latinLnBrk="0" hangingPunct="1">
      <a:defRPr sz="600" kern="1200">
        <a:solidFill>
          <a:schemeClr val="tx1"/>
        </a:solidFill>
        <a:latin typeface="+mn-lt"/>
        <a:ea typeface="+mn-ea"/>
        <a:cs typeface="+mn-cs"/>
      </a:defRPr>
    </a:lvl9pPr>
  </p:notesStyle>
</p:notesMaster>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slideMaster" Target="../slideMasters/slideMaster1.xml"/><Relationship Id="rId5" Type="http://schemas.openxmlformats.org/officeDocument/2006/relationships/image" Target="../media/image4.svg"/><Relationship Id="rId4" Type="http://schemas.openxmlformats.org/officeDocument/2006/relationships/image" Target="../media/image3.png"/></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slideMaster" Target="../slideMasters/slideMaster1.xml"/><Relationship Id="rId5" Type="http://schemas.openxmlformats.org/officeDocument/2006/relationships/image" Target="../media/image4.svg"/><Relationship Id="rId4" Type="http://schemas.openxmlformats.org/officeDocument/2006/relationships/image" Target="../media/image3.png"/></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bg>
      <p:bgPr>
        <a:solidFill>
          <a:schemeClr val="accent1"/>
        </a:solidFill>
        <a:effectLst/>
      </p:bgPr>
    </p:bg>
    <p:spTree>
      <p:nvGrpSpPr>
        <p:cNvPr id="1" name=""/>
        <p:cNvGrpSpPr/>
        <p:nvPr/>
      </p:nvGrpSpPr>
      <p:grpSpPr>
        <a:xfrm>
          <a:off x="0" y="0"/>
          <a:ext cx="0" cy="0"/>
          <a:chOff x="0" y="0"/>
          <a:chExt cx="0" cy="0"/>
        </a:xfrm>
      </p:grpSpPr>
      <p:sp>
        <p:nvSpPr>
          <p:cNvPr id="15" name="Image 0" descr="preencoded.png">
            <a:extLst>
              <a:ext uri="{FF2B5EF4-FFF2-40B4-BE49-F238E27FC236}">
                <a16:creationId xmlns:a16="http://schemas.microsoft.com/office/drawing/2014/main" id="{BA5D5A72-CB6F-F8DE-E2C9-90459C8C3DC1}"/>
              </a:ext>
            </a:extLst>
          </p:cNvPr>
          <p:cNvSpPr/>
          <p:nvPr/>
        </p:nvSpPr>
        <p:spPr>
          <a:xfrm>
            <a:off x="0" y="0"/>
            <a:ext cx="5295900" cy="6877050"/>
          </a:xfrm>
          <a:custGeom>
            <a:avLst/>
            <a:gdLst>
              <a:gd name="connsiteX0" fmla="*/ 0 w 5295900"/>
              <a:gd name="connsiteY0" fmla="*/ 0 h 6877050"/>
              <a:gd name="connsiteX1" fmla="*/ 5295900 w 5295900"/>
              <a:gd name="connsiteY1" fmla="*/ 0 h 6877050"/>
              <a:gd name="connsiteX2" fmla="*/ 5295900 w 5295900"/>
              <a:gd name="connsiteY2" fmla="*/ 6877050 h 6877050"/>
              <a:gd name="connsiteX3" fmla="*/ 0 w 5295900"/>
              <a:gd name="connsiteY3" fmla="*/ 6877050 h 6877050"/>
            </a:gdLst>
            <a:ahLst/>
            <a:cxnLst>
              <a:cxn ang="0">
                <a:pos x="connsiteX0" y="connsiteY0"/>
              </a:cxn>
              <a:cxn ang="0">
                <a:pos x="connsiteX1" y="connsiteY1"/>
              </a:cxn>
              <a:cxn ang="0">
                <a:pos x="connsiteX2" y="connsiteY2"/>
              </a:cxn>
              <a:cxn ang="0">
                <a:pos x="connsiteX3" y="connsiteY3"/>
              </a:cxn>
            </a:cxnLst>
            <a:rect l="l" t="t" r="r" b="b"/>
            <a:pathLst>
              <a:path w="5295900" h="6877050">
                <a:moveTo>
                  <a:pt x="0" y="0"/>
                </a:moveTo>
                <a:lnTo>
                  <a:pt x="5295900" y="0"/>
                </a:lnTo>
                <a:lnTo>
                  <a:pt x="5295900" y="6877050"/>
                </a:lnTo>
                <a:lnTo>
                  <a:pt x="0" y="6877050"/>
                </a:lnTo>
                <a:close/>
              </a:path>
            </a:pathLst>
          </a:custGeom>
          <a:solidFill>
            <a:schemeClr val="accent3"/>
          </a:solidFill>
          <a:ln w="4763" cap="flat">
            <a:noFill/>
            <a:prstDash val="solid"/>
            <a:miter/>
          </a:ln>
        </p:spPr>
        <p:txBody>
          <a:bodyPr rtlCol="0" anchor="ctr">
            <a:noAutofit/>
          </a:bodyPr>
          <a:lstStyle/>
          <a:p>
            <a:endParaRPr lang="en-US" dirty="0"/>
          </a:p>
        </p:txBody>
      </p:sp>
      <p:sp>
        <p:nvSpPr>
          <p:cNvPr id="20" name="Freeform: Shape 19">
            <a:extLst>
              <a:ext uri="{FF2B5EF4-FFF2-40B4-BE49-F238E27FC236}">
                <a16:creationId xmlns:a16="http://schemas.microsoft.com/office/drawing/2014/main" id="{E66FD7FF-2869-7902-36B2-2B229AB9AB19}"/>
              </a:ext>
            </a:extLst>
          </p:cNvPr>
          <p:cNvSpPr/>
          <p:nvPr userDrawn="1"/>
        </p:nvSpPr>
        <p:spPr>
          <a:xfrm>
            <a:off x="1600201" y="1153228"/>
            <a:ext cx="9191625" cy="5704772"/>
          </a:xfrm>
          <a:custGeom>
            <a:avLst/>
            <a:gdLst>
              <a:gd name="connsiteX0" fmla="*/ 4595813 w 9191625"/>
              <a:gd name="connsiteY0" fmla="*/ 0 h 5704772"/>
              <a:gd name="connsiteX1" fmla="*/ 9191625 w 9191625"/>
              <a:gd name="connsiteY1" fmla="*/ 4592108 h 5704772"/>
              <a:gd name="connsiteX2" fmla="*/ 9191625 w 9191625"/>
              <a:gd name="connsiteY2" fmla="*/ 5704772 h 5704772"/>
              <a:gd name="connsiteX3" fmla="*/ 0 w 9191625"/>
              <a:gd name="connsiteY3" fmla="*/ 5704772 h 5704772"/>
              <a:gd name="connsiteX4" fmla="*/ 0 w 9191625"/>
              <a:gd name="connsiteY4" fmla="*/ 4592108 h 5704772"/>
              <a:gd name="connsiteX5" fmla="*/ 4595813 w 9191625"/>
              <a:gd name="connsiteY5" fmla="*/ 0 h 57047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91625" h="5704772">
                <a:moveTo>
                  <a:pt x="4595813" y="0"/>
                </a:moveTo>
                <a:cubicBezTo>
                  <a:pt x="7133987" y="0"/>
                  <a:pt x="9191625" y="2055957"/>
                  <a:pt x="9191625" y="4592108"/>
                </a:cubicBezTo>
                <a:lnTo>
                  <a:pt x="9191625" y="5704772"/>
                </a:lnTo>
                <a:lnTo>
                  <a:pt x="0" y="5704772"/>
                </a:lnTo>
                <a:lnTo>
                  <a:pt x="0" y="4592108"/>
                </a:lnTo>
                <a:cubicBezTo>
                  <a:pt x="0" y="2055957"/>
                  <a:pt x="2057614" y="0"/>
                  <a:pt x="4595813" y="0"/>
                </a:cubicBezTo>
                <a:close/>
              </a:path>
            </a:pathLst>
          </a:custGeom>
          <a:solidFill>
            <a:schemeClr val="accent6"/>
          </a:solidFill>
          <a:ln w="4763"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18" name="Freeform: Shape 17">
            <a:extLst>
              <a:ext uri="{FF2B5EF4-FFF2-40B4-BE49-F238E27FC236}">
                <a16:creationId xmlns:a16="http://schemas.microsoft.com/office/drawing/2014/main" id="{B1457C88-4472-81CF-02AF-4421E0A3084B}"/>
              </a:ext>
            </a:extLst>
          </p:cNvPr>
          <p:cNvSpPr/>
          <p:nvPr userDrawn="1"/>
        </p:nvSpPr>
        <p:spPr>
          <a:xfrm>
            <a:off x="2795588" y="0"/>
            <a:ext cx="6803142" cy="5396474"/>
          </a:xfrm>
          <a:custGeom>
            <a:avLst/>
            <a:gdLst>
              <a:gd name="connsiteX0" fmla="*/ 0 w 6803142"/>
              <a:gd name="connsiteY0" fmla="*/ 0 h 5396474"/>
              <a:gd name="connsiteX1" fmla="*/ 6803142 w 6803142"/>
              <a:gd name="connsiteY1" fmla="*/ 0 h 5396474"/>
              <a:gd name="connsiteX2" fmla="*/ 6803142 w 6803142"/>
              <a:gd name="connsiteY2" fmla="*/ 1997094 h 5396474"/>
              <a:gd name="connsiteX3" fmla="*/ 3401576 w 6803142"/>
              <a:gd name="connsiteY3" fmla="*/ 5396474 h 5396474"/>
              <a:gd name="connsiteX4" fmla="*/ 0 w 6803142"/>
              <a:gd name="connsiteY4" fmla="*/ 1997094 h 53964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3142" h="5396474">
                <a:moveTo>
                  <a:pt x="0" y="0"/>
                </a:moveTo>
                <a:lnTo>
                  <a:pt x="6803142" y="0"/>
                </a:lnTo>
                <a:lnTo>
                  <a:pt x="6803142" y="1997094"/>
                </a:lnTo>
                <a:cubicBezTo>
                  <a:pt x="6803142" y="3874511"/>
                  <a:pt x="5280228" y="5396474"/>
                  <a:pt x="3401576" y="5396474"/>
                </a:cubicBezTo>
                <a:cubicBezTo>
                  <a:pt x="1522938" y="5396474"/>
                  <a:pt x="0" y="3874511"/>
                  <a:pt x="0" y="1997094"/>
                </a:cubicBezTo>
                <a:close/>
              </a:path>
            </a:pathLst>
          </a:custGeom>
          <a:solidFill>
            <a:schemeClr val="bg1">
              <a:alpha val="99000"/>
            </a:schemeClr>
          </a:solidFill>
          <a:ln w="4759"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2" name="Title 1"/>
          <p:cNvSpPr>
            <a:spLocks noGrp="1"/>
          </p:cNvSpPr>
          <p:nvPr>
            <p:ph type="ctrTitle"/>
          </p:nvPr>
        </p:nvSpPr>
        <p:spPr>
          <a:xfrm>
            <a:off x="3403092" y="1984248"/>
            <a:ext cx="5385816" cy="1225296"/>
          </a:xfrm>
        </p:spPr>
        <p:txBody>
          <a:bodyPr tIns="0" anchor="t">
            <a:noAutofit/>
          </a:bodyPr>
          <a:lstStyle>
            <a:lvl1pPr algn="ctr">
              <a:defRPr sz="4400"/>
            </a:lvl1pPr>
          </a:lstStyle>
          <a:p>
            <a:r>
              <a:rPr lang="en-US"/>
              <a:t>Click to edit Master title style</a:t>
            </a:r>
            <a:endParaRPr lang="en-US" dirty="0"/>
          </a:p>
        </p:txBody>
      </p:sp>
      <p:sp>
        <p:nvSpPr>
          <p:cNvPr id="3" name="Subtitle 2"/>
          <p:cNvSpPr>
            <a:spLocks noGrp="1"/>
          </p:cNvSpPr>
          <p:nvPr>
            <p:ph type="subTitle" idx="1"/>
          </p:nvPr>
        </p:nvSpPr>
        <p:spPr>
          <a:xfrm>
            <a:off x="4349496" y="3483864"/>
            <a:ext cx="3493008" cy="878908"/>
          </a:xfrm>
        </p:spPr>
        <p:txBody>
          <a:bodyPr lIns="0" tIns="0" rIns="0" bIns="0">
            <a:noAutofit/>
          </a:bodyPr>
          <a:lstStyle>
            <a:lvl1pPr marL="0" indent="0" algn="ctr">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en-US"/>
              <a:t>Click to edit Master subtitle style</a:t>
            </a:r>
            <a:endParaRPr lang="en-US" dirty="0"/>
          </a:p>
        </p:txBody>
      </p:sp>
    </p:spTree>
    <p:extLst>
      <p:ext uri="{BB962C8B-B14F-4D97-AF65-F5344CB8AC3E}">
        <p14:creationId xmlns:p14="http://schemas.microsoft.com/office/powerpoint/2010/main" val="2631799807"/>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userDrawn="1">
  <p:cSld name="5 Column">
    <p:spTree>
      <p:nvGrpSpPr>
        <p:cNvPr id="1" name=""/>
        <p:cNvGrpSpPr/>
        <p:nvPr/>
      </p:nvGrpSpPr>
      <p:grpSpPr>
        <a:xfrm>
          <a:off x="0" y="0"/>
          <a:ext cx="0" cy="0"/>
          <a:chOff x="0" y="0"/>
          <a:chExt cx="0" cy="0"/>
        </a:xfrm>
      </p:grpSpPr>
      <p:sp>
        <p:nvSpPr>
          <p:cNvPr id="16" name="Rectangle 15">
            <a:extLst>
              <a:ext uri="{FF2B5EF4-FFF2-40B4-BE49-F238E27FC236}">
                <a16:creationId xmlns:a16="http://schemas.microsoft.com/office/drawing/2014/main" id="{B950ED98-B5D1-206C-403F-FA954F9D2CFF}"/>
              </a:ext>
            </a:extLst>
          </p:cNvPr>
          <p:cNvSpPr/>
          <p:nvPr userDrawn="1"/>
        </p:nvSpPr>
        <p:spPr>
          <a:xfrm>
            <a:off x="685338" y="3796480"/>
            <a:ext cx="2011680" cy="1517904"/>
          </a:xfrm>
          <a:prstGeom prst="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8" name="Rectangle 17">
            <a:extLst>
              <a:ext uri="{FF2B5EF4-FFF2-40B4-BE49-F238E27FC236}">
                <a16:creationId xmlns:a16="http://schemas.microsoft.com/office/drawing/2014/main" id="{0E8643CE-01D9-3E5E-15F6-20689F775F15}"/>
              </a:ext>
            </a:extLst>
          </p:cNvPr>
          <p:cNvSpPr/>
          <p:nvPr userDrawn="1"/>
        </p:nvSpPr>
        <p:spPr>
          <a:xfrm>
            <a:off x="2900911" y="3796480"/>
            <a:ext cx="2011680" cy="1517904"/>
          </a:xfrm>
          <a:prstGeom prst="rect">
            <a:avLst/>
          </a:prstGeom>
          <a:solidFill>
            <a:schemeClr val="accent3">
              <a:lumMod val="40000"/>
              <a:lumOff val="6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0" name="Rectangle 19">
            <a:extLst>
              <a:ext uri="{FF2B5EF4-FFF2-40B4-BE49-F238E27FC236}">
                <a16:creationId xmlns:a16="http://schemas.microsoft.com/office/drawing/2014/main" id="{5AF82DDD-EDEC-7D87-F43A-113C5E4A4FE7}"/>
              </a:ext>
            </a:extLst>
          </p:cNvPr>
          <p:cNvSpPr/>
          <p:nvPr userDrawn="1"/>
        </p:nvSpPr>
        <p:spPr>
          <a:xfrm>
            <a:off x="5116484" y="3796480"/>
            <a:ext cx="2011680" cy="1517904"/>
          </a:xfrm>
          <a:prstGeom prst="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2" name="Rectangle 21">
            <a:extLst>
              <a:ext uri="{FF2B5EF4-FFF2-40B4-BE49-F238E27FC236}">
                <a16:creationId xmlns:a16="http://schemas.microsoft.com/office/drawing/2014/main" id="{E47E492E-967F-54B7-55B1-08A5E1C3615B}"/>
              </a:ext>
            </a:extLst>
          </p:cNvPr>
          <p:cNvSpPr/>
          <p:nvPr userDrawn="1"/>
        </p:nvSpPr>
        <p:spPr>
          <a:xfrm>
            <a:off x="9547629" y="3796480"/>
            <a:ext cx="2011680" cy="1517904"/>
          </a:xfrm>
          <a:prstGeom prst="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4" name="Rectangle 23">
            <a:extLst>
              <a:ext uri="{FF2B5EF4-FFF2-40B4-BE49-F238E27FC236}">
                <a16:creationId xmlns:a16="http://schemas.microsoft.com/office/drawing/2014/main" id="{DC0053FE-E44A-CA97-F782-67FC633E722E}"/>
              </a:ext>
            </a:extLst>
          </p:cNvPr>
          <p:cNvSpPr/>
          <p:nvPr userDrawn="1"/>
        </p:nvSpPr>
        <p:spPr>
          <a:xfrm>
            <a:off x="7332057" y="3796480"/>
            <a:ext cx="2011680" cy="1517904"/>
          </a:xfrm>
          <a:prstGeom prst="rect">
            <a:avLst/>
          </a:prstGeom>
          <a:solidFill>
            <a:schemeClr val="accent3">
              <a:lumMod val="40000"/>
              <a:lumOff val="6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 name="Title 1">
            <a:extLst>
              <a:ext uri="{FF2B5EF4-FFF2-40B4-BE49-F238E27FC236}">
                <a16:creationId xmlns:a16="http://schemas.microsoft.com/office/drawing/2014/main" id="{67445A0A-815D-3414-088B-C041E6742DBE}"/>
              </a:ext>
            </a:extLst>
          </p:cNvPr>
          <p:cNvSpPr>
            <a:spLocks noGrp="1"/>
          </p:cNvSpPr>
          <p:nvPr>
            <p:ph type="title"/>
          </p:nvPr>
        </p:nvSpPr>
        <p:spPr>
          <a:xfrm>
            <a:off x="758952" y="841248"/>
            <a:ext cx="10671048" cy="768096"/>
          </a:xfrm>
        </p:spPr>
        <p:txBody>
          <a:bodyPr>
            <a:noAutofit/>
          </a:bodyPr>
          <a:lstStyle>
            <a:lvl1pPr>
              <a:lnSpc>
                <a:spcPct val="100000"/>
              </a:lnSpc>
              <a:defRPr/>
            </a:lvl1pPr>
          </a:lstStyle>
          <a:p>
            <a:r>
              <a:rPr lang="en-US"/>
              <a:t>Click to edit Master title style</a:t>
            </a:r>
            <a:endParaRPr lang="en-US" dirty="0"/>
          </a:p>
        </p:txBody>
      </p:sp>
      <p:sp>
        <p:nvSpPr>
          <p:cNvPr id="4" name="Footer Placeholder 3">
            <a:extLst>
              <a:ext uri="{FF2B5EF4-FFF2-40B4-BE49-F238E27FC236}">
                <a16:creationId xmlns:a16="http://schemas.microsoft.com/office/drawing/2014/main" id="{317B5E29-6335-83BC-FA01-FAE422D2658B}"/>
              </a:ext>
            </a:extLst>
          </p:cNvPr>
          <p:cNvSpPr>
            <a:spLocks noGrp="1"/>
          </p:cNvSpPr>
          <p:nvPr>
            <p:ph type="ftr" sz="quarter" idx="11"/>
          </p:nvPr>
        </p:nvSpPr>
        <p:spPr/>
        <p:txBody>
          <a:bodyPr>
            <a:noAutofit/>
          </a:bodyPr>
          <a:lstStyle/>
          <a:p>
            <a:r>
              <a:rPr lang="en-US"/>
              <a:t>Presentation title</a:t>
            </a:r>
            <a:endParaRPr lang="en-US" dirty="0"/>
          </a:p>
        </p:txBody>
      </p:sp>
      <p:sp>
        <p:nvSpPr>
          <p:cNvPr id="5" name="Slide Number Placeholder 4">
            <a:extLst>
              <a:ext uri="{FF2B5EF4-FFF2-40B4-BE49-F238E27FC236}">
                <a16:creationId xmlns:a16="http://schemas.microsoft.com/office/drawing/2014/main" id="{536476D1-B61A-E9FD-E266-768B405CC30B}"/>
              </a:ext>
            </a:extLst>
          </p:cNvPr>
          <p:cNvSpPr>
            <a:spLocks noGrp="1"/>
          </p:cNvSpPr>
          <p:nvPr>
            <p:ph type="sldNum" sz="quarter" idx="12"/>
          </p:nvPr>
        </p:nvSpPr>
        <p:spPr/>
        <p:txBody>
          <a:bodyPr>
            <a:noAutofit/>
          </a:bodyPr>
          <a:lstStyle/>
          <a:p>
            <a:fld id="{48F63A3B-78C7-47BE-AE5E-E10140E04643}" type="slidenum">
              <a:rPr lang="en-US" smtClean="0"/>
              <a:pPr/>
              <a:t>‹#›</a:t>
            </a:fld>
            <a:endParaRPr lang="en-US" dirty="0"/>
          </a:p>
        </p:txBody>
      </p:sp>
      <p:sp>
        <p:nvSpPr>
          <p:cNvPr id="46" name="Text Placeholder 2">
            <a:extLst>
              <a:ext uri="{FF2B5EF4-FFF2-40B4-BE49-F238E27FC236}">
                <a16:creationId xmlns:a16="http://schemas.microsoft.com/office/drawing/2014/main" id="{C025625F-8274-840F-6DD8-D36687CB8F7E}"/>
              </a:ext>
            </a:extLst>
          </p:cNvPr>
          <p:cNvSpPr>
            <a:spLocks noGrp="1"/>
          </p:cNvSpPr>
          <p:nvPr>
            <p:ph type="body" idx="1"/>
          </p:nvPr>
        </p:nvSpPr>
        <p:spPr>
          <a:xfrm>
            <a:off x="685338" y="2491684"/>
            <a:ext cx="2011680" cy="2825173"/>
          </a:xfrm>
          <a:noFill/>
          <a:ln w="12700">
            <a:solidFill>
              <a:schemeClr val="accent1"/>
            </a:solidFill>
          </a:ln>
        </p:spPr>
        <p:txBody>
          <a:bodyPr tIns="685800" anchor="t">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4" name="Picture Placeholder 62">
            <a:extLst>
              <a:ext uri="{FF2B5EF4-FFF2-40B4-BE49-F238E27FC236}">
                <a16:creationId xmlns:a16="http://schemas.microsoft.com/office/drawing/2014/main" id="{2F18FBB7-2D21-7954-1324-C7D3BFE5C85D}"/>
              </a:ext>
            </a:extLst>
          </p:cNvPr>
          <p:cNvSpPr>
            <a:spLocks noGrp="1"/>
          </p:cNvSpPr>
          <p:nvPr>
            <p:ph type="pic" sz="quarter" idx="23"/>
          </p:nvPr>
        </p:nvSpPr>
        <p:spPr>
          <a:xfrm>
            <a:off x="1339134" y="2111058"/>
            <a:ext cx="704088" cy="704088"/>
          </a:xfrm>
          <a:prstGeom prst="ellipse">
            <a:avLst/>
          </a:prstGeom>
          <a:solidFill>
            <a:schemeClr val="accent1"/>
          </a:solidFill>
        </p:spPr>
        <p:txBody>
          <a:bodyPr lIns="0" tIns="0" rIns="0" bIns="0" anchor="ctr">
            <a:noAutofit/>
          </a:bodyPr>
          <a:lstStyle>
            <a:lvl1pPr marL="0" indent="0" algn="ctr">
              <a:buNone/>
              <a:defRPr sz="900"/>
            </a:lvl1pPr>
          </a:lstStyle>
          <a:p>
            <a:r>
              <a:rPr lang="en-US"/>
              <a:t>Click icon to add picture</a:t>
            </a:r>
            <a:endParaRPr lang="en-US" dirty="0"/>
          </a:p>
        </p:txBody>
      </p:sp>
      <p:sp>
        <p:nvSpPr>
          <p:cNvPr id="52" name="Text Placeholder 51">
            <a:extLst>
              <a:ext uri="{FF2B5EF4-FFF2-40B4-BE49-F238E27FC236}">
                <a16:creationId xmlns:a16="http://schemas.microsoft.com/office/drawing/2014/main" id="{2EF54C35-5F8E-4E0A-AB4D-97E38121910A}"/>
              </a:ext>
            </a:extLst>
          </p:cNvPr>
          <p:cNvSpPr>
            <a:spLocks noGrp="1"/>
          </p:cNvSpPr>
          <p:nvPr>
            <p:ph type="body" sz="quarter" idx="18"/>
          </p:nvPr>
        </p:nvSpPr>
        <p:spPr>
          <a:xfrm>
            <a:off x="731058" y="3888404"/>
            <a:ext cx="1920240" cy="1371600"/>
          </a:xfrm>
          <a:noFill/>
          <a:ln>
            <a:noFill/>
          </a:ln>
        </p:spPr>
        <p:txBody>
          <a:bodyPr lIns="91440" rIns="91440" anchor="ctr">
            <a:noAutofit/>
          </a:bodyPr>
          <a:lstStyle>
            <a:lvl1pPr marL="0" indent="0" algn="ctr">
              <a:spcBef>
                <a:spcPts val="0"/>
              </a:spcBef>
              <a:buNone/>
              <a:defRPr sz="1500"/>
            </a:lvl1pPr>
          </a:lstStyle>
          <a:p>
            <a:pPr lvl="0"/>
            <a:r>
              <a:rPr lang="en-US"/>
              <a:t>Click to edit Master text styles</a:t>
            </a:r>
          </a:p>
        </p:txBody>
      </p:sp>
      <p:sp>
        <p:nvSpPr>
          <p:cNvPr id="47" name="Text Placeholder 4">
            <a:extLst>
              <a:ext uri="{FF2B5EF4-FFF2-40B4-BE49-F238E27FC236}">
                <a16:creationId xmlns:a16="http://schemas.microsoft.com/office/drawing/2014/main" id="{79F9AD31-B0C5-3563-C73A-8B6297FCFD1C}"/>
              </a:ext>
            </a:extLst>
          </p:cNvPr>
          <p:cNvSpPr>
            <a:spLocks noGrp="1"/>
          </p:cNvSpPr>
          <p:nvPr>
            <p:ph type="body" sz="quarter" idx="3"/>
          </p:nvPr>
        </p:nvSpPr>
        <p:spPr>
          <a:xfrm>
            <a:off x="2900910" y="2491684"/>
            <a:ext cx="2011680" cy="2825173"/>
          </a:xfrm>
          <a:noFill/>
          <a:ln w="12700">
            <a:solidFill>
              <a:schemeClr val="accent3"/>
            </a:solidFill>
          </a:ln>
        </p:spPr>
        <p:txBody>
          <a:bodyPr tIns="685800" anchor="t">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8" name="Picture Placeholder 62">
            <a:extLst>
              <a:ext uri="{FF2B5EF4-FFF2-40B4-BE49-F238E27FC236}">
                <a16:creationId xmlns:a16="http://schemas.microsoft.com/office/drawing/2014/main" id="{05E8E8EF-4954-870B-04E5-82BC660A6738}"/>
              </a:ext>
            </a:extLst>
          </p:cNvPr>
          <p:cNvSpPr>
            <a:spLocks noGrp="1"/>
          </p:cNvSpPr>
          <p:nvPr>
            <p:ph type="pic" sz="quarter" idx="27"/>
          </p:nvPr>
        </p:nvSpPr>
        <p:spPr>
          <a:xfrm>
            <a:off x="3554707" y="2111058"/>
            <a:ext cx="704088" cy="704088"/>
          </a:xfrm>
          <a:prstGeom prst="ellipse">
            <a:avLst/>
          </a:prstGeom>
          <a:solidFill>
            <a:schemeClr val="accent3"/>
          </a:solidFill>
        </p:spPr>
        <p:txBody>
          <a:bodyPr lIns="0" tIns="0" rIns="0" bIns="0" anchor="ctr">
            <a:noAutofit/>
          </a:bodyPr>
          <a:lstStyle>
            <a:lvl1pPr marL="0" indent="0" algn="ctr">
              <a:buNone/>
              <a:defRPr sz="900"/>
            </a:lvl1pPr>
          </a:lstStyle>
          <a:p>
            <a:r>
              <a:rPr lang="en-US"/>
              <a:t>Click icon to add picture</a:t>
            </a:r>
            <a:endParaRPr lang="en-US" dirty="0"/>
          </a:p>
        </p:txBody>
      </p:sp>
      <p:sp>
        <p:nvSpPr>
          <p:cNvPr id="58" name="Text Placeholder 51">
            <a:extLst>
              <a:ext uri="{FF2B5EF4-FFF2-40B4-BE49-F238E27FC236}">
                <a16:creationId xmlns:a16="http://schemas.microsoft.com/office/drawing/2014/main" id="{75981CD1-EA26-D1CF-F19E-B58C16BA8A69}"/>
              </a:ext>
            </a:extLst>
          </p:cNvPr>
          <p:cNvSpPr>
            <a:spLocks noGrp="1"/>
          </p:cNvSpPr>
          <p:nvPr>
            <p:ph type="body" sz="quarter" idx="19"/>
          </p:nvPr>
        </p:nvSpPr>
        <p:spPr>
          <a:xfrm>
            <a:off x="2946630" y="3888404"/>
            <a:ext cx="1920240" cy="1371600"/>
          </a:xfrm>
          <a:noFill/>
          <a:ln>
            <a:noFill/>
          </a:ln>
        </p:spPr>
        <p:txBody>
          <a:bodyPr lIns="91440" rIns="91440" anchor="ctr">
            <a:noAutofit/>
          </a:bodyPr>
          <a:lstStyle>
            <a:lvl1pPr marL="0" indent="0" algn="ctr">
              <a:spcBef>
                <a:spcPts val="0"/>
              </a:spcBef>
              <a:buNone/>
              <a:defRPr sz="1500"/>
            </a:lvl1pPr>
          </a:lstStyle>
          <a:p>
            <a:pPr lvl="0"/>
            <a:r>
              <a:rPr lang="en-US"/>
              <a:t>Click to edit Master text styles</a:t>
            </a:r>
          </a:p>
        </p:txBody>
      </p:sp>
      <p:sp>
        <p:nvSpPr>
          <p:cNvPr id="48" name="Text Placeholder 4">
            <a:extLst>
              <a:ext uri="{FF2B5EF4-FFF2-40B4-BE49-F238E27FC236}">
                <a16:creationId xmlns:a16="http://schemas.microsoft.com/office/drawing/2014/main" id="{3A09BBD1-5CBC-B0EF-71C0-054FCB989BC6}"/>
              </a:ext>
            </a:extLst>
          </p:cNvPr>
          <p:cNvSpPr>
            <a:spLocks noGrp="1"/>
          </p:cNvSpPr>
          <p:nvPr>
            <p:ph type="body" sz="quarter" idx="13"/>
          </p:nvPr>
        </p:nvSpPr>
        <p:spPr>
          <a:xfrm>
            <a:off x="5116484" y="2491684"/>
            <a:ext cx="2011680" cy="2825173"/>
          </a:xfrm>
          <a:noFill/>
          <a:ln w="12700">
            <a:solidFill>
              <a:schemeClr val="accent1"/>
            </a:solidFill>
          </a:ln>
        </p:spPr>
        <p:txBody>
          <a:bodyPr tIns="685800" anchor="t">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7" name="Picture Placeholder 62">
            <a:extLst>
              <a:ext uri="{FF2B5EF4-FFF2-40B4-BE49-F238E27FC236}">
                <a16:creationId xmlns:a16="http://schemas.microsoft.com/office/drawing/2014/main" id="{4AD0C8C9-DB5A-6DC8-2729-A21F1A5CF174}"/>
              </a:ext>
            </a:extLst>
          </p:cNvPr>
          <p:cNvSpPr>
            <a:spLocks noGrp="1"/>
          </p:cNvSpPr>
          <p:nvPr>
            <p:ph type="pic" sz="quarter" idx="26"/>
          </p:nvPr>
        </p:nvSpPr>
        <p:spPr>
          <a:xfrm>
            <a:off x="5770280" y="2111058"/>
            <a:ext cx="704088" cy="704088"/>
          </a:xfrm>
          <a:prstGeom prst="ellipse">
            <a:avLst/>
          </a:prstGeom>
          <a:solidFill>
            <a:schemeClr val="accent1"/>
          </a:solidFill>
        </p:spPr>
        <p:txBody>
          <a:bodyPr lIns="0" tIns="0" rIns="0" bIns="0" anchor="ctr">
            <a:noAutofit/>
          </a:bodyPr>
          <a:lstStyle>
            <a:lvl1pPr marL="0" indent="0" algn="ctr">
              <a:buNone/>
              <a:defRPr sz="900"/>
            </a:lvl1pPr>
          </a:lstStyle>
          <a:p>
            <a:r>
              <a:rPr lang="en-US"/>
              <a:t>Click icon to add picture</a:t>
            </a:r>
            <a:endParaRPr lang="en-US" dirty="0"/>
          </a:p>
        </p:txBody>
      </p:sp>
      <p:sp>
        <p:nvSpPr>
          <p:cNvPr id="59" name="Text Placeholder 51">
            <a:extLst>
              <a:ext uri="{FF2B5EF4-FFF2-40B4-BE49-F238E27FC236}">
                <a16:creationId xmlns:a16="http://schemas.microsoft.com/office/drawing/2014/main" id="{F02DE2DC-F65C-32A5-5821-89FB2F53C325}"/>
              </a:ext>
            </a:extLst>
          </p:cNvPr>
          <p:cNvSpPr>
            <a:spLocks noGrp="1"/>
          </p:cNvSpPr>
          <p:nvPr>
            <p:ph type="body" sz="quarter" idx="20"/>
          </p:nvPr>
        </p:nvSpPr>
        <p:spPr>
          <a:xfrm>
            <a:off x="5162204" y="3888404"/>
            <a:ext cx="1920240" cy="1371600"/>
          </a:xfrm>
          <a:noFill/>
          <a:ln>
            <a:noFill/>
          </a:ln>
        </p:spPr>
        <p:txBody>
          <a:bodyPr lIns="91440" rIns="91440" anchor="ctr">
            <a:noAutofit/>
          </a:bodyPr>
          <a:lstStyle>
            <a:lvl1pPr marL="0" indent="0" algn="ctr">
              <a:spcBef>
                <a:spcPts val="0"/>
              </a:spcBef>
              <a:buNone/>
              <a:defRPr sz="1500"/>
            </a:lvl1pPr>
          </a:lstStyle>
          <a:p>
            <a:pPr lvl="0"/>
            <a:r>
              <a:rPr lang="en-US"/>
              <a:t>Click to edit Master text styles</a:t>
            </a:r>
          </a:p>
        </p:txBody>
      </p:sp>
      <p:sp>
        <p:nvSpPr>
          <p:cNvPr id="49" name="Text Placeholder 4">
            <a:extLst>
              <a:ext uri="{FF2B5EF4-FFF2-40B4-BE49-F238E27FC236}">
                <a16:creationId xmlns:a16="http://schemas.microsoft.com/office/drawing/2014/main" id="{084A0326-A0B8-1723-B8BA-B015344F2DCE}"/>
              </a:ext>
            </a:extLst>
          </p:cNvPr>
          <p:cNvSpPr>
            <a:spLocks noGrp="1"/>
          </p:cNvSpPr>
          <p:nvPr>
            <p:ph type="body" sz="quarter" idx="15"/>
          </p:nvPr>
        </p:nvSpPr>
        <p:spPr>
          <a:xfrm>
            <a:off x="7332057" y="2491684"/>
            <a:ext cx="2011680" cy="2825173"/>
          </a:xfrm>
          <a:noFill/>
          <a:ln w="12700">
            <a:solidFill>
              <a:schemeClr val="accent3"/>
            </a:solidFill>
          </a:ln>
        </p:spPr>
        <p:txBody>
          <a:bodyPr tIns="685800" anchor="t">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6" name="Picture Placeholder 62">
            <a:extLst>
              <a:ext uri="{FF2B5EF4-FFF2-40B4-BE49-F238E27FC236}">
                <a16:creationId xmlns:a16="http://schemas.microsoft.com/office/drawing/2014/main" id="{139354A0-F5DF-3AC5-5E8B-A41146C26F3C}"/>
              </a:ext>
            </a:extLst>
          </p:cNvPr>
          <p:cNvSpPr>
            <a:spLocks noGrp="1"/>
          </p:cNvSpPr>
          <p:nvPr>
            <p:ph type="pic" sz="quarter" idx="25"/>
          </p:nvPr>
        </p:nvSpPr>
        <p:spPr>
          <a:xfrm>
            <a:off x="7985853" y="2111058"/>
            <a:ext cx="704088" cy="704088"/>
          </a:xfrm>
          <a:prstGeom prst="ellipse">
            <a:avLst/>
          </a:prstGeom>
          <a:solidFill>
            <a:schemeClr val="accent3"/>
          </a:solidFill>
        </p:spPr>
        <p:txBody>
          <a:bodyPr lIns="0" tIns="0" rIns="0" bIns="0" anchor="ctr">
            <a:noAutofit/>
          </a:bodyPr>
          <a:lstStyle>
            <a:lvl1pPr marL="0" indent="0" algn="ctr">
              <a:buNone/>
              <a:defRPr sz="900"/>
            </a:lvl1pPr>
          </a:lstStyle>
          <a:p>
            <a:r>
              <a:rPr lang="en-US"/>
              <a:t>Click icon to add picture</a:t>
            </a:r>
            <a:endParaRPr lang="en-US" dirty="0"/>
          </a:p>
        </p:txBody>
      </p:sp>
      <p:sp>
        <p:nvSpPr>
          <p:cNvPr id="60" name="Text Placeholder 51">
            <a:extLst>
              <a:ext uri="{FF2B5EF4-FFF2-40B4-BE49-F238E27FC236}">
                <a16:creationId xmlns:a16="http://schemas.microsoft.com/office/drawing/2014/main" id="{E9730E82-F317-686A-8777-D81705BCC706}"/>
              </a:ext>
            </a:extLst>
          </p:cNvPr>
          <p:cNvSpPr>
            <a:spLocks noGrp="1"/>
          </p:cNvSpPr>
          <p:nvPr>
            <p:ph type="body" sz="quarter" idx="21"/>
          </p:nvPr>
        </p:nvSpPr>
        <p:spPr>
          <a:xfrm>
            <a:off x="7377777" y="3888404"/>
            <a:ext cx="1920240" cy="1371600"/>
          </a:xfrm>
          <a:noFill/>
          <a:ln>
            <a:noFill/>
          </a:ln>
        </p:spPr>
        <p:txBody>
          <a:bodyPr lIns="91440" rIns="91440" anchor="ctr">
            <a:noAutofit/>
          </a:bodyPr>
          <a:lstStyle>
            <a:lvl1pPr marL="0" indent="0" algn="ctr">
              <a:spcBef>
                <a:spcPts val="0"/>
              </a:spcBef>
              <a:buNone/>
              <a:defRPr sz="1500"/>
            </a:lvl1pPr>
          </a:lstStyle>
          <a:p>
            <a:pPr lvl="0"/>
            <a:r>
              <a:rPr lang="en-US"/>
              <a:t>Click to edit Master text styles</a:t>
            </a:r>
          </a:p>
        </p:txBody>
      </p:sp>
      <p:sp>
        <p:nvSpPr>
          <p:cNvPr id="50" name="Text Placeholder 4">
            <a:extLst>
              <a:ext uri="{FF2B5EF4-FFF2-40B4-BE49-F238E27FC236}">
                <a16:creationId xmlns:a16="http://schemas.microsoft.com/office/drawing/2014/main" id="{0E3B57F3-1903-446F-D989-D6CA342D0861}"/>
              </a:ext>
            </a:extLst>
          </p:cNvPr>
          <p:cNvSpPr>
            <a:spLocks noGrp="1"/>
          </p:cNvSpPr>
          <p:nvPr>
            <p:ph type="body" sz="quarter" idx="17"/>
          </p:nvPr>
        </p:nvSpPr>
        <p:spPr>
          <a:xfrm>
            <a:off x="9547629" y="2491684"/>
            <a:ext cx="2011680" cy="2825173"/>
          </a:xfrm>
          <a:noFill/>
          <a:ln w="12700">
            <a:solidFill>
              <a:schemeClr val="accent1"/>
            </a:solidFill>
          </a:ln>
        </p:spPr>
        <p:txBody>
          <a:bodyPr tIns="685800" anchor="t">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5" name="Picture Placeholder 62">
            <a:extLst>
              <a:ext uri="{FF2B5EF4-FFF2-40B4-BE49-F238E27FC236}">
                <a16:creationId xmlns:a16="http://schemas.microsoft.com/office/drawing/2014/main" id="{D5BF3A8A-72F1-392E-855B-5B36E244A7FD}"/>
              </a:ext>
            </a:extLst>
          </p:cNvPr>
          <p:cNvSpPr>
            <a:spLocks noGrp="1"/>
          </p:cNvSpPr>
          <p:nvPr>
            <p:ph type="pic" sz="quarter" idx="24"/>
          </p:nvPr>
        </p:nvSpPr>
        <p:spPr>
          <a:xfrm>
            <a:off x="10201425" y="2111058"/>
            <a:ext cx="704088" cy="704088"/>
          </a:xfrm>
          <a:prstGeom prst="ellipse">
            <a:avLst/>
          </a:prstGeom>
          <a:solidFill>
            <a:schemeClr val="accent1"/>
          </a:solidFill>
        </p:spPr>
        <p:txBody>
          <a:bodyPr lIns="0" tIns="0" rIns="0" bIns="0" anchor="ctr">
            <a:noAutofit/>
          </a:bodyPr>
          <a:lstStyle>
            <a:lvl1pPr marL="0" indent="0" algn="ctr">
              <a:buNone/>
              <a:defRPr sz="900"/>
            </a:lvl1pPr>
          </a:lstStyle>
          <a:p>
            <a:r>
              <a:rPr lang="en-US"/>
              <a:t>Click icon to add picture</a:t>
            </a:r>
            <a:endParaRPr lang="en-US" dirty="0"/>
          </a:p>
        </p:txBody>
      </p:sp>
      <p:sp>
        <p:nvSpPr>
          <p:cNvPr id="61" name="Text Placeholder 51">
            <a:extLst>
              <a:ext uri="{FF2B5EF4-FFF2-40B4-BE49-F238E27FC236}">
                <a16:creationId xmlns:a16="http://schemas.microsoft.com/office/drawing/2014/main" id="{2AED5DDC-3165-FA12-0310-E3545223E292}"/>
              </a:ext>
            </a:extLst>
          </p:cNvPr>
          <p:cNvSpPr>
            <a:spLocks noGrp="1"/>
          </p:cNvSpPr>
          <p:nvPr>
            <p:ph type="body" sz="quarter" idx="22"/>
          </p:nvPr>
        </p:nvSpPr>
        <p:spPr>
          <a:xfrm>
            <a:off x="9593349" y="3888404"/>
            <a:ext cx="1920240" cy="1371600"/>
          </a:xfrm>
          <a:noFill/>
          <a:ln>
            <a:noFill/>
          </a:ln>
        </p:spPr>
        <p:txBody>
          <a:bodyPr lIns="91440" rIns="91440" anchor="ctr">
            <a:noAutofit/>
          </a:bodyPr>
          <a:lstStyle>
            <a:lvl1pPr marL="0" indent="0" algn="ctr">
              <a:spcBef>
                <a:spcPts val="0"/>
              </a:spcBef>
              <a:buNone/>
              <a:defRPr sz="1500"/>
            </a:lvl1pPr>
          </a:lstStyle>
          <a:p>
            <a:pPr lvl="0"/>
            <a:r>
              <a:rPr lang="en-US"/>
              <a:t>Click to edit Master text styles</a:t>
            </a:r>
          </a:p>
        </p:txBody>
      </p:sp>
    </p:spTree>
    <p:extLst>
      <p:ext uri="{BB962C8B-B14F-4D97-AF65-F5344CB8AC3E}">
        <p14:creationId xmlns:p14="http://schemas.microsoft.com/office/powerpoint/2010/main" val="872516218"/>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userDrawn="1">
  <p:cSld name="Timeline">
    <p:spTree>
      <p:nvGrpSpPr>
        <p:cNvPr id="1" name=""/>
        <p:cNvGrpSpPr/>
        <p:nvPr/>
      </p:nvGrpSpPr>
      <p:grpSpPr>
        <a:xfrm>
          <a:off x="0" y="0"/>
          <a:ext cx="0" cy="0"/>
          <a:chOff x="0" y="0"/>
          <a:chExt cx="0" cy="0"/>
        </a:xfrm>
      </p:grpSpPr>
      <p:sp>
        <p:nvSpPr>
          <p:cNvPr id="29" name="Freeform: Shape 28">
            <a:extLst>
              <a:ext uri="{FF2B5EF4-FFF2-40B4-BE49-F238E27FC236}">
                <a16:creationId xmlns:a16="http://schemas.microsoft.com/office/drawing/2014/main" id="{E2DECB02-D9CE-E57A-0604-BFF41EC38AFA}"/>
              </a:ext>
            </a:extLst>
          </p:cNvPr>
          <p:cNvSpPr/>
          <p:nvPr userDrawn="1"/>
        </p:nvSpPr>
        <p:spPr>
          <a:xfrm>
            <a:off x="0" y="0"/>
            <a:ext cx="2838450" cy="2857958"/>
          </a:xfrm>
          <a:custGeom>
            <a:avLst/>
            <a:gdLst>
              <a:gd name="connsiteX0" fmla="*/ 1971005 w 2838450"/>
              <a:gd name="connsiteY0" fmla="*/ 0 h 2857958"/>
              <a:gd name="connsiteX1" fmla="*/ 2838450 w 2838450"/>
              <a:gd name="connsiteY1" fmla="*/ 0 h 2857958"/>
              <a:gd name="connsiteX2" fmla="*/ 2838450 w 2838450"/>
              <a:gd name="connsiteY2" fmla="*/ 7240 h 2857958"/>
              <a:gd name="connsiteX3" fmla="*/ 278890 w 2838450"/>
              <a:gd name="connsiteY3" fmla="*/ 2843883 h 2857958"/>
              <a:gd name="connsiteX4" fmla="*/ 0 w 2838450"/>
              <a:gd name="connsiteY4" fmla="*/ 2857958 h 2857958"/>
              <a:gd name="connsiteX5" fmla="*/ 0 w 2838450"/>
              <a:gd name="connsiteY5" fmla="*/ 1990580 h 2857958"/>
              <a:gd name="connsiteX6" fmla="*/ 190293 w 2838450"/>
              <a:gd name="connsiteY6" fmla="*/ 1980883 h 2857958"/>
              <a:gd name="connsiteX7" fmla="*/ 1960910 w 2838450"/>
              <a:gd name="connsiteY7" fmla="*/ 200390 h 2857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38450" h="2857958">
                <a:moveTo>
                  <a:pt x="1971005" y="0"/>
                </a:moveTo>
                <a:lnTo>
                  <a:pt x="2838450" y="0"/>
                </a:lnTo>
                <a:lnTo>
                  <a:pt x="2838450" y="7240"/>
                </a:lnTo>
                <a:cubicBezTo>
                  <a:pt x="2838450" y="1484015"/>
                  <a:pt x="1716931" y="2697914"/>
                  <a:pt x="278890" y="2843883"/>
                </a:cubicBezTo>
                <a:lnTo>
                  <a:pt x="0" y="2857958"/>
                </a:lnTo>
                <a:lnTo>
                  <a:pt x="0" y="1990580"/>
                </a:lnTo>
                <a:lnTo>
                  <a:pt x="190293" y="1980883"/>
                </a:lnTo>
                <a:cubicBezTo>
                  <a:pt x="1124600" y="1885128"/>
                  <a:pt x="1866185" y="1135788"/>
                  <a:pt x="1960910" y="200390"/>
                </a:cubicBezTo>
                <a:close/>
              </a:path>
            </a:pathLst>
          </a:custGeom>
          <a:solidFill>
            <a:schemeClr val="accent3"/>
          </a:solidFill>
          <a:ln>
            <a:noFill/>
          </a:ln>
        </p:spPr>
        <p:txBody>
          <a:bodyPr vert="horz" wrap="square" lIns="91440" tIns="45720" rIns="91440" bIns="45720" numCol="1" anchor="t" anchorCtr="0" compatLnSpc="1">
            <a:prstTxWarp prst="textNoShape">
              <a:avLst/>
            </a:prstTxWarp>
            <a:noAutofit/>
          </a:bodyPr>
          <a:lstStyle/>
          <a:p>
            <a:pPr lvl="0"/>
            <a:endParaRPr lang="en-US" dirty="0"/>
          </a:p>
        </p:txBody>
      </p:sp>
      <p:sp>
        <p:nvSpPr>
          <p:cNvPr id="26" name="Freeform: Shape 25">
            <a:extLst>
              <a:ext uri="{FF2B5EF4-FFF2-40B4-BE49-F238E27FC236}">
                <a16:creationId xmlns:a16="http://schemas.microsoft.com/office/drawing/2014/main" id="{68E760EA-7D83-1DF2-A8EE-4F218084E74F}"/>
              </a:ext>
            </a:extLst>
          </p:cNvPr>
          <p:cNvSpPr/>
          <p:nvPr userDrawn="1"/>
        </p:nvSpPr>
        <p:spPr>
          <a:xfrm>
            <a:off x="1" y="-1"/>
            <a:ext cx="1970627" cy="1990267"/>
          </a:xfrm>
          <a:custGeom>
            <a:avLst/>
            <a:gdLst>
              <a:gd name="connsiteX0" fmla="*/ 0 w 1970627"/>
              <a:gd name="connsiteY0" fmla="*/ 0 h 1990267"/>
              <a:gd name="connsiteX1" fmla="*/ 1970627 w 1970627"/>
              <a:gd name="connsiteY1" fmla="*/ 0 h 1990267"/>
              <a:gd name="connsiteX2" fmla="*/ 1960534 w 1970627"/>
              <a:gd name="connsiteY2" fmla="*/ 200357 h 1990267"/>
              <a:gd name="connsiteX3" fmla="*/ 190254 w 1970627"/>
              <a:gd name="connsiteY3" fmla="*/ 1980571 h 1990267"/>
              <a:gd name="connsiteX4" fmla="*/ 0 w 1970627"/>
              <a:gd name="connsiteY4" fmla="*/ 1990267 h 1990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0627" h="1990267">
                <a:moveTo>
                  <a:pt x="0" y="0"/>
                </a:moveTo>
                <a:lnTo>
                  <a:pt x="1970627" y="0"/>
                </a:lnTo>
                <a:lnTo>
                  <a:pt x="1960534" y="200357"/>
                </a:lnTo>
                <a:cubicBezTo>
                  <a:pt x="1865827" y="1135608"/>
                  <a:pt x="1124383" y="1884831"/>
                  <a:pt x="190254" y="1980571"/>
                </a:cubicBezTo>
                <a:lnTo>
                  <a:pt x="0" y="1990267"/>
                </a:lnTo>
                <a:close/>
              </a:path>
            </a:pathLst>
          </a:custGeom>
          <a:solidFill>
            <a:srgbClr val="F5CDCE"/>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16" name="Freeform: Shape 15">
            <a:extLst>
              <a:ext uri="{FF2B5EF4-FFF2-40B4-BE49-F238E27FC236}">
                <a16:creationId xmlns:a16="http://schemas.microsoft.com/office/drawing/2014/main" id="{FF3F3353-78A1-F584-81A6-9513382DF18F}"/>
              </a:ext>
            </a:extLst>
          </p:cNvPr>
          <p:cNvSpPr/>
          <p:nvPr userDrawn="1"/>
        </p:nvSpPr>
        <p:spPr>
          <a:xfrm>
            <a:off x="1" y="1"/>
            <a:ext cx="1003449" cy="1013015"/>
          </a:xfrm>
          <a:custGeom>
            <a:avLst/>
            <a:gdLst>
              <a:gd name="connsiteX0" fmla="*/ 0 w 1003449"/>
              <a:gd name="connsiteY0" fmla="*/ 0 h 1013015"/>
              <a:gd name="connsiteX1" fmla="*/ 1003449 w 1003449"/>
              <a:gd name="connsiteY1" fmla="*/ 0 h 1013015"/>
              <a:gd name="connsiteX2" fmla="*/ 998306 w 1003449"/>
              <a:gd name="connsiteY2" fmla="*/ 100639 h 1013015"/>
              <a:gd name="connsiteX3" fmla="*/ 90663 w 1003449"/>
              <a:gd name="connsiteY3" fmla="*/ 1008380 h 1013015"/>
              <a:gd name="connsiteX4" fmla="*/ 0 w 1003449"/>
              <a:gd name="connsiteY4" fmla="*/ 1013015 h 101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3449" h="1013015">
                <a:moveTo>
                  <a:pt x="0" y="0"/>
                </a:moveTo>
                <a:lnTo>
                  <a:pt x="1003449" y="0"/>
                </a:lnTo>
                <a:lnTo>
                  <a:pt x="998306" y="100639"/>
                </a:lnTo>
                <a:cubicBezTo>
                  <a:pt x="949402" y="576784"/>
                  <a:pt x="566756" y="959471"/>
                  <a:pt x="90663" y="1008380"/>
                </a:cubicBezTo>
                <a:lnTo>
                  <a:pt x="0" y="1013015"/>
                </a:lnTo>
                <a:close/>
              </a:path>
            </a:pathLst>
          </a:custGeom>
          <a:solidFill>
            <a:schemeClr val="bg1"/>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2" name="Title 1">
            <a:extLst>
              <a:ext uri="{FF2B5EF4-FFF2-40B4-BE49-F238E27FC236}">
                <a16:creationId xmlns:a16="http://schemas.microsoft.com/office/drawing/2014/main" id="{A65C6DDD-D2BB-0153-0F53-9F7C17BDFD2B}"/>
              </a:ext>
            </a:extLst>
          </p:cNvPr>
          <p:cNvSpPr>
            <a:spLocks noGrp="1"/>
          </p:cNvSpPr>
          <p:nvPr>
            <p:ph type="title"/>
          </p:nvPr>
        </p:nvSpPr>
        <p:spPr/>
        <p:txBody>
          <a:bodyPr/>
          <a:lstStyle>
            <a:lvl1pPr>
              <a:lnSpc>
                <a:spcPct val="100000"/>
              </a:lnSpc>
              <a:defRPr>
                <a:solidFill>
                  <a:schemeClr val="accent6"/>
                </a:solidFill>
              </a:defRPr>
            </a:lvl1pPr>
          </a:lstStyle>
          <a:p>
            <a:r>
              <a:rPr lang="en-US"/>
              <a:t>Click to edit Master title style</a:t>
            </a:r>
            <a:endParaRPr lang="en-US" dirty="0"/>
          </a:p>
        </p:txBody>
      </p:sp>
      <p:sp>
        <p:nvSpPr>
          <p:cNvPr id="5" name="Slide Number Placeholder 4">
            <a:extLst>
              <a:ext uri="{FF2B5EF4-FFF2-40B4-BE49-F238E27FC236}">
                <a16:creationId xmlns:a16="http://schemas.microsoft.com/office/drawing/2014/main" id="{471A846E-CBB1-9805-456D-0C0B890912B7}"/>
              </a:ext>
            </a:extLst>
          </p:cNvPr>
          <p:cNvSpPr>
            <a:spLocks noGrp="1"/>
          </p:cNvSpPr>
          <p:nvPr>
            <p:ph type="sldNum" sz="quarter" idx="12"/>
          </p:nvPr>
        </p:nvSpPr>
        <p:spPr/>
        <p:txBody>
          <a:bodyPr/>
          <a:lstStyle/>
          <a:p>
            <a:fld id="{48F63A3B-78C7-47BE-AE5E-E10140E04643}" type="slidenum">
              <a:rPr lang="en-US" smtClean="0"/>
              <a:pPr/>
              <a:t>‹#›</a:t>
            </a:fld>
            <a:endParaRPr lang="en-US" dirty="0"/>
          </a:p>
        </p:txBody>
      </p:sp>
      <p:sp>
        <p:nvSpPr>
          <p:cNvPr id="30" name="Image 2" descr="preencoded.png">
            <a:extLst>
              <a:ext uri="{FF2B5EF4-FFF2-40B4-BE49-F238E27FC236}">
                <a16:creationId xmlns:a16="http://schemas.microsoft.com/office/drawing/2014/main" id="{790E862E-398F-571C-EC2C-3D17164DE059}"/>
              </a:ext>
            </a:extLst>
          </p:cNvPr>
          <p:cNvSpPr/>
          <p:nvPr/>
        </p:nvSpPr>
        <p:spPr>
          <a:xfrm>
            <a:off x="1458332" y="590133"/>
            <a:ext cx="775021" cy="775021"/>
          </a:xfrm>
          <a:custGeom>
            <a:avLst/>
            <a:gdLst>
              <a:gd name="connsiteX0" fmla="*/ 387511 w 775021"/>
              <a:gd name="connsiteY0" fmla="*/ 775021 h 775021"/>
              <a:gd name="connsiteX1" fmla="*/ 775021 w 775021"/>
              <a:gd name="connsiteY1" fmla="*/ 387511 h 775021"/>
              <a:gd name="connsiteX2" fmla="*/ 387511 w 775021"/>
              <a:gd name="connsiteY2" fmla="*/ 0 h 775021"/>
              <a:gd name="connsiteX3" fmla="*/ 0 w 775021"/>
              <a:gd name="connsiteY3" fmla="*/ 387511 h 775021"/>
              <a:gd name="connsiteX4" fmla="*/ 387511 w 775021"/>
              <a:gd name="connsiteY4" fmla="*/ 775021 h 7750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5021" h="775021">
                <a:moveTo>
                  <a:pt x="387511" y="775021"/>
                </a:moveTo>
                <a:cubicBezTo>
                  <a:pt x="601527" y="775021"/>
                  <a:pt x="775021" y="601527"/>
                  <a:pt x="775021" y="387511"/>
                </a:cubicBezTo>
                <a:cubicBezTo>
                  <a:pt x="775021" y="173494"/>
                  <a:pt x="601527" y="0"/>
                  <a:pt x="387511" y="0"/>
                </a:cubicBezTo>
                <a:cubicBezTo>
                  <a:pt x="173494" y="0"/>
                  <a:pt x="0" y="173494"/>
                  <a:pt x="0" y="387511"/>
                </a:cubicBezTo>
                <a:cubicBezTo>
                  <a:pt x="0" y="601527"/>
                  <a:pt x="173494" y="775021"/>
                  <a:pt x="387511" y="775021"/>
                </a:cubicBezTo>
                <a:close/>
              </a:path>
            </a:pathLst>
          </a:custGeom>
          <a:solidFill>
            <a:schemeClr val="accent6"/>
          </a:solidFill>
          <a:ln w="3801" cap="flat">
            <a:noFill/>
            <a:prstDash val="solid"/>
            <a:miter/>
          </a:ln>
        </p:spPr>
        <p:txBody>
          <a:bodyPr rtlCol="0" anchor="ctr"/>
          <a:lstStyle/>
          <a:p>
            <a:endParaRPr lang="en-US" dirty="0"/>
          </a:p>
        </p:txBody>
      </p:sp>
      <p:sp>
        <p:nvSpPr>
          <p:cNvPr id="31" name="Text Placeholder 2">
            <a:extLst>
              <a:ext uri="{FF2B5EF4-FFF2-40B4-BE49-F238E27FC236}">
                <a16:creationId xmlns:a16="http://schemas.microsoft.com/office/drawing/2014/main" id="{AB1DF8DE-0EED-2627-4B5E-266C0BC276BE}"/>
              </a:ext>
            </a:extLst>
          </p:cNvPr>
          <p:cNvSpPr>
            <a:spLocks noGrp="1"/>
          </p:cNvSpPr>
          <p:nvPr>
            <p:ph type="body" idx="1" hasCustomPrompt="1"/>
          </p:nvPr>
        </p:nvSpPr>
        <p:spPr>
          <a:xfrm>
            <a:off x="685338" y="3017520"/>
            <a:ext cx="1993392" cy="557784"/>
          </a:xfrm>
          <a:solidFill>
            <a:schemeClr val="accent3"/>
          </a:solidFill>
          <a:ln>
            <a:noFill/>
          </a:ln>
        </p:spPr>
        <p:txBody>
          <a:bodyPr lIns="0" tIns="0" rIns="0" bIns="0" anchor="ctr">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a:t>MMM YYYY</a:t>
            </a:r>
          </a:p>
        </p:txBody>
      </p:sp>
      <p:sp>
        <p:nvSpPr>
          <p:cNvPr id="32" name="Text Placeholder 4">
            <a:extLst>
              <a:ext uri="{FF2B5EF4-FFF2-40B4-BE49-F238E27FC236}">
                <a16:creationId xmlns:a16="http://schemas.microsoft.com/office/drawing/2014/main" id="{5AE99EEE-38C4-CB2D-EEA0-8A2EB6F129E4}"/>
              </a:ext>
            </a:extLst>
          </p:cNvPr>
          <p:cNvSpPr>
            <a:spLocks noGrp="1"/>
          </p:cNvSpPr>
          <p:nvPr>
            <p:ph type="body" sz="quarter" idx="3" hasCustomPrompt="1"/>
          </p:nvPr>
        </p:nvSpPr>
        <p:spPr>
          <a:xfrm>
            <a:off x="2900911" y="3017520"/>
            <a:ext cx="1993392" cy="557784"/>
          </a:xfrm>
          <a:solidFill>
            <a:schemeClr val="accent1"/>
          </a:solidFill>
          <a:ln>
            <a:noFill/>
          </a:ln>
        </p:spPr>
        <p:txBody>
          <a:bodyPr lIns="0" tIns="0" rIns="0" bIns="0" anchor="ctr">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a:t>MMM YYYY</a:t>
            </a:r>
          </a:p>
        </p:txBody>
      </p:sp>
      <p:sp>
        <p:nvSpPr>
          <p:cNvPr id="33" name="Text Placeholder 4">
            <a:extLst>
              <a:ext uri="{FF2B5EF4-FFF2-40B4-BE49-F238E27FC236}">
                <a16:creationId xmlns:a16="http://schemas.microsoft.com/office/drawing/2014/main" id="{AA90F0AE-69F4-EBD3-AED1-81E98D34811D}"/>
              </a:ext>
            </a:extLst>
          </p:cNvPr>
          <p:cNvSpPr>
            <a:spLocks noGrp="1"/>
          </p:cNvSpPr>
          <p:nvPr>
            <p:ph type="body" sz="quarter" idx="13" hasCustomPrompt="1"/>
          </p:nvPr>
        </p:nvSpPr>
        <p:spPr>
          <a:xfrm>
            <a:off x="5116484" y="3017520"/>
            <a:ext cx="1993392" cy="557784"/>
          </a:xfrm>
          <a:solidFill>
            <a:schemeClr val="accent3"/>
          </a:solidFill>
          <a:ln>
            <a:noFill/>
          </a:ln>
        </p:spPr>
        <p:txBody>
          <a:bodyPr lIns="0" tIns="0" rIns="0" bIns="0" anchor="ctr">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a:t>MMM YYYY</a:t>
            </a:r>
          </a:p>
        </p:txBody>
      </p:sp>
      <p:sp>
        <p:nvSpPr>
          <p:cNvPr id="34" name="Text Placeholder 4">
            <a:extLst>
              <a:ext uri="{FF2B5EF4-FFF2-40B4-BE49-F238E27FC236}">
                <a16:creationId xmlns:a16="http://schemas.microsoft.com/office/drawing/2014/main" id="{F9E49243-B04A-D7AF-B4C7-8E1AE776F811}"/>
              </a:ext>
            </a:extLst>
          </p:cNvPr>
          <p:cNvSpPr>
            <a:spLocks noGrp="1"/>
          </p:cNvSpPr>
          <p:nvPr>
            <p:ph type="body" sz="quarter" idx="15" hasCustomPrompt="1"/>
          </p:nvPr>
        </p:nvSpPr>
        <p:spPr>
          <a:xfrm>
            <a:off x="7332057" y="3017520"/>
            <a:ext cx="1993392" cy="557784"/>
          </a:xfrm>
          <a:solidFill>
            <a:schemeClr val="accent1"/>
          </a:solidFill>
          <a:ln>
            <a:noFill/>
          </a:ln>
        </p:spPr>
        <p:txBody>
          <a:bodyPr lIns="0" tIns="0" rIns="0" bIns="0" anchor="ctr">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a:t>MMM YYYY</a:t>
            </a:r>
          </a:p>
        </p:txBody>
      </p:sp>
      <p:sp>
        <p:nvSpPr>
          <p:cNvPr id="35" name="Text Placeholder 4">
            <a:extLst>
              <a:ext uri="{FF2B5EF4-FFF2-40B4-BE49-F238E27FC236}">
                <a16:creationId xmlns:a16="http://schemas.microsoft.com/office/drawing/2014/main" id="{4780DCD4-46DE-8C31-9F39-FC6E45FC1EBE}"/>
              </a:ext>
            </a:extLst>
          </p:cNvPr>
          <p:cNvSpPr>
            <a:spLocks noGrp="1"/>
          </p:cNvSpPr>
          <p:nvPr>
            <p:ph type="body" sz="quarter" idx="17" hasCustomPrompt="1"/>
          </p:nvPr>
        </p:nvSpPr>
        <p:spPr>
          <a:xfrm>
            <a:off x="9547629" y="3017520"/>
            <a:ext cx="1993392" cy="557784"/>
          </a:xfrm>
          <a:solidFill>
            <a:schemeClr val="accent3"/>
          </a:solidFill>
          <a:ln>
            <a:noFill/>
          </a:ln>
        </p:spPr>
        <p:txBody>
          <a:bodyPr lIns="0" tIns="0" rIns="0" bIns="0" anchor="ctr">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dirty="0"/>
              <a:t>MMM YYYY</a:t>
            </a:r>
          </a:p>
        </p:txBody>
      </p:sp>
      <p:sp>
        <p:nvSpPr>
          <p:cNvPr id="36" name="Text Placeholder 51">
            <a:extLst>
              <a:ext uri="{FF2B5EF4-FFF2-40B4-BE49-F238E27FC236}">
                <a16:creationId xmlns:a16="http://schemas.microsoft.com/office/drawing/2014/main" id="{9FBDF935-4925-03EC-CBC9-1EBA90DF849B}"/>
              </a:ext>
            </a:extLst>
          </p:cNvPr>
          <p:cNvSpPr>
            <a:spLocks noGrp="1"/>
          </p:cNvSpPr>
          <p:nvPr>
            <p:ph type="body" sz="quarter" idx="18"/>
          </p:nvPr>
        </p:nvSpPr>
        <p:spPr>
          <a:xfrm>
            <a:off x="685338" y="4745736"/>
            <a:ext cx="1993392" cy="795528"/>
          </a:xfrm>
          <a:noFill/>
        </p:spPr>
        <p:txBody>
          <a:bodyPr lIns="0" rIns="0" anchor="t" anchorCtr="0">
            <a:noAutofit/>
          </a:bodyPr>
          <a:lstStyle>
            <a:lvl1pPr marL="0" indent="0" algn="ctr">
              <a:spcBef>
                <a:spcPts val="0"/>
              </a:spcBef>
              <a:buNone/>
              <a:defRPr sz="1500"/>
            </a:lvl1pPr>
          </a:lstStyle>
          <a:p>
            <a:pPr lvl="0"/>
            <a:r>
              <a:rPr lang="en-US"/>
              <a:t>Click to edit Master text styles</a:t>
            </a:r>
          </a:p>
        </p:txBody>
      </p:sp>
      <p:sp>
        <p:nvSpPr>
          <p:cNvPr id="37" name="Text Placeholder 51">
            <a:extLst>
              <a:ext uri="{FF2B5EF4-FFF2-40B4-BE49-F238E27FC236}">
                <a16:creationId xmlns:a16="http://schemas.microsoft.com/office/drawing/2014/main" id="{9BB76AA7-442D-54A7-D075-C67F47438963}"/>
              </a:ext>
            </a:extLst>
          </p:cNvPr>
          <p:cNvSpPr>
            <a:spLocks noGrp="1"/>
          </p:cNvSpPr>
          <p:nvPr>
            <p:ph type="body" sz="quarter" idx="19"/>
          </p:nvPr>
        </p:nvSpPr>
        <p:spPr>
          <a:xfrm>
            <a:off x="2900911" y="4745736"/>
            <a:ext cx="1993392" cy="795528"/>
          </a:xfrm>
          <a:noFill/>
        </p:spPr>
        <p:txBody>
          <a:bodyPr lIns="0" rIns="0" anchor="t" anchorCtr="0">
            <a:noAutofit/>
          </a:bodyPr>
          <a:lstStyle>
            <a:lvl1pPr marL="0" indent="0" algn="ctr">
              <a:spcBef>
                <a:spcPts val="0"/>
              </a:spcBef>
              <a:buNone/>
              <a:defRPr sz="1500"/>
            </a:lvl1pPr>
          </a:lstStyle>
          <a:p>
            <a:pPr lvl="0"/>
            <a:r>
              <a:rPr lang="en-US"/>
              <a:t>Click to edit Master text styles</a:t>
            </a:r>
          </a:p>
        </p:txBody>
      </p:sp>
      <p:sp>
        <p:nvSpPr>
          <p:cNvPr id="38" name="Text Placeholder 51">
            <a:extLst>
              <a:ext uri="{FF2B5EF4-FFF2-40B4-BE49-F238E27FC236}">
                <a16:creationId xmlns:a16="http://schemas.microsoft.com/office/drawing/2014/main" id="{9E419856-1586-F2D8-A1B4-F67FEE9839DF}"/>
              </a:ext>
            </a:extLst>
          </p:cNvPr>
          <p:cNvSpPr>
            <a:spLocks noGrp="1"/>
          </p:cNvSpPr>
          <p:nvPr>
            <p:ph type="body" sz="quarter" idx="20"/>
          </p:nvPr>
        </p:nvSpPr>
        <p:spPr>
          <a:xfrm>
            <a:off x="5116484" y="4745736"/>
            <a:ext cx="1993392" cy="795528"/>
          </a:xfrm>
          <a:noFill/>
        </p:spPr>
        <p:txBody>
          <a:bodyPr lIns="0" rIns="0" anchor="t" anchorCtr="0">
            <a:noAutofit/>
          </a:bodyPr>
          <a:lstStyle>
            <a:lvl1pPr marL="0" indent="0" algn="ctr">
              <a:spcBef>
                <a:spcPts val="0"/>
              </a:spcBef>
              <a:buNone/>
              <a:defRPr sz="1500"/>
            </a:lvl1pPr>
          </a:lstStyle>
          <a:p>
            <a:pPr lvl="0"/>
            <a:r>
              <a:rPr lang="en-US"/>
              <a:t>Click to edit Master text styles</a:t>
            </a:r>
          </a:p>
        </p:txBody>
      </p:sp>
      <p:sp>
        <p:nvSpPr>
          <p:cNvPr id="39" name="Text Placeholder 51">
            <a:extLst>
              <a:ext uri="{FF2B5EF4-FFF2-40B4-BE49-F238E27FC236}">
                <a16:creationId xmlns:a16="http://schemas.microsoft.com/office/drawing/2014/main" id="{AED74DD2-EAE3-76BF-56B9-C04FCED1F2DB}"/>
              </a:ext>
            </a:extLst>
          </p:cNvPr>
          <p:cNvSpPr>
            <a:spLocks noGrp="1"/>
          </p:cNvSpPr>
          <p:nvPr>
            <p:ph type="body" sz="quarter" idx="21"/>
          </p:nvPr>
        </p:nvSpPr>
        <p:spPr>
          <a:xfrm>
            <a:off x="7332057" y="4745736"/>
            <a:ext cx="1993392" cy="795528"/>
          </a:xfrm>
          <a:noFill/>
        </p:spPr>
        <p:txBody>
          <a:bodyPr lIns="0" rIns="0" anchor="t" anchorCtr="0">
            <a:noAutofit/>
          </a:bodyPr>
          <a:lstStyle>
            <a:lvl1pPr marL="0" indent="0" algn="ctr">
              <a:spcBef>
                <a:spcPts val="0"/>
              </a:spcBef>
              <a:buNone/>
              <a:defRPr sz="1500"/>
            </a:lvl1pPr>
          </a:lstStyle>
          <a:p>
            <a:pPr lvl="0"/>
            <a:r>
              <a:rPr lang="en-US"/>
              <a:t>Click to edit Master text styles</a:t>
            </a:r>
          </a:p>
        </p:txBody>
      </p:sp>
      <p:sp>
        <p:nvSpPr>
          <p:cNvPr id="40" name="Text Placeholder 51">
            <a:extLst>
              <a:ext uri="{FF2B5EF4-FFF2-40B4-BE49-F238E27FC236}">
                <a16:creationId xmlns:a16="http://schemas.microsoft.com/office/drawing/2014/main" id="{0A39AD48-2F98-C0C9-DE08-CED7EBF816B2}"/>
              </a:ext>
            </a:extLst>
          </p:cNvPr>
          <p:cNvSpPr>
            <a:spLocks noGrp="1"/>
          </p:cNvSpPr>
          <p:nvPr>
            <p:ph type="body" sz="quarter" idx="22"/>
          </p:nvPr>
        </p:nvSpPr>
        <p:spPr>
          <a:xfrm>
            <a:off x="9547629" y="4745736"/>
            <a:ext cx="1993392" cy="795528"/>
          </a:xfrm>
          <a:noFill/>
        </p:spPr>
        <p:txBody>
          <a:bodyPr lIns="0" rIns="0" anchor="t" anchorCtr="0">
            <a:noAutofit/>
          </a:bodyPr>
          <a:lstStyle>
            <a:lvl1pPr marL="0" indent="0" algn="ctr">
              <a:spcBef>
                <a:spcPts val="0"/>
              </a:spcBef>
              <a:buNone/>
              <a:defRPr sz="1500"/>
            </a:lvl1pPr>
          </a:lstStyle>
          <a:p>
            <a:pPr lvl="0"/>
            <a:r>
              <a:rPr lang="en-US"/>
              <a:t>Click to edit Master text styles</a:t>
            </a:r>
          </a:p>
        </p:txBody>
      </p:sp>
      <p:cxnSp>
        <p:nvCxnSpPr>
          <p:cNvPr id="42" name="Straight Connector 41">
            <a:extLst>
              <a:ext uri="{FF2B5EF4-FFF2-40B4-BE49-F238E27FC236}">
                <a16:creationId xmlns:a16="http://schemas.microsoft.com/office/drawing/2014/main" id="{E6BE61D7-B0A3-902B-4F58-727982880EF5}"/>
              </a:ext>
            </a:extLst>
          </p:cNvPr>
          <p:cNvCxnSpPr>
            <a:cxnSpLocks/>
          </p:cNvCxnSpPr>
          <p:nvPr userDrawn="1"/>
        </p:nvCxnSpPr>
        <p:spPr>
          <a:xfrm>
            <a:off x="739398" y="4187681"/>
            <a:ext cx="10812360" cy="0"/>
          </a:xfrm>
          <a:prstGeom prst="line">
            <a:avLst/>
          </a:prstGeom>
          <a:ln w="12700">
            <a:solidFill>
              <a:schemeClr val="accent2">
                <a:lumMod val="40000"/>
                <a:lumOff val="60000"/>
              </a:schemeClr>
            </a:solidFill>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185033570"/>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userDrawn="1">
  <p:cSld name="Comparison">
    <p:spTree>
      <p:nvGrpSpPr>
        <p:cNvPr id="1" name=""/>
        <p:cNvGrpSpPr/>
        <p:nvPr/>
      </p:nvGrpSpPr>
      <p:grpSpPr>
        <a:xfrm>
          <a:off x="0" y="0"/>
          <a:ext cx="0" cy="0"/>
          <a:chOff x="0" y="0"/>
          <a:chExt cx="0" cy="0"/>
        </a:xfrm>
      </p:grpSpPr>
      <p:sp>
        <p:nvSpPr>
          <p:cNvPr id="20" name="Title 19">
            <a:extLst>
              <a:ext uri="{FF2B5EF4-FFF2-40B4-BE49-F238E27FC236}">
                <a16:creationId xmlns:a16="http://schemas.microsoft.com/office/drawing/2014/main" id="{C26B5661-F583-FA44-8353-161B862E69B1}"/>
              </a:ext>
            </a:extLst>
          </p:cNvPr>
          <p:cNvSpPr>
            <a:spLocks noGrp="1"/>
          </p:cNvSpPr>
          <p:nvPr>
            <p:ph type="title"/>
          </p:nvPr>
        </p:nvSpPr>
        <p:spPr>
          <a:xfrm>
            <a:off x="3986784" y="1243584"/>
            <a:ext cx="8165592" cy="768096"/>
          </a:xfrm>
        </p:spPr>
        <p:txBody>
          <a:bodyPr>
            <a:noAutofit/>
          </a:bodyPr>
          <a:lstStyle>
            <a:lvl1pPr algn="l">
              <a:lnSpc>
                <a:spcPct val="100000"/>
              </a:lnSpc>
              <a:defRPr/>
            </a:lvl1pPr>
          </a:lstStyle>
          <a:p>
            <a:r>
              <a:rPr lang="en-US"/>
              <a:t>Click to edit Master title style</a:t>
            </a:r>
            <a:endParaRPr lang="en-US" dirty="0"/>
          </a:p>
        </p:txBody>
      </p:sp>
      <p:sp>
        <p:nvSpPr>
          <p:cNvPr id="11" name="Image 0" descr="preencoded.png">
            <a:extLst>
              <a:ext uri="{FF2B5EF4-FFF2-40B4-BE49-F238E27FC236}">
                <a16:creationId xmlns:a16="http://schemas.microsoft.com/office/drawing/2014/main" id="{CD2D664E-6702-6607-A37E-2E996144917C}"/>
              </a:ext>
            </a:extLst>
          </p:cNvPr>
          <p:cNvSpPr/>
          <p:nvPr userDrawn="1"/>
        </p:nvSpPr>
        <p:spPr>
          <a:xfrm>
            <a:off x="-5568" y="-2784"/>
            <a:ext cx="3443288" cy="6891337"/>
          </a:xfrm>
          <a:custGeom>
            <a:avLst/>
            <a:gdLst>
              <a:gd name="connsiteX0" fmla="*/ 3443288 w 3443288"/>
              <a:gd name="connsiteY0" fmla="*/ 0 h 6891337"/>
              <a:gd name="connsiteX1" fmla="*/ 0 w 3443288"/>
              <a:gd name="connsiteY1" fmla="*/ 0 h 6891337"/>
              <a:gd name="connsiteX2" fmla="*/ 0 w 3443288"/>
              <a:gd name="connsiteY2" fmla="*/ 6891338 h 6891337"/>
              <a:gd name="connsiteX3" fmla="*/ 3443288 w 3443288"/>
              <a:gd name="connsiteY3" fmla="*/ 6891338 h 6891337"/>
              <a:gd name="connsiteX4" fmla="*/ 3443288 w 3443288"/>
              <a:gd name="connsiteY4" fmla="*/ 0 h 6891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288" h="6891337">
                <a:moveTo>
                  <a:pt x="3443288" y="0"/>
                </a:moveTo>
                <a:lnTo>
                  <a:pt x="0" y="0"/>
                </a:lnTo>
                <a:lnTo>
                  <a:pt x="0" y="6891338"/>
                </a:lnTo>
                <a:lnTo>
                  <a:pt x="3443288" y="6891338"/>
                </a:lnTo>
                <a:lnTo>
                  <a:pt x="3443288" y="0"/>
                </a:lnTo>
                <a:close/>
              </a:path>
            </a:pathLst>
          </a:custGeom>
          <a:solidFill>
            <a:schemeClr val="accent3"/>
          </a:solidFill>
          <a:ln w="4756" cap="flat">
            <a:noFill/>
            <a:prstDash val="solid"/>
            <a:miter/>
          </a:ln>
        </p:spPr>
        <p:txBody>
          <a:bodyPr rtlCol="0" anchor="ctr">
            <a:noAutofit/>
          </a:bodyPr>
          <a:lstStyle/>
          <a:p>
            <a:endParaRPr lang="en-US" dirty="0"/>
          </a:p>
        </p:txBody>
      </p:sp>
      <p:pic>
        <p:nvPicPr>
          <p:cNvPr id="13" name="Image 1" descr="preencoded.png">
            <a:extLst>
              <a:ext uri="{FF2B5EF4-FFF2-40B4-BE49-F238E27FC236}">
                <a16:creationId xmlns:a16="http://schemas.microsoft.com/office/drawing/2014/main" id="{951C5737-DF7E-D671-AC74-9E488335BCA2}"/>
              </a:ext>
            </a:extLst>
          </p:cNvPr>
          <p:cNvPicPr>
            <a:picLocks noChangeAspect="1"/>
          </p:cNvPicPr>
          <p:nvPr userDrawn="1"/>
        </p:nvPicPr>
        <p:blipFill>
          <a:blip r:embed="rId2" cstate="screen">
            <a:extLst>
              <a:ext uri="{28A0092B-C50C-407E-A947-70E740481C1C}">
                <a14:useLocalDpi xmlns:a14="http://schemas.microsoft.com/office/drawing/2010/main"/>
              </a:ext>
              <a:ext uri="{96DAC541-7B7A-43D3-8B79-37D633B846F1}">
                <asvg:svgBlip xmlns:asvg="http://schemas.microsoft.com/office/drawing/2016/SVG/main" r:embed="rId3"/>
              </a:ext>
            </a:extLst>
          </a:blip>
          <a:srcRect/>
          <a:stretch/>
        </p:blipFill>
        <p:spPr>
          <a:xfrm>
            <a:off x="1703311" y="-2784"/>
            <a:ext cx="1734410" cy="5167313"/>
          </a:xfrm>
          <a:prstGeom prst="rect">
            <a:avLst/>
          </a:prstGeom>
        </p:spPr>
      </p:pic>
      <p:sp>
        <p:nvSpPr>
          <p:cNvPr id="39" name="Freeform: Shape 38">
            <a:extLst>
              <a:ext uri="{FF2B5EF4-FFF2-40B4-BE49-F238E27FC236}">
                <a16:creationId xmlns:a16="http://schemas.microsoft.com/office/drawing/2014/main" id="{F232A1E1-DD38-15EA-6CA1-A84950EC43F0}"/>
              </a:ext>
            </a:extLst>
          </p:cNvPr>
          <p:cNvSpPr/>
          <p:nvPr/>
        </p:nvSpPr>
        <p:spPr>
          <a:xfrm>
            <a:off x="1721621" y="-2784"/>
            <a:ext cx="1716115" cy="1720853"/>
          </a:xfrm>
          <a:custGeom>
            <a:avLst/>
            <a:gdLst>
              <a:gd name="connsiteX0" fmla="*/ 93358 w 1716115"/>
              <a:gd name="connsiteY0" fmla="*/ 0 h 1720853"/>
              <a:gd name="connsiteX1" fmla="*/ 110348 w 1716115"/>
              <a:gd name="connsiteY1" fmla="*/ 0 h 1720853"/>
              <a:gd name="connsiteX2" fmla="*/ 1716029 w 1716115"/>
              <a:gd name="connsiteY2" fmla="*/ 1610112 h 1720853"/>
              <a:gd name="connsiteX3" fmla="*/ 1716029 w 1716115"/>
              <a:gd name="connsiteY3" fmla="*/ 1627151 h 1720853"/>
              <a:gd name="connsiteX4" fmla="*/ 1716115 w 1716115"/>
              <a:gd name="connsiteY4" fmla="*/ 1627237 h 1720853"/>
              <a:gd name="connsiteX5" fmla="*/ 93358 w 1716115"/>
              <a:gd name="connsiteY5" fmla="*/ 0 h 1720853"/>
              <a:gd name="connsiteX6" fmla="*/ 0 w 1716115"/>
              <a:gd name="connsiteY6" fmla="*/ 0 h 1720853"/>
              <a:gd name="connsiteX7" fmla="*/ 16989 w 1716115"/>
              <a:gd name="connsiteY7" fmla="*/ 0 h 1720853"/>
              <a:gd name="connsiteX8" fmla="*/ 1716114 w 1716115"/>
              <a:gd name="connsiteY8" fmla="*/ 1703814 h 1720853"/>
              <a:gd name="connsiteX9" fmla="*/ 1716114 w 1716115"/>
              <a:gd name="connsiteY9" fmla="*/ 1720853 h 1720853"/>
              <a:gd name="connsiteX10" fmla="*/ 0 w 1716115"/>
              <a:gd name="connsiteY10" fmla="*/ 0 h 1720853"/>
              <a:gd name="connsiteX11" fmla="*/ 186798 w 1716115"/>
              <a:gd name="connsiteY11" fmla="*/ 0 h 1720853"/>
              <a:gd name="connsiteX12" fmla="*/ 203788 w 1716115"/>
              <a:gd name="connsiteY12" fmla="*/ 0 h 1720853"/>
              <a:gd name="connsiteX13" fmla="*/ 1716109 w 1716115"/>
              <a:gd name="connsiteY13" fmla="*/ 1516501 h 1720853"/>
              <a:gd name="connsiteX14" fmla="*/ 1716109 w 1716115"/>
              <a:gd name="connsiteY14" fmla="*/ 1533535 h 1720853"/>
              <a:gd name="connsiteX15" fmla="*/ 186798 w 1716115"/>
              <a:gd name="connsiteY15" fmla="*/ 0 h 1720853"/>
              <a:gd name="connsiteX16" fmla="*/ 280155 w 1716115"/>
              <a:gd name="connsiteY16" fmla="*/ 0 h 1720853"/>
              <a:gd name="connsiteX17" fmla="*/ 297145 w 1716115"/>
              <a:gd name="connsiteY17" fmla="*/ 0 h 1720853"/>
              <a:gd name="connsiteX18" fmla="*/ 1716114 w 1716115"/>
              <a:gd name="connsiteY18" fmla="*/ 1422885 h 1720853"/>
              <a:gd name="connsiteX19" fmla="*/ 1716114 w 1716115"/>
              <a:gd name="connsiteY19" fmla="*/ 1439924 h 1720853"/>
              <a:gd name="connsiteX20" fmla="*/ 280155 w 1716115"/>
              <a:gd name="connsiteY20" fmla="*/ 0 h 1720853"/>
              <a:gd name="connsiteX21" fmla="*/ 373512 w 1716115"/>
              <a:gd name="connsiteY21" fmla="*/ 0 h 1720853"/>
              <a:gd name="connsiteX22" fmla="*/ 390502 w 1716115"/>
              <a:gd name="connsiteY22" fmla="*/ 0 h 1720853"/>
              <a:gd name="connsiteX23" fmla="*/ 1716029 w 1716115"/>
              <a:gd name="connsiteY23" fmla="*/ 1329184 h 1720853"/>
              <a:gd name="connsiteX24" fmla="*/ 1716029 w 1716115"/>
              <a:gd name="connsiteY24" fmla="*/ 1346223 h 1720853"/>
              <a:gd name="connsiteX25" fmla="*/ 1716114 w 1716115"/>
              <a:gd name="connsiteY25" fmla="*/ 1346308 h 1720853"/>
              <a:gd name="connsiteX26" fmla="*/ 373512 w 1716115"/>
              <a:gd name="connsiteY26" fmla="*/ 0 h 1720853"/>
              <a:gd name="connsiteX27" fmla="*/ 466953 w 1716115"/>
              <a:gd name="connsiteY27" fmla="*/ 0 h 1720853"/>
              <a:gd name="connsiteX28" fmla="*/ 483944 w 1716115"/>
              <a:gd name="connsiteY28" fmla="*/ 0 h 1720853"/>
              <a:gd name="connsiteX29" fmla="*/ 1716110 w 1716115"/>
              <a:gd name="connsiteY29" fmla="*/ 1235573 h 1720853"/>
              <a:gd name="connsiteX30" fmla="*/ 1716110 w 1716115"/>
              <a:gd name="connsiteY30" fmla="*/ 1252607 h 1720853"/>
              <a:gd name="connsiteX31" fmla="*/ 466953 w 1716115"/>
              <a:gd name="connsiteY31" fmla="*/ 0 h 1720853"/>
              <a:gd name="connsiteX32" fmla="*/ 560310 w 1716115"/>
              <a:gd name="connsiteY32" fmla="*/ 0 h 1720853"/>
              <a:gd name="connsiteX33" fmla="*/ 577297 w 1716115"/>
              <a:gd name="connsiteY33" fmla="*/ 0 h 1720853"/>
              <a:gd name="connsiteX34" fmla="*/ 1716109 w 1716115"/>
              <a:gd name="connsiteY34" fmla="*/ 1141957 h 1720853"/>
              <a:gd name="connsiteX35" fmla="*/ 1716109 w 1716115"/>
              <a:gd name="connsiteY35" fmla="*/ 1158991 h 1720853"/>
              <a:gd name="connsiteX36" fmla="*/ 560310 w 1716115"/>
              <a:gd name="connsiteY36" fmla="*/ 0 h 1720853"/>
              <a:gd name="connsiteX37" fmla="*/ 653668 w 1716115"/>
              <a:gd name="connsiteY37" fmla="*/ 0 h 1720853"/>
              <a:gd name="connsiteX38" fmla="*/ 670655 w 1716115"/>
              <a:gd name="connsiteY38" fmla="*/ 0 h 1720853"/>
              <a:gd name="connsiteX39" fmla="*/ 1716029 w 1716115"/>
              <a:gd name="connsiteY39" fmla="*/ 1048255 h 1720853"/>
              <a:gd name="connsiteX40" fmla="*/ 1716029 w 1716115"/>
              <a:gd name="connsiteY40" fmla="*/ 1065294 h 1720853"/>
              <a:gd name="connsiteX41" fmla="*/ 1716114 w 1716115"/>
              <a:gd name="connsiteY41" fmla="*/ 1065380 h 1720853"/>
              <a:gd name="connsiteX42" fmla="*/ 653668 w 1716115"/>
              <a:gd name="connsiteY42" fmla="*/ 0 h 1720853"/>
              <a:gd name="connsiteX43" fmla="*/ 747112 w 1716115"/>
              <a:gd name="connsiteY43" fmla="*/ 0 h 1720853"/>
              <a:gd name="connsiteX44" fmla="*/ 764104 w 1716115"/>
              <a:gd name="connsiteY44" fmla="*/ 0 h 1720853"/>
              <a:gd name="connsiteX45" fmla="*/ 1716115 w 1716115"/>
              <a:gd name="connsiteY45" fmla="*/ 954644 h 1720853"/>
              <a:gd name="connsiteX46" fmla="*/ 1716115 w 1716115"/>
              <a:gd name="connsiteY46" fmla="*/ 971678 h 1720853"/>
              <a:gd name="connsiteX47" fmla="*/ 747112 w 1716115"/>
              <a:gd name="connsiteY47" fmla="*/ 0 h 1720853"/>
              <a:gd name="connsiteX48" fmla="*/ 840465 w 1716115"/>
              <a:gd name="connsiteY48" fmla="*/ 0 h 1720853"/>
              <a:gd name="connsiteX49" fmla="*/ 857452 w 1716115"/>
              <a:gd name="connsiteY49" fmla="*/ 0 h 1720853"/>
              <a:gd name="connsiteX50" fmla="*/ 1716109 w 1716115"/>
              <a:gd name="connsiteY50" fmla="*/ 861028 h 1720853"/>
              <a:gd name="connsiteX51" fmla="*/ 1716109 w 1716115"/>
              <a:gd name="connsiteY51" fmla="*/ 878062 h 1720853"/>
              <a:gd name="connsiteX52" fmla="*/ 840465 w 1716115"/>
              <a:gd name="connsiteY52" fmla="*/ 0 h 1720853"/>
              <a:gd name="connsiteX53" fmla="*/ 933823 w 1716115"/>
              <a:gd name="connsiteY53" fmla="*/ 0 h 1720853"/>
              <a:gd name="connsiteX54" fmla="*/ 950810 w 1716115"/>
              <a:gd name="connsiteY54" fmla="*/ 0 h 1720853"/>
              <a:gd name="connsiteX55" fmla="*/ 1716114 w 1716115"/>
              <a:gd name="connsiteY55" fmla="*/ 767327 h 1720853"/>
              <a:gd name="connsiteX56" fmla="*/ 1716114 w 1716115"/>
              <a:gd name="connsiteY56" fmla="*/ 784366 h 1720853"/>
              <a:gd name="connsiteX57" fmla="*/ 1716114 w 1716115"/>
              <a:gd name="connsiteY57" fmla="*/ 784451 h 1720853"/>
              <a:gd name="connsiteX58" fmla="*/ 933823 w 1716115"/>
              <a:gd name="connsiteY58" fmla="*/ 0 h 1720853"/>
              <a:gd name="connsiteX59" fmla="*/ 1027262 w 1716115"/>
              <a:gd name="connsiteY59" fmla="*/ 0 h 1720853"/>
              <a:gd name="connsiteX60" fmla="*/ 1044254 w 1716115"/>
              <a:gd name="connsiteY60" fmla="*/ 0 h 1720853"/>
              <a:gd name="connsiteX61" fmla="*/ 1716110 w 1716115"/>
              <a:gd name="connsiteY61" fmla="*/ 673716 h 1720853"/>
              <a:gd name="connsiteX62" fmla="*/ 1716110 w 1716115"/>
              <a:gd name="connsiteY62" fmla="*/ 690750 h 1720853"/>
              <a:gd name="connsiteX63" fmla="*/ 1027262 w 1716115"/>
              <a:gd name="connsiteY63" fmla="*/ 0 h 1720853"/>
              <a:gd name="connsiteX64" fmla="*/ 1120625 w 1716115"/>
              <a:gd name="connsiteY64" fmla="*/ 0 h 1720853"/>
              <a:gd name="connsiteX65" fmla="*/ 1137612 w 1716115"/>
              <a:gd name="connsiteY65" fmla="*/ 0 h 1720853"/>
              <a:gd name="connsiteX66" fmla="*/ 1716115 w 1716115"/>
              <a:gd name="connsiteY66" fmla="*/ 580100 h 1720853"/>
              <a:gd name="connsiteX67" fmla="*/ 1716115 w 1716115"/>
              <a:gd name="connsiteY67" fmla="*/ 597134 h 1720853"/>
              <a:gd name="connsiteX68" fmla="*/ 1120625 w 1716115"/>
              <a:gd name="connsiteY68" fmla="*/ 0 h 1720853"/>
              <a:gd name="connsiteX69" fmla="*/ 1213978 w 1716115"/>
              <a:gd name="connsiteY69" fmla="*/ 0 h 1720853"/>
              <a:gd name="connsiteX70" fmla="*/ 1230965 w 1716115"/>
              <a:gd name="connsiteY70" fmla="*/ 0 h 1720853"/>
              <a:gd name="connsiteX71" fmla="*/ 1716109 w 1716115"/>
              <a:gd name="connsiteY71" fmla="*/ 486398 h 1720853"/>
              <a:gd name="connsiteX72" fmla="*/ 1716109 w 1716115"/>
              <a:gd name="connsiteY72" fmla="*/ 503437 h 1720853"/>
              <a:gd name="connsiteX73" fmla="*/ 1716109 w 1716115"/>
              <a:gd name="connsiteY73" fmla="*/ 503523 h 1720853"/>
              <a:gd name="connsiteX74" fmla="*/ 1213978 w 1716115"/>
              <a:gd name="connsiteY74" fmla="*/ 0 h 1720853"/>
              <a:gd name="connsiteX75" fmla="*/ 1307422 w 1716115"/>
              <a:gd name="connsiteY75" fmla="*/ 0 h 1720853"/>
              <a:gd name="connsiteX76" fmla="*/ 1324414 w 1716115"/>
              <a:gd name="connsiteY76" fmla="*/ 0 h 1720853"/>
              <a:gd name="connsiteX77" fmla="*/ 1716115 w 1716115"/>
              <a:gd name="connsiteY77" fmla="*/ 392784 h 1720853"/>
              <a:gd name="connsiteX78" fmla="*/ 1716115 w 1716115"/>
              <a:gd name="connsiteY78" fmla="*/ 409821 h 1720853"/>
              <a:gd name="connsiteX79" fmla="*/ 1307422 w 1716115"/>
              <a:gd name="connsiteY79" fmla="*/ 0 h 1720853"/>
              <a:gd name="connsiteX80" fmla="*/ 1400775 w 1716115"/>
              <a:gd name="connsiteY80" fmla="*/ 0 h 1720853"/>
              <a:gd name="connsiteX81" fmla="*/ 1417762 w 1716115"/>
              <a:gd name="connsiteY81" fmla="*/ 0 h 1720853"/>
              <a:gd name="connsiteX82" fmla="*/ 1716109 w 1716115"/>
              <a:gd name="connsiteY82" fmla="*/ 299170 h 1720853"/>
              <a:gd name="connsiteX83" fmla="*/ 1716109 w 1716115"/>
              <a:gd name="connsiteY83" fmla="*/ 316207 h 1720853"/>
              <a:gd name="connsiteX84" fmla="*/ 1400775 w 1716115"/>
              <a:gd name="connsiteY84" fmla="*/ 0 h 1720853"/>
              <a:gd name="connsiteX85" fmla="*/ 1494133 w 1716115"/>
              <a:gd name="connsiteY85" fmla="*/ 0 h 1720853"/>
              <a:gd name="connsiteX86" fmla="*/ 1511120 w 1716115"/>
              <a:gd name="connsiteY86" fmla="*/ 0 h 1720853"/>
              <a:gd name="connsiteX87" fmla="*/ 1716109 w 1716115"/>
              <a:gd name="connsiteY87" fmla="*/ 205556 h 1720853"/>
              <a:gd name="connsiteX88" fmla="*/ 1716109 w 1716115"/>
              <a:gd name="connsiteY88" fmla="*/ 222592 h 1720853"/>
              <a:gd name="connsiteX89" fmla="*/ 1494133 w 1716115"/>
              <a:gd name="connsiteY89" fmla="*/ 0 h 1720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1716115" h="1720853">
                <a:moveTo>
                  <a:pt x="93358" y="0"/>
                </a:moveTo>
                <a:lnTo>
                  <a:pt x="110348" y="0"/>
                </a:lnTo>
                <a:cubicBezTo>
                  <a:pt x="110348" y="887874"/>
                  <a:pt x="830686" y="1610112"/>
                  <a:pt x="1716029" y="1610112"/>
                </a:cubicBezTo>
                <a:lnTo>
                  <a:pt x="1716029" y="1627151"/>
                </a:lnTo>
                <a:lnTo>
                  <a:pt x="1716115" y="1627237"/>
                </a:lnTo>
                <a:cubicBezTo>
                  <a:pt x="821334" y="1627237"/>
                  <a:pt x="93358" y="897252"/>
                  <a:pt x="93358" y="0"/>
                </a:cubicBezTo>
                <a:close/>
                <a:moveTo>
                  <a:pt x="0" y="0"/>
                </a:moveTo>
                <a:lnTo>
                  <a:pt x="16989" y="0"/>
                </a:lnTo>
                <a:cubicBezTo>
                  <a:pt x="16989" y="939499"/>
                  <a:pt x="779202" y="1703814"/>
                  <a:pt x="1716114" y="1703814"/>
                </a:cubicBezTo>
                <a:lnTo>
                  <a:pt x="1716114" y="1720853"/>
                </a:lnTo>
                <a:cubicBezTo>
                  <a:pt x="769850" y="1720853"/>
                  <a:pt x="0" y="948877"/>
                  <a:pt x="0" y="0"/>
                </a:cubicBezTo>
                <a:close/>
                <a:moveTo>
                  <a:pt x="186798" y="0"/>
                </a:moveTo>
                <a:lnTo>
                  <a:pt x="203788" y="0"/>
                </a:lnTo>
                <a:cubicBezTo>
                  <a:pt x="203788" y="836248"/>
                  <a:pt x="882254" y="1516501"/>
                  <a:pt x="1716109" y="1516501"/>
                </a:cubicBezTo>
                <a:lnTo>
                  <a:pt x="1716109" y="1533535"/>
                </a:lnTo>
                <a:cubicBezTo>
                  <a:pt x="872812" y="1533535"/>
                  <a:pt x="186798" y="845626"/>
                  <a:pt x="186798" y="0"/>
                </a:cubicBezTo>
                <a:close/>
                <a:moveTo>
                  <a:pt x="280155" y="0"/>
                </a:moveTo>
                <a:lnTo>
                  <a:pt x="297145" y="0"/>
                </a:lnTo>
                <a:cubicBezTo>
                  <a:pt x="297145" y="784537"/>
                  <a:pt x="933652" y="1422885"/>
                  <a:pt x="1716114" y="1422885"/>
                </a:cubicBezTo>
                <a:lnTo>
                  <a:pt x="1716114" y="1439924"/>
                </a:lnTo>
                <a:cubicBezTo>
                  <a:pt x="924300" y="1439924"/>
                  <a:pt x="280155" y="794001"/>
                  <a:pt x="280155" y="0"/>
                </a:cubicBezTo>
                <a:close/>
                <a:moveTo>
                  <a:pt x="373512" y="0"/>
                </a:moveTo>
                <a:lnTo>
                  <a:pt x="390502" y="0"/>
                </a:lnTo>
                <a:cubicBezTo>
                  <a:pt x="390502" y="732911"/>
                  <a:pt x="985135" y="1329184"/>
                  <a:pt x="1716029" y="1329184"/>
                </a:cubicBezTo>
                <a:lnTo>
                  <a:pt x="1716029" y="1346223"/>
                </a:lnTo>
                <a:lnTo>
                  <a:pt x="1716114" y="1346308"/>
                </a:lnTo>
                <a:cubicBezTo>
                  <a:pt x="975783" y="1346308"/>
                  <a:pt x="373512" y="742375"/>
                  <a:pt x="373512" y="0"/>
                </a:cubicBezTo>
                <a:close/>
                <a:moveTo>
                  <a:pt x="466953" y="0"/>
                </a:moveTo>
                <a:lnTo>
                  <a:pt x="483944" y="0"/>
                </a:lnTo>
                <a:cubicBezTo>
                  <a:pt x="483944" y="681286"/>
                  <a:pt x="1036704" y="1235573"/>
                  <a:pt x="1716110" y="1235573"/>
                </a:cubicBezTo>
                <a:lnTo>
                  <a:pt x="1716110" y="1252607"/>
                </a:lnTo>
                <a:cubicBezTo>
                  <a:pt x="1027347" y="1252607"/>
                  <a:pt x="466953" y="690664"/>
                  <a:pt x="466953" y="0"/>
                </a:cubicBezTo>
                <a:close/>
                <a:moveTo>
                  <a:pt x="560310" y="0"/>
                </a:moveTo>
                <a:lnTo>
                  <a:pt x="577297" y="0"/>
                </a:lnTo>
                <a:cubicBezTo>
                  <a:pt x="577297" y="629660"/>
                  <a:pt x="1088188" y="1141957"/>
                  <a:pt x="1716109" y="1141957"/>
                </a:cubicBezTo>
                <a:lnTo>
                  <a:pt x="1716109" y="1158991"/>
                </a:lnTo>
                <a:cubicBezTo>
                  <a:pt x="1078835" y="1158991"/>
                  <a:pt x="560310" y="639038"/>
                  <a:pt x="560310" y="0"/>
                </a:cubicBezTo>
                <a:close/>
                <a:moveTo>
                  <a:pt x="653668" y="0"/>
                </a:moveTo>
                <a:lnTo>
                  <a:pt x="670655" y="0"/>
                </a:lnTo>
                <a:cubicBezTo>
                  <a:pt x="670655" y="578035"/>
                  <a:pt x="1139586" y="1048255"/>
                  <a:pt x="1716029" y="1048255"/>
                </a:cubicBezTo>
                <a:lnTo>
                  <a:pt x="1716029" y="1065294"/>
                </a:lnTo>
                <a:lnTo>
                  <a:pt x="1716114" y="1065380"/>
                </a:lnTo>
                <a:cubicBezTo>
                  <a:pt x="1130319" y="1065380"/>
                  <a:pt x="653668" y="587499"/>
                  <a:pt x="653668" y="0"/>
                </a:cubicBezTo>
                <a:close/>
                <a:moveTo>
                  <a:pt x="747112" y="0"/>
                </a:moveTo>
                <a:lnTo>
                  <a:pt x="764104" y="0"/>
                </a:lnTo>
                <a:cubicBezTo>
                  <a:pt x="764104" y="526409"/>
                  <a:pt x="1191155" y="954644"/>
                  <a:pt x="1716115" y="954644"/>
                </a:cubicBezTo>
                <a:lnTo>
                  <a:pt x="1716115" y="971678"/>
                </a:lnTo>
                <a:cubicBezTo>
                  <a:pt x="1181802" y="971678"/>
                  <a:pt x="747112" y="535787"/>
                  <a:pt x="747112" y="0"/>
                </a:cubicBezTo>
                <a:close/>
                <a:moveTo>
                  <a:pt x="840465" y="0"/>
                </a:moveTo>
                <a:lnTo>
                  <a:pt x="857452" y="0"/>
                </a:lnTo>
                <a:cubicBezTo>
                  <a:pt x="857452" y="474783"/>
                  <a:pt x="1242638" y="861028"/>
                  <a:pt x="1716109" y="861028"/>
                </a:cubicBezTo>
                <a:lnTo>
                  <a:pt x="1716109" y="878062"/>
                </a:lnTo>
                <a:cubicBezTo>
                  <a:pt x="1233281" y="878062"/>
                  <a:pt x="840465" y="484162"/>
                  <a:pt x="840465" y="0"/>
                </a:cubicBezTo>
                <a:close/>
                <a:moveTo>
                  <a:pt x="933823" y="0"/>
                </a:moveTo>
                <a:lnTo>
                  <a:pt x="950810" y="0"/>
                </a:lnTo>
                <a:cubicBezTo>
                  <a:pt x="950810" y="423157"/>
                  <a:pt x="1294121" y="767327"/>
                  <a:pt x="1716114" y="767327"/>
                </a:cubicBezTo>
                <a:lnTo>
                  <a:pt x="1716114" y="784366"/>
                </a:lnTo>
                <a:lnTo>
                  <a:pt x="1716114" y="784451"/>
                </a:lnTo>
                <a:cubicBezTo>
                  <a:pt x="1284769" y="784451"/>
                  <a:pt x="933823" y="432536"/>
                  <a:pt x="933823" y="0"/>
                </a:cubicBezTo>
                <a:close/>
                <a:moveTo>
                  <a:pt x="1027262" y="0"/>
                </a:moveTo>
                <a:lnTo>
                  <a:pt x="1044254" y="0"/>
                </a:lnTo>
                <a:cubicBezTo>
                  <a:pt x="1044254" y="371532"/>
                  <a:pt x="1345685" y="673716"/>
                  <a:pt x="1716110" y="673716"/>
                </a:cubicBezTo>
                <a:lnTo>
                  <a:pt x="1716110" y="690750"/>
                </a:lnTo>
                <a:cubicBezTo>
                  <a:pt x="1336248" y="690750"/>
                  <a:pt x="1027262" y="380824"/>
                  <a:pt x="1027262" y="0"/>
                </a:cubicBezTo>
                <a:close/>
                <a:moveTo>
                  <a:pt x="1120625" y="0"/>
                </a:moveTo>
                <a:lnTo>
                  <a:pt x="1137612" y="0"/>
                </a:lnTo>
                <a:cubicBezTo>
                  <a:pt x="1137612" y="319820"/>
                  <a:pt x="1397088" y="580100"/>
                  <a:pt x="1716115" y="580100"/>
                </a:cubicBezTo>
                <a:lnTo>
                  <a:pt x="1716115" y="597134"/>
                </a:lnTo>
                <a:cubicBezTo>
                  <a:pt x="1387736" y="597134"/>
                  <a:pt x="1120625" y="329285"/>
                  <a:pt x="1120625" y="0"/>
                </a:cubicBezTo>
                <a:close/>
                <a:moveTo>
                  <a:pt x="1213978" y="0"/>
                </a:moveTo>
                <a:lnTo>
                  <a:pt x="1230965" y="0"/>
                </a:lnTo>
                <a:cubicBezTo>
                  <a:pt x="1230965" y="268195"/>
                  <a:pt x="1448571" y="486398"/>
                  <a:pt x="1716109" y="486398"/>
                </a:cubicBezTo>
                <a:lnTo>
                  <a:pt x="1716109" y="503437"/>
                </a:lnTo>
                <a:lnTo>
                  <a:pt x="1716109" y="503523"/>
                </a:lnTo>
                <a:cubicBezTo>
                  <a:pt x="1439214" y="503523"/>
                  <a:pt x="1213978" y="277659"/>
                  <a:pt x="1213978" y="0"/>
                </a:cubicBezTo>
                <a:close/>
                <a:moveTo>
                  <a:pt x="1307422" y="0"/>
                </a:moveTo>
                <a:lnTo>
                  <a:pt x="1324414" y="0"/>
                </a:lnTo>
                <a:cubicBezTo>
                  <a:pt x="1324414" y="216569"/>
                  <a:pt x="1500141" y="392784"/>
                  <a:pt x="1716115" y="392784"/>
                </a:cubicBezTo>
                <a:lnTo>
                  <a:pt x="1716115" y="409821"/>
                </a:lnTo>
                <a:cubicBezTo>
                  <a:pt x="1490703" y="409821"/>
                  <a:pt x="1307422" y="225948"/>
                  <a:pt x="1307422" y="0"/>
                </a:cubicBezTo>
                <a:close/>
                <a:moveTo>
                  <a:pt x="1400775" y="0"/>
                </a:moveTo>
                <a:lnTo>
                  <a:pt x="1417762" y="0"/>
                </a:lnTo>
                <a:cubicBezTo>
                  <a:pt x="1417762" y="164944"/>
                  <a:pt x="1551619" y="299170"/>
                  <a:pt x="1716109" y="299170"/>
                </a:cubicBezTo>
                <a:lnTo>
                  <a:pt x="1716109" y="316207"/>
                </a:lnTo>
                <a:cubicBezTo>
                  <a:pt x="1542266" y="316207"/>
                  <a:pt x="1400775" y="174322"/>
                  <a:pt x="1400775" y="0"/>
                </a:cubicBezTo>
                <a:close/>
                <a:moveTo>
                  <a:pt x="1494133" y="0"/>
                </a:moveTo>
                <a:lnTo>
                  <a:pt x="1511120" y="0"/>
                </a:lnTo>
                <a:cubicBezTo>
                  <a:pt x="1511120" y="113318"/>
                  <a:pt x="1603017" y="205556"/>
                  <a:pt x="1716109" y="205556"/>
                </a:cubicBezTo>
                <a:lnTo>
                  <a:pt x="1716109" y="222592"/>
                </a:lnTo>
                <a:cubicBezTo>
                  <a:pt x="1593750" y="222592"/>
                  <a:pt x="1494133" y="122783"/>
                  <a:pt x="1494133" y="0"/>
                </a:cubicBezTo>
                <a:close/>
              </a:path>
            </a:pathLst>
          </a:custGeom>
          <a:solidFill>
            <a:schemeClr val="bg1">
              <a:alpha val="99000"/>
            </a:schemeClr>
          </a:solidFill>
          <a:ln w="4723" cap="flat">
            <a:noFill/>
            <a:prstDash val="solid"/>
            <a:miter/>
          </a:ln>
        </p:spPr>
        <p:txBody>
          <a:bodyPr rtlCol="0" anchor="ctr"/>
          <a:lstStyle/>
          <a:p>
            <a:endParaRPr lang="en-US" dirty="0"/>
          </a:p>
        </p:txBody>
      </p:sp>
      <p:sp>
        <p:nvSpPr>
          <p:cNvPr id="17" name="Image 5" descr="preencoded.png">
            <a:extLst>
              <a:ext uri="{FF2B5EF4-FFF2-40B4-BE49-F238E27FC236}">
                <a16:creationId xmlns:a16="http://schemas.microsoft.com/office/drawing/2014/main" id="{B9036D42-A06F-E6EE-BB91-8BAF045198BE}"/>
              </a:ext>
            </a:extLst>
          </p:cNvPr>
          <p:cNvSpPr/>
          <p:nvPr userDrawn="1"/>
        </p:nvSpPr>
        <p:spPr>
          <a:xfrm>
            <a:off x="-5568" y="3440504"/>
            <a:ext cx="3443288" cy="3448050"/>
          </a:xfrm>
          <a:custGeom>
            <a:avLst/>
            <a:gdLst>
              <a:gd name="connsiteX0" fmla="*/ 1721644 w 3443288"/>
              <a:gd name="connsiteY0" fmla="*/ 3448051 h 3448050"/>
              <a:gd name="connsiteX1" fmla="*/ 3443288 w 3443288"/>
              <a:gd name="connsiteY1" fmla="*/ 1724025 h 3448050"/>
              <a:gd name="connsiteX2" fmla="*/ 1721644 w 3443288"/>
              <a:gd name="connsiteY2" fmla="*/ 0 h 3448050"/>
              <a:gd name="connsiteX3" fmla="*/ 0 w 3443288"/>
              <a:gd name="connsiteY3" fmla="*/ 1724025 h 3448050"/>
              <a:gd name="connsiteX4" fmla="*/ 1721644 w 3443288"/>
              <a:gd name="connsiteY4" fmla="*/ 3448051 h 3448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288" h="3448050">
                <a:moveTo>
                  <a:pt x="1721644" y="3448051"/>
                </a:moveTo>
                <a:cubicBezTo>
                  <a:pt x="2672482" y="3448051"/>
                  <a:pt x="3443288" y="2676178"/>
                  <a:pt x="3443288" y="1724025"/>
                </a:cubicBezTo>
                <a:cubicBezTo>
                  <a:pt x="3443288" y="771873"/>
                  <a:pt x="2672482" y="0"/>
                  <a:pt x="1721644" y="0"/>
                </a:cubicBezTo>
                <a:cubicBezTo>
                  <a:pt x="770806" y="0"/>
                  <a:pt x="0" y="771873"/>
                  <a:pt x="0" y="1724025"/>
                </a:cubicBezTo>
                <a:cubicBezTo>
                  <a:pt x="0" y="2676178"/>
                  <a:pt x="770806" y="3448051"/>
                  <a:pt x="1721644" y="3448051"/>
                </a:cubicBezTo>
                <a:close/>
              </a:path>
            </a:pathLst>
          </a:custGeom>
          <a:solidFill>
            <a:schemeClr val="accent6"/>
          </a:solidFill>
          <a:ln w="4756" cap="flat">
            <a:noFill/>
            <a:prstDash val="solid"/>
            <a:miter/>
          </a:ln>
        </p:spPr>
        <p:txBody>
          <a:bodyPr rtlCol="0" anchor="ctr">
            <a:noAutofit/>
          </a:bodyPr>
          <a:lstStyle/>
          <a:p>
            <a:endParaRPr lang="en-US" dirty="0"/>
          </a:p>
        </p:txBody>
      </p:sp>
      <p:pic>
        <p:nvPicPr>
          <p:cNvPr id="19" name="Image 6" descr="preencoded.png">
            <a:extLst>
              <a:ext uri="{FF2B5EF4-FFF2-40B4-BE49-F238E27FC236}">
                <a16:creationId xmlns:a16="http://schemas.microsoft.com/office/drawing/2014/main" id="{86E0540C-3355-A50D-AC61-047B54B70C64}"/>
              </a:ext>
            </a:extLst>
          </p:cNvPr>
          <p:cNvPicPr>
            <a:picLocks noChangeAspect="1"/>
          </p:cNvPicPr>
          <p:nvPr userDrawn="1"/>
        </p:nvPicPr>
        <p:blipFill>
          <a:blip r:embed="rId4" cstate="screen">
            <a:extLst>
              <a:ext uri="{28A0092B-C50C-407E-A947-70E740481C1C}">
                <a14:useLocalDpi xmlns:a14="http://schemas.microsoft.com/office/drawing/2010/main"/>
              </a:ext>
              <a:ext uri="{96DAC541-7B7A-43D3-8B79-37D633B846F1}">
                <asvg:svgBlip xmlns:asvg="http://schemas.microsoft.com/office/drawing/2016/SVG/main" r:embed="rId5"/>
              </a:ext>
            </a:extLst>
          </a:blip>
          <a:srcRect/>
          <a:stretch/>
        </p:blipFill>
        <p:spPr>
          <a:xfrm>
            <a:off x="1718457" y="3440504"/>
            <a:ext cx="1719263" cy="1724025"/>
          </a:xfrm>
          <a:prstGeom prst="rect">
            <a:avLst/>
          </a:prstGeom>
        </p:spPr>
      </p:pic>
      <p:sp>
        <p:nvSpPr>
          <p:cNvPr id="3" name="Text Placeholder 2"/>
          <p:cNvSpPr>
            <a:spLocks noGrp="1"/>
          </p:cNvSpPr>
          <p:nvPr>
            <p:ph type="body" idx="1"/>
          </p:nvPr>
        </p:nvSpPr>
        <p:spPr>
          <a:xfrm>
            <a:off x="3977640" y="2330704"/>
            <a:ext cx="3822192" cy="411480"/>
          </a:xfrm>
        </p:spPr>
        <p:txBody>
          <a:bodyPr anchor="t">
            <a:noAutofit/>
          </a:bodyPr>
          <a:lstStyle>
            <a:lvl1pPr marL="0" indent="0">
              <a:spcBef>
                <a:spcPts val="0"/>
              </a:spcBef>
              <a:buNone/>
              <a:defRPr sz="1800" b="1" cap="all" baseline="0">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4" name="Content Placeholder 3"/>
          <p:cNvSpPr>
            <a:spLocks noGrp="1"/>
          </p:cNvSpPr>
          <p:nvPr>
            <p:ph sz="half" idx="2"/>
          </p:nvPr>
        </p:nvSpPr>
        <p:spPr>
          <a:xfrm>
            <a:off x="3685032" y="2877312"/>
            <a:ext cx="3741928" cy="3684588"/>
          </a:xfrm>
        </p:spPr>
        <p:txBody>
          <a:bodyPr lIns="45720" rIns="45720" bIns="45720">
            <a:noAutofit/>
          </a:bodyPr>
          <a:lstStyle>
            <a:lvl1pPr>
              <a:defRPr sz="1500"/>
            </a:lvl1pPr>
            <a:lvl2pPr>
              <a:defRPr sz="1300"/>
            </a:lvl2pPr>
            <a:lvl3pPr>
              <a:defRPr sz="1200"/>
            </a:lvl3pPr>
            <a:lvl4pPr>
              <a:defRPr sz="1200"/>
            </a:lvl4pPr>
            <a:lvl5pPr>
              <a:defRPr sz="12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Text Placeholder 4"/>
          <p:cNvSpPr>
            <a:spLocks noGrp="1"/>
          </p:cNvSpPr>
          <p:nvPr>
            <p:ph type="body" sz="quarter" idx="3"/>
          </p:nvPr>
        </p:nvSpPr>
        <p:spPr>
          <a:xfrm>
            <a:off x="8046720" y="2330704"/>
            <a:ext cx="3822192" cy="411480"/>
          </a:xfrm>
        </p:spPr>
        <p:txBody>
          <a:bodyPr anchor="t">
            <a:noAutofit/>
          </a:bodyPr>
          <a:lstStyle>
            <a:lvl1pPr marL="0" indent="0">
              <a:spcBef>
                <a:spcPts val="0"/>
              </a:spcBef>
              <a:buNone/>
              <a:defRPr sz="1800" b="1" cap="all" baseline="0">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 name="Content Placeholder 5"/>
          <p:cNvSpPr>
            <a:spLocks noGrp="1"/>
          </p:cNvSpPr>
          <p:nvPr>
            <p:ph sz="quarter" idx="4"/>
          </p:nvPr>
        </p:nvSpPr>
        <p:spPr>
          <a:xfrm>
            <a:off x="7754112" y="2877312"/>
            <a:ext cx="3741928" cy="3684588"/>
          </a:xfrm>
        </p:spPr>
        <p:txBody>
          <a:bodyPr lIns="45720" rIns="45720" bIns="45720">
            <a:noAutofit/>
          </a:bodyPr>
          <a:lstStyle>
            <a:lvl1pPr>
              <a:defRPr sz="1500"/>
            </a:lvl1pPr>
            <a:lvl2pPr>
              <a:defRPr sz="1300"/>
            </a:lvl2pPr>
            <a:lvl3pPr>
              <a:defRPr sz="1200"/>
            </a:lvl3pPr>
            <a:lvl4pPr>
              <a:defRPr sz="1200"/>
            </a:lvl4pPr>
            <a:lvl5pPr>
              <a:defRPr sz="12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9" name="Slide Number Placeholder 8"/>
          <p:cNvSpPr>
            <a:spLocks noGrp="1"/>
          </p:cNvSpPr>
          <p:nvPr>
            <p:ph type="sldNum" sz="quarter" idx="12"/>
          </p:nvPr>
        </p:nvSpPr>
        <p:spPr/>
        <p:txBody>
          <a:bodyPr>
            <a:noAutofit/>
          </a:bodyPr>
          <a:lstStyle/>
          <a:p>
            <a:fld id="{48F63A3B-78C7-47BE-AE5E-E10140E04643}" type="slidenum">
              <a:rPr lang="en-US" dirty="0"/>
              <a:t>‹#›</a:t>
            </a:fld>
            <a:endParaRPr lang="en-US" dirty="0"/>
          </a:p>
        </p:txBody>
      </p:sp>
    </p:spTree>
    <p:extLst>
      <p:ext uri="{BB962C8B-B14F-4D97-AF65-F5344CB8AC3E}">
        <p14:creationId xmlns:p14="http://schemas.microsoft.com/office/powerpoint/2010/main" val="3871031321"/>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userDrawn="1">
  <p:cSld name="3 Column">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7445A0A-815D-3414-088B-C041E6742DBE}"/>
              </a:ext>
            </a:extLst>
          </p:cNvPr>
          <p:cNvSpPr>
            <a:spLocks noGrp="1"/>
          </p:cNvSpPr>
          <p:nvPr>
            <p:ph type="title"/>
          </p:nvPr>
        </p:nvSpPr>
        <p:spPr>
          <a:xfrm>
            <a:off x="758952" y="1234440"/>
            <a:ext cx="10671048" cy="768096"/>
          </a:xfrm>
        </p:spPr>
        <p:txBody>
          <a:bodyPr>
            <a:noAutofit/>
          </a:bodyPr>
          <a:lstStyle>
            <a:lvl1pPr>
              <a:lnSpc>
                <a:spcPct val="100000"/>
              </a:lnSpc>
              <a:defRPr/>
            </a:lvl1pPr>
          </a:lstStyle>
          <a:p>
            <a:r>
              <a:rPr lang="en-US"/>
              <a:t>Click to edit Master title style</a:t>
            </a:r>
            <a:endParaRPr lang="en-US" dirty="0"/>
          </a:p>
        </p:txBody>
      </p:sp>
      <p:sp>
        <p:nvSpPr>
          <p:cNvPr id="4" name="Footer Placeholder 3">
            <a:extLst>
              <a:ext uri="{FF2B5EF4-FFF2-40B4-BE49-F238E27FC236}">
                <a16:creationId xmlns:a16="http://schemas.microsoft.com/office/drawing/2014/main" id="{317B5E29-6335-83BC-FA01-FAE422D2658B}"/>
              </a:ext>
            </a:extLst>
          </p:cNvPr>
          <p:cNvSpPr>
            <a:spLocks noGrp="1"/>
          </p:cNvSpPr>
          <p:nvPr>
            <p:ph type="ftr" sz="quarter" idx="11"/>
          </p:nvPr>
        </p:nvSpPr>
        <p:spPr/>
        <p:txBody>
          <a:bodyPr>
            <a:noAutofit/>
          </a:bodyPr>
          <a:lstStyle/>
          <a:p>
            <a:r>
              <a:rPr lang="en-US"/>
              <a:t>Presentation title</a:t>
            </a:r>
            <a:endParaRPr lang="en-US" dirty="0"/>
          </a:p>
        </p:txBody>
      </p:sp>
      <p:sp>
        <p:nvSpPr>
          <p:cNvPr id="5" name="Slide Number Placeholder 4">
            <a:extLst>
              <a:ext uri="{FF2B5EF4-FFF2-40B4-BE49-F238E27FC236}">
                <a16:creationId xmlns:a16="http://schemas.microsoft.com/office/drawing/2014/main" id="{536476D1-B61A-E9FD-E266-768B405CC30B}"/>
              </a:ext>
            </a:extLst>
          </p:cNvPr>
          <p:cNvSpPr>
            <a:spLocks noGrp="1"/>
          </p:cNvSpPr>
          <p:nvPr>
            <p:ph type="sldNum" sz="quarter" idx="12"/>
          </p:nvPr>
        </p:nvSpPr>
        <p:spPr/>
        <p:txBody>
          <a:bodyPr>
            <a:noAutofit/>
          </a:bodyPr>
          <a:lstStyle/>
          <a:p>
            <a:fld id="{48F63A3B-78C7-47BE-AE5E-E10140E04643}" type="slidenum">
              <a:rPr lang="en-US" smtClean="0"/>
              <a:pPr/>
              <a:t>‹#›</a:t>
            </a:fld>
            <a:endParaRPr lang="en-US" dirty="0"/>
          </a:p>
        </p:txBody>
      </p:sp>
      <p:sp>
        <p:nvSpPr>
          <p:cNvPr id="46" name="Text Placeholder 2">
            <a:extLst>
              <a:ext uri="{FF2B5EF4-FFF2-40B4-BE49-F238E27FC236}">
                <a16:creationId xmlns:a16="http://schemas.microsoft.com/office/drawing/2014/main" id="{C025625F-8274-840F-6DD8-D36687CB8F7E}"/>
              </a:ext>
            </a:extLst>
          </p:cNvPr>
          <p:cNvSpPr>
            <a:spLocks noGrp="1"/>
          </p:cNvSpPr>
          <p:nvPr>
            <p:ph type="body" idx="1"/>
          </p:nvPr>
        </p:nvSpPr>
        <p:spPr>
          <a:xfrm>
            <a:off x="713232" y="2743200"/>
            <a:ext cx="3328416" cy="3557016"/>
          </a:xfrm>
          <a:noFill/>
          <a:ln w="12700">
            <a:solidFill>
              <a:schemeClr val="accent3"/>
            </a:solidFill>
          </a:ln>
        </p:spPr>
        <p:txBody>
          <a:bodyPr tIns="685800" anchor="t">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4" name="Picture Placeholder 62">
            <a:extLst>
              <a:ext uri="{FF2B5EF4-FFF2-40B4-BE49-F238E27FC236}">
                <a16:creationId xmlns:a16="http://schemas.microsoft.com/office/drawing/2014/main" id="{2F18FBB7-2D21-7954-1324-C7D3BFE5C85D}"/>
              </a:ext>
            </a:extLst>
          </p:cNvPr>
          <p:cNvSpPr>
            <a:spLocks noGrp="1" noChangeAspect="1"/>
          </p:cNvSpPr>
          <p:nvPr>
            <p:ph type="pic" sz="quarter" idx="23"/>
          </p:nvPr>
        </p:nvSpPr>
        <p:spPr>
          <a:xfrm>
            <a:off x="1911096" y="2258568"/>
            <a:ext cx="932688" cy="932688"/>
          </a:xfrm>
          <a:prstGeom prst="ellipse">
            <a:avLst/>
          </a:prstGeom>
          <a:solidFill>
            <a:schemeClr val="accent3"/>
          </a:solidFill>
        </p:spPr>
        <p:txBody>
          <a:bodyPr lIns="0" tIns="0" rIns="0" bIns="0" anchor="ctr">
            <a:noAutofit/>
          </a:bodyPr>
          <a:lstStyle>
            <a:lvl1pPr marL="0" indent="0" algn="ctr">
              <a:buNone/>
              <a:defRPr sz="900"/>
            </a:lvl1pPr>
          </a:lstStyle>
          <a:p>
            <a:r>
              <a:rPr lang="en-US"/>
              <a:t>Click icon to add picture</a:t>
            </a:r>
            <a:endParaRPr lang="en-US" dirty="0"/>
          </a:p>
        </p:txBody>
      </p:sp>
      <p:sp>
        <p:nvSpPr>
          <p:cNvPr id="52" name="Text Placeholder 51">
            <a:extLst>
              <a:ext uri="{FF2B5EF4-FFF2-40B4-BE49-F238E27FC236}">
                <a16:creationId xmlns:a16="http://schemas.microsoft.com/office/drawing/2014/main" id="{2EF54C35-5F8E-4E0A-AB4D-97E38121910A}"/>
              </a:ext>
            </a:extLst>
          </p:cNvPr>
          <p:cNvSpPr>
            <a:spLocks noGrp="1"/>
          </p:cNvSpPr>
          <p:nvPr>
            <p:ph type="body" sz="quarter" idx="18"/>
          </p:nvPr>
        </p:nvSpPr>
        <p:spPr>
          <a:xfrm>
            <a:off x="992124" y="3950208"/>
            <a:ext cx="2770632" cy="2206752"/>
          </a:xfrm>
          <a:noFill/>
        </p:spPr>
        <p:txBody>
          <a:bodyPr lIns="91440" rIns="91440" anchor="t">
            <a:noAutofit/>
          </a:bodyPr>
          <a:lstStyle>
            <a:lvl1pPr marL="347472" indent="-347472" algn="l">
              <a:spcBef>
                <a:spcPts val="360"/>
              </a:spcBef>
              <a:buFont typeface="Arial" panose="020B0604020202020204" pitchFamily="34" charset="0"/>
              <a:buChar char="•"/>
              <a:defRPr sz="1500"/>
            </a:lvl1pPr>
          </a:lstStyle>
          <a:p>
            <a:pPr lvl="0"/>
            <a:r>
              <a:rPr lang="en-US"/>
              <a:t>Click to edit Master text styles</a:t>
            </a:r>
          </a:p>
        </p:txBody>
      </p:sp>
      <p:sp>
        <p:nvSpPr>
          <p:cNvPr id="49" name="Text Placeholder 4">
            <a:extLst>
              <a:ext uri="{FF2B5EF4-FFF2-40B4-BE49-F238E27FC236}">
                <a16:creationId xmlns:a16="http://schemas.microsoft.com/office/drawing/2014/main" id="{084A0326-A0B8-1723-B8BA-B015344F2DCE}"/>
              </a:ext>
            </a:extLst>
          </p:cNvPr>
          <p:cNvSpPr>
            <a:spLocks noGrp="1"/>
          </p:cNvSpPr>
          <p:nvPr>
            <p:ph type="body" sz="quarter" idx="15"/>
          </p:nvPr>
        </p:nvSpPr>
        <p:spPr>
          <a:xfrm>
            <a:off x="4443984" y="2743200"/>
            <a:ext cx="3328416" cy="3557016"/>
          </a:xfrm>
          <a:noFill/>
          <a:ln w="12700">
            <a:solidFill>
              <a:schemeClr val="accent1"/>
            </a:solidFill>
          </a:ln>
        </p:spPr>
        <p:txBody>
          <a:bodyPr tIns="685800" anchor="t">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6" name="Picture Placeholder 62">
            <a:extLst>
              <a:ext uri="{FF2B5EF4-FFF2-40B4-BE49-F238E27FC236}">
                <a16:creationId xmlns:a16="http://schemas.microsoft.com/office/drawing/2014/main" id="{139354A0-F5DF-3AC5-5E8B-A41146C26F3C}"/>
              </a:ext>
            </a:extLst>
          </p:cNvPr>
          <p:cNvSpPr>
            <a:spLocks noGrp="1" noChangeAspect="1"/>
          </p:cNvSpPr>
          <p:nvPr>
            <p:ph type="pic" sz="quarter" idx="25"/>
          </p:nvPr>
        </p:nvSpPr>
        <p:spPr>
          <a:xfrm>
            <a:off x="5641848" y="2258568"/>
            <a:ext cx="932688" cy="932688"/>
          </a:xfrm>
          <a:prstGeom prst="ellipse">
            <a:avLst/>
          </a:prstGeom>
          <a:solidFill>
            <a:schemeClr val="accent1"/>
          </a:solidFill>
        </p:spPr>
        <p:txBody>
          <a:bodyPr lIns="0" tIns="0" rIns="0" bIns="0" anchor="ctr">
            <a:noAutofit/>
          </a:bodyPr>
          <a:lstStyle>
            <a:lvl1pPr marL="0" indent="0" algn="ctr">
              <a:buNone/>
              <a:defRPr sz="900"/>
            </a:lvl1pPr>
          </a:lstStyle>
          <a:p>
            <a:r>
              <a:rPr lang="en-US"/>
              <a:t>Click icon to add picture</a:t>
            </a:r>
            <a:endParaRPr lang="en-US" dirty="0"/>
          </a:p>
        </p:txBody>
      </p:sp>
      <p:sp>
        <p:nvSpPr>
          <p:cNvPr id="60" name="Text Placeholder 51">
            <a:extLst>
              <a:ext uri="{FF2B5EF4-FFF2-40B4-BE49-F238E27FC236}">
                <a16:creationId xmlns:a16="http://schemas.microsoft.com/office/drawing/2014/main" id="{E9730E82-F317-686A-8777-D81705BCC706}"/>
              </a:ext>
            </a:extLst>
          </p:cNvPr>
          <p:cNvSpPr>
            <a:spLocks noGrp="1"/>
          </p:cNvSpPr>
          <p:nvPr>
            <p:ph type="body" sz="quarter" idx="21"/>
          </p:nvPr>
        </p:nvSpPr>
        <p:spPr>
          <a:xfrm>
            <a:off x="4722876" y="3950208"/>
            <a:ext cx="2770632" cy="2206752"/>
          </a:xfrm>
          <a:noFill/>
        </p:spPr>
        <p:txBody>
          <a:bodyPr lIns="91440" rIns="91440" anchor="t">
            <a:noAutofit/>
          </a:bodyPr>
          <a:lstStyle>
            <a:lvl1pPr marL="347472" indent="-347472" algn="l">
              <a:spcBef>
                <a:spcPts val="360"/>
              </a:spcBef>
              <a:buFont typeface="Arial" panose="020B0604020202020204" pitchFamily="34" charset="0"/>
              <a:buChar char="•"/>
              <a:defRPr sz="1500"/>
            </a:lvl1pPr>
          </a:lstStyle>
          <a:p>
            <a:pPr lvl="0"/>
            <a:r>
              <a:rPr lang="en-US"/>
              <a:t>Click to edit Master text styles</a:t>
            </a:r>
          </a:p>
        </p:txBody>
      </p:sp>
      <p:sp>
        <p:nvSpPr>
          <p:cNvPr id="50" name="Text Placeholder 4">
            <a:extLst>
              <a:ext uri="{FF2B5EF4-FFF2-40B4-BE49-F238E27FC236}">
                <a16:creationId xmlns:a16="http://schemas.microsoft.com/office/drawing/2014/main" id="{0E3B57F3-1903-446F-D989-D6CA342D0861}"/>
              </a:ext>
            </a:extLst>
          </p:cNvPr>
          <p:cNvSpPr>
            <a:spLocks noGrp="1"/>
          </p:cNvSpPr>
          <p:nvPr>
            <p:ph type="body" sz="quarter" idx="17"/>
          </p:nvPr>
        </p:nvSpPr>
        <p:spPr>
          <a:xfrm>
            <a:off x="8092440" y="2743200"/>
            <a:ext cx="3328416" cy="3557016"/>
          </a:xfrm>
          <a:noFill/>
          <a:ln w="12700">
            <a:solidFill>
              <a:schemeClr val="accent4"/>
            </a:solidFill>
          </a:ln>
        </p:spPr>
        <p:txBody>
          <a:bodyPr tIns="685800" anchor="t">
            <a:noAutofit/>
          </a:bodyPr>
          <a:lstStyle>
            <a:lvl1pPr marL="0" indent="0" algn="ctr">
              <a:lnSpc>
                <a:spcPct val="100000"/>
              </a:lnSpc>
              <a:spcBef>
                <a:spcPts val="0"/>
              </a:spcBef>
              <a:buNone/>
              <a:defRPr sz="1800" b="1" cap="all" spc="0" baseline="0">
                <a:solidFill>
                  <a:schemeClr val="accent6"/>
                </a:solidFill>
                <a:latin typeface="Arial" panose="020B0604020202020204" pitchFamily="34" charset="0"/>
                <a:cs typeface="Arial" panose="020B0604020202020204" pitchFamily="34" charset="0"/>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5" name="Picture Placeholder 62">
            <a:extLst>
              <a:ext uri="{FF2B5EF4-FFF2-40B4-BE49-F238E27FC236}">
                <a16:creationId xmlns:a16="http://schemas.microsoft.com/office/drawing/2014/main" id="{D5BF3A8A-72F1-392E-855B-5B36E244A7FD}"/>
              </a:ext>
            </a:extLst>
          </p:cNvPr>
          <p:cNvSpPr>
            <a:spLocks noGrp="1" noChangeAspect="1"/>
          </p:cNvSpPr>
          <p:nvPr>
            <p:ph type="pic" sz="quarter" idx="24"/>
          </p:nvPr>
        </p:nvSpPr>
        <p:spPr>
          <a:xfrm>
            <a:off x="9290304" y="2258568"/>
            <a:ext cx="932688" cy="932688"/>
          </a:xfrm>
          <a:prstGeom prst="ellipse">
            <a:avLst/>
          </a:prstGeom>
          <a:solidFill>
            <a:schemeClr val="accent4"/>
          </a:solidFill>
        </p:spPr>
        <p:txBody>
          <a:bodyPr lIns="0" tIns="0" rIns="0" bIns="0" anchor="ctr">
            <a:noAutofit/>
          </a:bodyPr>
          <a:lstStyle>
            <a:lvl1pPr marL="0" indent="0" algn="ctr">
              <a:buNone/>
              <a:defRPr sz="900"/>
            </a:lvl1pPr>
          </a:lstStyle>
          <a:p>
            <a:r>
              <a:rPr lang="en-US"/>
              <a:t>Click icon to add picture</a:t>
            </a:r>
            <a:endParaRPr lang="en-US" dirty="0"/>
          </a:p>
        </p:txBody>
      </p:sp>
      <p:sp>
        <p:nvSpPr>
          <p:cNvPr id="61" name="Text Placeholder 51">
            <a:extLst>
              <a:ext uri="{FF2B5EF4-FFF2-40B4-BE49-F238E27FC236}">
                <a16:creationId xmlns:a16="http://schemas.microsoft.com/office/drawing/2014/main" id="{2AED5DDC-3165-FA12-0310-E3545223E292}"/>
              </a:ext>
            </a:extLst>
          </p:cNvPr>
          <p:cNvSpPr>
            <a:spLocks noGrp="1"/>
          </p:cNvSpPr>
          <p:nvPr>
            <p:ph type="body" sz="quarter" idx="22"/>
          </p:nvPr>
        </p:nvSpPr>
        <p:spPr>
          <a:xfrm>
            <a:off x="8371332" y="3950208"/>
            <a:ext cx="2770632" cy="2206752"/>
          </a:xfrm>
          <a:noFill/>
        </p:spPr>
        <p:txBody>
          <a:bodyPr lIns="91440" rIns="91440" anchor="t">
            <a:noAutofit/>
          </a:bodyPr>
          <a:lstStyle>
            <a:lvl1pPr marL="347472" indent="-347472" algn="l">
              <a:spcBef>
                <a:spcPts val="360"/>
              </a:spcBef>
              <a:buFont typeface="Arial" panose="020B0604020202020204" pitchFamily="34" charset="0"/>
              <a:buChar char="•"/>
              <a:defRPr sz="1500"/>
            </a:lvl1pPr>
          </a:lstStyle>
          <a:p>
            <a:pPr lvl="0"/>
            <a:r>
              <a:rPr lang="en-US"/>
              <a:t>Click to edit Master text styles</a:t>
            </a:r>
          </a:p>
        </p:txBody>
      </p:sp>
    </p:spTree>
    <p:extLst>
      <p:ext uri="{BB962C8B-B14F-4D97-AF65-F5344CB8AC3E}">
        <p14:creationId xmlns:p14="http://schemas.microsoft.com/office/powerpoint/2010/main" val="1268954110"/>
      </p:ext>
    </p:extLst>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type="obj" preserve="1">
  <p:cSld name="Summary">
    <p:spTree>
      <p:nvGrpSpPr>
        <p:cNvPr id="1" name=""/>
        <p:cNvGrpSpPr/>
        <p:nvPr/>
      </p:nvGrpSpPr>
      <p:grpSpPr>
        <a:xfrm>
          <a:off x="0" y="0"/>
          <a:ext cx="0" cy="0"/>
          <a:chOff x="0" y="0"/>
          <a:chExt cx="0" cy="0"/>
        </a:xfrm>
      </p:grpSpPr>
      <p:sp>
        <p:nvSpPr>
          <p:cNvPr id="24" name="Image 2" descr="preencoded.png">
            <a:extLst>
              <a:ext uri="{FF2B5EF4-FFF2-40B4-BE49-F238E27FC236}">
                <a16:creationId xmlns:a16="http://schemas.microsoft.com/office/drawing/2014/main" id="{ABC388A2-FFC7-1A87-02FB-C97B50161FD3}"/>
              </a:ext>
            </a:extLst>
          </p:cNvPr>
          <p:cNvSpPr/>
          <p:nvPr/>
        </p:nvSpPr>
        <p:spPr>
          <a:xfrm>
            <a:off x="8758238" y="-14287"/>
            <a:ext cx="3433763" cy="3452812"/>
          </a:xfrm>
          <a:custGeom>
            <a:avLst/>
            <a:gdLst>
              <a:gd name="connsiteX0" fmla="*/ 3433763 w 3433763"/>
              <a:gd name="connsiteY0" fmla="*/ 0 h 3452812"/>
              <a:gd name="connsiteX1" fmla="*/ 3433763 w 3433763"/>
              <a:gd name="connsiteY1" fmla="*/ 3452813 h 3452812"/>
              <a:gd name="connsiteX2" fmla="*/ 0 w 3433763"/>
              <a:gd name="connsiteY2" fmla="*/ 3452813 h 3452812"/>
              <a:gd name="connsiteX3" fmla="*/ 3433763 w 3433763"/>
              <a:gd name="connsiteY3" fmla="*/ 0 h 3452812"/>
            </a:gdLst>
            <a:ahLst/>
            <a:cxnLst>
              <a:cxn ang="0">
                <a:pos x="connsiteX0" y="connsiteY0"/>
              </a:cxn>
              <a:cxn ang="0">
                <a:pos x="connsiteX1" y="connsiteY1"/>
              </a:cxn>
              <a:cxn ang="0">
                <a:pos x="connsiteX2" y="connsiteY2"/>
              </a:cxn>
              <a:cxn ang="0">
                <a:pos x="connsiteX3" y="connsiteY3"/>
              </a:cxn>
            </a:cxnLst>
            <a:rect l="l" t="t" r="r" b="b"/>
            <a:pathLst>
              <a:path w="3433763" h="3452812">
                <a:moveTo>
                  <a:pt x="3433763" y="0"/>
                </a:moveTo>
                <a:lnTo>
                  <a:pt x="3433763" y="3452813"/>
                </a:lnTo>
                <a:lnTo>
                  <a:pt x="0" y="3452813"/>
                </a:lnTo>
                <a:cubicBezTo>
                  <a:pt x="0" y="1545912"/>
                  <a:pt x="1537383" y="0"/>
                  <a:pt x="3433763" y="0"/>
                </a:cubicBezTo>
                <a:close/>
              </a:path>
            </a:pathLst>
          </a:custGeom>
          <a:solidFill>
            <a:schemeClr val="accent1"/>
          </a:solidFill>
          <a:ln w="4756" cap="flat">
            <a:noFill/>
            <a:prstDash val="solid"/>
            <a:miter/>
          </a:ln>
        </p:spPr>
        <p:txBody>
          <a:bodyPr rtlCol="0" anchor="ctr"/>
          <a:lstStyle/>
          <a:p>
            <a:endParaRPr lang="en-US" dirty="0"/>
          </a:p>
        </p:txBody>
      </p:sp>
      <p:sp>
        <p:nvSpPr>
          <p:cNvPr id="25" name="Image 3" descr="preencoded.png">
            <a:extLst>
              <a:ext uri="{FF2B5EF4-FFF2-40B4-BE49-F238E27FC236}">
                <a16:creationId xmlns:a16="http://schemas.microsoft.com/office/drawing/2014/main" id="{D64C4994-B525-F4C0-B74F-D5E8296DFC43}"/>
              </a:ext>
            </a:extLst>
          </p:cNvPr>
          <p:cNvSpPr/>
          <p:nvPr/>
        </p:nvSpPr>
        <p:spPr>
          <a:xfrm>
            <a:off x="8758238" y="3438525"/>
            <a:ext cx="3433763" cy="3433762"/>
          </a:xfrm>
          <a:custGeom>
            <a:avLst/>
            <a:gdLst>
              <a:gd name="connsiteX0" fmla="*/ 0 w 3433763"/>
              <a:gd name="connsiteY0" fmla="*/ 0 h 3433762"/>
              <a:gd name="connsiteX1" fmla="*/ 3433763 w 3433763"/>
              <a:gd name="connsiteY1" fmla="*/ 0 h 3433762"/>
              <a:gd name="connsiteX2" fmla="*/ 3433763 w 3433763"/>
              <a:gd name="connsiteY2" fmla="*/ 3433763 h 3433762"/>
              <a:gd name="connsiteX3" fmla="*/ 0 w 3433763"/>
              <a:gd name="connsiteY3" fmla="*/ 0 h 3433762"/>
            </a:gdLst>
            <a:ahLst/>
            <a:cxnLst>
              <a:cxn ang="0">
                <a:pos x="connsiteX0" y="connsiteY0"/>
              </a:cxn>
              <a:cxn ang="0">
                <a:pos x="connsiteX1" y="connsiteY1"/>
              </a:cxn>
              <a:cxn ang="0">
                <a:pos x="connsiteX2" y="connsiteY2"/>
              </a:cxn>
              <a:cxn ang="0">
                <a:pos x="connsiteX3" y="connsiteY3"/>
              </a:cxn>
            </a:cxnLst>
            <a:rect l="l" t="t" r="r" b="b"/>
            <a:pathLst>
              <a:path w="3433763" h="3433762">
                <a:moveTo>
                  <a:pt x="0" y="0"/>
                </a:moveTo>
                <a:lnTo>
                  <a:pt x="3433763" y="0"/>
                </a:lnTo>
                <a:lnTo>
                  <a:pt x="3433763" y="3433763"/>
                </a:lnTo>
                <a:cubicBezTo>
                  <a:pt x="1537383" y="3433763"/>
                  <a:pt x="0" y="1896380"/>
                  <a:pt x="0" y="0"/>
                </a:cubicBezTo>
                <a:close/>
              </a:path>
            </a:pathLst>
          </a:custGeom>
          <a:solidFill>
            <a:schemeClr val="accent2"/>
          </a:solidFill>
          <a:ln w="4756" cap="flat">
            <a:noFill/>
            <a:prstDash val="solid"/>
            <a:miter/>
          </a:ln>
        </p:spPr>
        <p:txBody>
          <a:bodyPr rtlCol="0" anchor="ctr"/>
          <a:lstStyle/>
          <a:p>
            <a:endParaRPr lang="en-US" dirty="0"/>
          </a:p>
        </p:txBody>
      </p:sp>
      <p:sp>
        <p:nvSpPr>
          <p:cNvPr id="26" name="Image 4" descr="preencoded.png">
            <a:extLst>
              <a:ext uri="{FF2B5EF4-FFF2-40B4-BE49-F238E27FC236}">
                <a16:creationId xmlns:a16="http://schemas.microsoft.com/office/drawing/2014/main" id="{9019DA73-2516-F3D2-ECDB-620C90483DB3}"/>
              </a:ext>
            </a:extLst>
          </p:cNvPr>
          <p:cNvSpPr/>
          <p:nvPr/>
        </p:nvSpPr>
        <p:spPr>
          <a:xfrm flipV="1">
            <a:off x="9991725" y="1247775"/>
            <a:ext cx="2200275" cy="2181225"/>
          </a:xfrm>
          <a:custGeom>
            <a:avLst/>
            <a:gdLst>
              <a:gd name="connsiteX0" fmla="*/ 0 w 2200275"/>
              <a:gd name="connsiteY0" fmla="*/ 0 h 2181225"/>
              <a:gd name="connsiteX1" fmla="*/ 2200275 w 2200275"/>
              <a:gd name="connsiteY1" fmla="*/ 2181225 h 2181225"/>
              <a:gd name="connsiteX2" fmla="*/ 2200275 w 2200275"/>
              <a:gd name="connsiteY2" fmla="*/ 0 h 2181225"/>
              <a:gd name="connsiteX3" fmla="*/ 0 w 2200275"/>
              <a:gd name="connsiteY3" fmla="*/ 0 h 2181225"/>
            </a:gdLst>
            <a:ahLst/>
            <a:cxnLst>
              <a:cxn ang="0">
                <a:pos x="connsiteX0" y="connsiteY0"/>
              </a:cxn>
              <a:cxn ang="0">
                <a:pos x="connsiteX1" y="connsiteY1"/>
              </a:cxn>
              <a:cxn ang="0">
                <a:pos x="connsiteX2" y="connsiteY2"/>
              </a:cxn>
              <a:cxn ang="0">
                <a:pos x="connsiteX3" y="connsiteY3"/>
              </a:cxn>
            </a:cxnLst>
            <a:rect l="l" t="t" r="r" b="b"/>
            <a:pathLst>
              <a:path w="2200275" h="2181225">
                <a:moveTo>
                  <a:pt x="0" y="0"/>
                </a:moveTo>
                <a:cubicBezTo>
                  <a:pt x="0" y="1204689"/>
                  <a:pt x="985061" y="2181225"/>
                  <a:pt x="2200275" y="2181225"/>
                </a:cubicBezTo>
                <a:lnTo>
                  <a:pt x="2200275" y="0"/>
                </a:lnTo>
                <a:lnTo>
                  <a:pt x="0" y="0"/>
                </a:lnTo>
                <a:close/>
              </a:path>
            </a:pathLst>
          </a:custGeom>
          <a:solidFill>
            <a:schemeClr val="accent4"/>
          </a:solidFill>
          <a:ln w="4763" cap="flat">
            <a:noFill/>
            <a:prstDash val="solid"/>
            <a:miter/>
          </a:ln>
        </p:spPr>
        <p:txBody>
          <a:bodyPr rtlCol="0" anchor="ctr"/>
          <a:lstStyle/>
          <a:p>
            <a:endParaRPr lang="en-US" dirty="0"/>
          </a:p>
        </p:txBody>
      </p:sp>
      <p:sp>
        <p:nvSpPr>
          <p:cNvPr id="53" name="Image 7" descr="preencoded.png">
            <a:extLst>
              <a:ext uri="{FF2B5EF4-FFF2-40B4-BE49-F238E27FC236}">
                <a16:creationId xmlns:a16="http://schemas.microsoft.com/office/drawing/2014/main" id="{FEA70E9F-C506-413C-11EF-5915A2296643}"/>
              </a:ext>
            </a:extLst>
          </p:cNvPr>
          <p:cNvSpPr/>
          <p:nvPr/>
        </p:nvSpPr>
        <p:spPr>
          <a:xfrm flipV="1">
            <a:off x="-20086" y="4580051"/>
            <a:ext cx="2277948" cy="2277948"/>
          </a:xfrm>
          <a:custGeom>
            <a:avLst/>
            <a:gdLst>
              <a:gd name="connsiteX0" fmla="*/ 0 w 2277948"/>
              <a:gd name="connsiteY0" fmla="*/ 2277948 h 2277948"/>
              <a:gd name="connsiteX1" fmla="*/ 2277948 w 2277948"/>
              <a:gd name="connsiteY1" fmla="*/ 0 h 2277948"/>
              <a:gd name="connsiteX2" fmla="*/ 0 w 2277948"/>
              <a:gd name="connsiteY2" fmla="*/ 0 h 2277948"/>
              <a:gd name="connsiteX3" fmla="*/ 0 w 2277948"/>
              <a:gd name="connsiteY3" fmla="*/ 2277948 h 2277948"/>
            </a:gdLst>
            <a:ahLst/>
            <a:cxnLst>
              <a:cxn ang="0">
                <a:pos x="connsiteX0" y="connsiteY0"/>
              </a:cxn>
              <a:cxn ang="0">
                <a:pos x="connsiteX1" y="connsiteY1"/>
              </a:cxn>
              <a:cxn ang="0">
                <a:pos x="connsiteX2" y="connsiteY2"/>
              </a:cxn>
              <a:cxn ang="0">
                <a:pos x="connsiteX3" y="connsiteY3"/>
              </a:cxn>
            </a:cxnLst>
            <a:rect l="l" t="t" r="r" b="b"/>
            <a:pathLst>
              <a:path w="2277948" h="2277948">
                <a:moveTo>
                  <a:pt x="0" y="2277948"/>
                </a:moveTo>
                <a:cubicBezTo>
                  <a:pt x="1258034" y="2277948"/>
                  <a:pt x="2277948" y="1258034"/>
                  <a:pt x="2277948" y="0"/>
                </a:cubicBezTo>
                <a:lnTo>
                  <a:pt x="0" y="0"/>
                </a:lnTo>
                <a:lnTo>
                  <a:pt x="0" y="2277948"/>
                </a:lnTo>
                <a:close/>
              </a:path>
            </a:pathLst>
          </a:custGeom>
          <a:solidFill>
            <a:schemeClr val="accent4"/>
          </a:solidFill>
          <a:ln w="5083" cap="flat">
            <a:noFill/>
            <a:prstDash val="solid"/>
            <a:miter/>
          </a:ln>
        </p:spPr>
        <p:txBody>
          <a:bodyPr rtlCol="0" anchor="ctr"/>
          <a:lstStyle/>
          <a:p>
            <a:endParaRPr lang="en-US" dirty="0"/>
          </a:p>
        </p:txBody>
      </p:sp>
      <p:pic>
        <p:nvPicPr>
          <p:cNvPr id="21" name="Image 2" descr="preencoded.png">
            <a:extLst>
              <a:ext uri="{FF2B5EF4-FFF2-40B4-BE49-F238E27FC236}">
                <a16:creationId xmlns:a16="http://schemas.microsoft.com/office/drawing/2014/main" id="{A8B7F1F1-806C-8D65-7340-220A0C4653C8}"/>
              </a:ext>
            </a:extLst>
          </p:cNvPr>
          <p:cNvPicPr>
            <a:picLocks noChangeAspect="1"/>
          </p:cNvPicPr>
          <p:nvPr userDrawn="1"/>
        </p:nvPicPr>
        <p:blipFill>
          <a:blip r:embed="rId2" cstate="screen">
            <a:extLst>
              <a:ext uri="{28A0092B-C50C-407E-A947-70E740481C1C}">
                <a14:useLocalDpi xmlns:a14="http://schemas.microsoft.com/office/drawing/2010/main"/>
              </a:ext>
              <a:ext uri="{96DAC541-7B7A-43D3-8B79-37D633B846F1}">
                <asvg:svgBlip xmlns:asvg="http://schemas.microsoft.com/office/drawing/2016/SVG/main" r:embed="rId3"/>
              </a:ext>
            </a:extLst>
          </a:blip>
          <a:srcRect/>
          <a:stretch/>
        </p:blipFill>
        <p:spPr>
          <a:xfrm>
            <a:off x="9991886" y="3441269"/>
            <a:ext cx="2200114" cy="2200114"/>
          </a:xfrm>
          <a:prstGeom prst="rect">
            <a:avLst/>
          </a:prstGeom>
        </p:spPr>
      </p:pic>
      <p:sp>
        <p:nvSpPr>
          <p:cNvPr id="54" name="Image 2" descr="preencoded.png">
            <a:extLst>
              <a:ext uri="{FF2B5EF4-FFF2-40B4-BE49-F238E27FC236}">
                <a16:creationId xmlns:a16="http://schemas.microsoft.com/office/drawing/2014/main" id="{F19C81EC-0322-58A2-C455-6E2C84D1E6E8}"/>
              </a:ext>
            </a:extLst>
          </p:cNvPr>
          <p:cNvSpPr/>
          <p:nvPr/>
        </p:nvSpPr>
        <p:spPr>
          <a:xfrm>
            <a:off x="1707959" y="5667616"/>
            <a:ext cx="775021" cy="775021"/>
          </a:xfrm>
          <a:custGeom>
            <a:avLst/>
            <a:gdLst>
              <a:gd name="connsiteX0" fmla="*/ 387511 w 775021"/>
              <a:gd name="connsiteY0" fmla="*/ 775021 h 775021"/>
              <a:gd name="connsiteX1" fmla="*/ 775021 w 775021"/>
              <a:gd name="connsiteY1" fmla="*/ 387511 h 775021"/>
              <a:gd name="connsiteX2" fmla="*/ 387511 w 775021"/>
              <a:gd name="connsiteY2" fmla="*/ 0 h 775021"/>
              <a:gd name="connsiteX3" fmla="*/ 0 w 775021"/>
              <a:gd name="connsiteY3" fmla="*/ 387511 h 775021"/>
              <a:gd name="connsiteX4" fmla="*/ 387511 w 775021"/>
              <a:gd name="connsiteY4" fmla="*/ 775021 h 7750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5021" h="775021">
                <a:moveTo>
                  <a:pt x="387511" y="775021"/>
                </a:moveTo>
                <a:cubicBezTo>
                  <a:pt x="601527" y="775021"/>
                  <a:pt x="775021" y="601527"/>
                  <a:pt x="775021" y="387511"/>
                </a:cubicBezTo>
                <a:cubicBezTo>
                  <a:pt x="775021" y="173494"/>
                  <a:pt x="601527" y="0"/>
                  <a:pt x="387511" y="0"/>
                </a:cubicBezTo>
                <a:cubicBezTo>
                  <a:pt x="173494" y="0"/>
                  <a:pt x="0" y="173494"/>
                  <a:pt x="0" y="387511"/>
                </a:cubicBezTo>
                <a:cubicBezTo>
                  <a:pt x="0" y="601527"/>
                  <a:pt x="173494" y="775021"/>
                  <a:pt x="387511" y="775021"/>
                </a:cubicBezTo>
                <a:close/>
              </a:path>
            </a:pathLst>
          </a:custGeom>
          <a:solidFill>
            <a:schemeClr val="accent6"/>
          </a:solidFill>
          <a:ln w="3801" cap="flat">
            <a:noFill/>
            <a:prstDash val="solid"/>
            <a:miter/>
          </a:ln>
        </p:spPr>
        <p:txBody>
          <a:bodyPr rtlCol="0" anchor="ctr"/>
          <a:lstStyle/>
          <a:p>
            <a:endParaRPr lang="en-US" dirty="0"/>
          </a:p>
        </p:txBody>
      </p:sp>
      <p:sp>
        <p:nvSpPr>
          <p:cNvPr id="2" name="Title 1"/>
          <p:cNvSpPr>
            <a:spLocks noGrp="1"/>
          </p:cNvSpPr>
          <p:nvPr>
            <p:ph type="title"/>
          </p:nvPr>
        </p:nvSpPr>
        <p:spPr>
          <a:xfrm>
            <a:off x="1508760" y="1883664"/>
            <a:ext cx="6766560" cy="768096"/>
          </a:xfrm>
        </p:spPr>
        <p:txBody>
          <a:bodyPr>
            <a:noAutofit/>
          </a:bodyPr>
          <a:lstStyle>
            <a:lvl1pPr algn="l">
              <a:lnSpc>
                <a:spcPct val="100000"/>
              </a:lnSpc>
              <a:defRPr b="1"/>
            </a:lvl1pPr>
          </a:lstStyle>
          <a:p>
            <a:r>
              <a:rPr lang="en-US"/>
              <a:t>Click to edit Master title style</a:t>
            </a:r>
            <a:endParaRPr lang="en-US" dirty="0"/>
          </a:p>
        </p:txBody>
      </p:sp>
      <p:sp>
        <p:nvSpPr>
          <p:cNvPr id="3" name="Content Placeholder 2"/>
          <p:cNvSpPr>
            <a:spLocks noGrp="1"/>
          </p:cNvSpPr>
          <p:nvPr>
            <p:ph idx="1"/>
          </p:nvPr>
        </p:nvSpPr>
        <p:spPr>
          <a:xfrm>
            <a:off x="1508760" y="2837688"/>
            <a:ext cx="5879592" cy="2700528"/>
          </a:xfrm>
        </p:spPr>
        <p:txBody>
          <a:bodyPr>
            <a:noAutofit/>
          </a:bodyPr>
          <a:lstStyle>
            <a:lvl1pPr marL="0" indent="0">
              <a:buNone/>
              <a:defRPr sz="1500"/>
            </a:lvl1pPr>
            <a:lvl2pPr>
              <a:defRPr sz="1500"/>
            </a:lvl2pPr>
            <a:lvl3pPr>
              <a:defRPr sz="1500"/>
            </a:lvl3pPr>
            <a:lvl4pPr>
              <a:defRPr sz="1500"/>
            </a:lvl4pPr>
            <a:lvl5pPr>
              <a:defRPr sz="15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6" name="Slide Number Placeholder 5"/>
          <p:cNvSpPr>
            <a:spLocks noGrp="1"/>
          </p:cNvSpPr>
          <p:nvPr>
            <p:ph type="sldNum" sz="quarter" idx="12"/>
          </p:nvPr>
        </p:nvSpPr>
        <p:spPr/>
        <p:txBody>
          <a:bodyPr>
            <a:noAutofit/>
          </a:bodyPr>
          <a:lstStyle/>
          <a:p>
            <a:fld id="{48F63A3B-78C7-47BE-AE5E-E10140E04643}" type="slidenum">
              <a:rPr lang="en-US" dirty="0"/>
              <a:t>‹#›</a:t>
            </a:fld>
            <a:endParaRPr lang="en-US" dirty="0"/>
          </a:p>
        </p:txBody>
      </p:sp>
      <p:sp>
        <p:nvSpPr>
          <p:cNvPr id="4" name="Footer Placeholder 3">
            <a:extLst>
              <a:ext uri="{FF2B5EF4-FFF2-40B4-BE49-F238E27FC236}">
                <a16:creationId xmlns:a16="http://schemas.microsoft.com/office/drawing/2014/main" id="{E1F9FD95-086F-282B-820C-8CDAD4A6EEB6}"/>
              </a:ext>
            </a:extLst>
          </p:cNvPr>
          <p:cNvSpPr>
            <a:spLocks noGrp="1"/>
          </p:cNvSpPr>
          <p:nvPr>
            <p:ph type="ftr" sz="quarter" idx="13"/>
          </p:nvPr>
        </p:nvSpPr>
        <p:spPr/>
        <p:txBody>
          <a:bodyPr/>
          <a:lstStyle/>
          <a:p>
            <a:r>
              <a:rPr lang="en-US"/>
              <a:t>Presentation title</a:t>
            </a:r>
            <a:endParaRPr lang="en-US" dirty="0"/>
          </a:p>
        </p:txBody>
      </p:sp>
    </p:spTree>
    <p:extLst>
      <p:ext uri="{BB962C8B-B14F-4D97-AF65-F5344CB8AC3E}">
        <p14:creationId xmlns:p14="http://schemas.microsoft.com/office/powerpoint/2010/main" val="4248485793"/>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type="title" preserve="1">
  <p:cSld name="Closing">
    <p:bg>
      <p:bgPr>
        <a:solidFill>
          <a:schemeClr val="accent6"/>
        </a:solidFill>
        <a:effectLst/>
      </p:bgPr>
    </p:bg>
    <p:spTree>
      <p:nvGrpSpPr>
        <p:cNvPr id="1" name=""/>
        <p:cNvGrpSpPr/>
        <p:nvPr/>
      </p:nvGrpSpPr>
      <p:grpSpPr>
        <a:xfrm>
          <a:off x="0" y="0"/>
          <a:ext cx="0" cy="0"/>
          <a:chOff x="0" y="0"/>
          <a:chExt cx="0" cy="0"/>
        </a:xfrm>
      </p:grpSpPr>
      <p:sp>
        <p:nvSpPr>
          <p:cNvPr id="13" name="Freeform: Shape 12">
            <a:extLst>
              <a:ext uri="{FF2B5EF4-FFF2-40B4-BE49-F238E27FC236}">
                <a16:creationId xmlns:a16="http://schemas.microsoft.com/office/drawing/2014/main" id="{AEF1F750-031C-BDB7-BD7B-9CBE17406FDB}"/>
              </a:ext>
            </a:extLst>
          </p:cNvPr>
          <p:cNvSpPr/>
          <p:nvPr userDrawn="1"/>
        </p:nvSpPr>
        <p:spPr>
          <a:xfrm>
            <a:off x="0" y="0"/>
            <a:ext cx="8948738" cy="6858000"/>
          </a:xfrm>
          <a:custGeom>
            <a:avLst/>
            <a:gdLst>
              <a:gd name="connsiteX0" fmla="*/ 0 w 8948738"/>
              <a:gd name="connsiteY0" fmla="*/ 0 h 6858000"/>
              <a:gd name="connsiteX1" fmla="*/ 5932941 w 8948738"/>
              <a:gd name="connsiteY1" fmla="*/ 0 h 6858000"/>
              <a:gd name="connsiteX2" fmla="*/ 6047310 w 8948738"/>
              <a:gd name="connsiteY2" fmla="*/ 14613 h 6858000"/>
              <a:gd name="connsiteX3" fmla="*/ 8948738 w 8948738"/>
              <a:gd name="connsiteY3" fmla="*/ 3416480 h 6858000"/>
              <a:gd name="connsiteX4" fmla="*/ 5702202 w 8948738"/>
              <a:gd name="connsiteY4" fmla="*/ 6853523 h 6858000"/>
              <a:gd name="connsiteX5" fmla="*/ 5526113 w 8948738"/>
              <a:gd name="connsiteY5" fmla="*/ 6858000 h 6858000"/>
              <a:gd name="connsiteX6" fmla="*/ 0 w 8948738"/>
              <a:gd name="connsiteY6" fmla="*/ 685800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948738" h="6858000">
                <a:moveTo>
                  <a:pt x="0" y="0"/>
                </a:moveTo>
                <a:lnTo>
                  <a:pt x="5932941" y="0"/>
                </a:lnTo>
                <a:lnTo>
                  <a:pt x="6047310" y="14613"/>
                </a:lnTo>
                <a:cubicBezTo>
                  <a:pt x="7690210" y="267026"/>
                  <a:pt x="8948738" y="1693971"/>
                  <a:pt x="8948738" y="3416480"/>
                </a:cubicBezTo>
                <a:cubicBezTo>
                  <a:pt x="8948738" y="5257788"/>
                  <a:pt x="7510634" y="6761349"/>
                  <a:pt x="5702202" y="6853523"/>
                </a:cubicBezTo>
                <a:lnTo>
                  <a:pt x="5526113" y="6858000"/>
                </a:lnTo>
                <a:lnTo>
                  <a:pt x="0" y="6858000"/>
                </a:lnTo>
                <a:close/>
              </a:path>
            </a:pathLst>
          </a:custGeom>
          <a:solidFill>
            <a:schemeClr val="bg1"/>
          </a:solidFill>
          <a:ln w="4760"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19" name="Freeform: Shape 18" descr="preencoded.png">
            <a:extLst>
              <a:ext uri="{FF2B5EF4-FFF2-40B4-BE49-F238E27FC236}">
                <a16:creationId xmlns:a16="http://schemas.microsoft.com/office/drawing/2014/main" id="{FEB515B5-2D9F-58E1-6E3C-CCBF105D891E}"/>
              </a:ext>
            </a:extLst>
          </p:cNvPr>
          <p:cNvSpPr/>
          <p:nvPr userDrawn="1"/>
        </p:nvSpPr>
        <p:spPr>
          <a:xfrm>
            <a:off x="7538626" y="13142"/>
            <a:ext cx="4653374" cy="6831717"/>
          </a:xfrm>
          <a:custGeom>
            <a:avLst/>
            <a:gdLst>
              <a:gd name="connsiteX0" fmla="*/ 3416476 w 4653374"/>
              <a:gd name="connsiteY0" fmla="*/ 0 h 6831717"/>
              <a:gd name="connsiteX1" fmla="*/ 4653374 w 4653374"/>
              <a:gd name="connsiteY1" fmla="*/ 0 h 6831717"/>
              <a:gd name="connsiteX2" fmla="*/ 4653374 w 4653374"/>
              <a:gd name="connsiteY2" fmla="*/ 6831717 h 6831717"/>
              <a:gd name="connsiteX3" fmla="*/ 3416476 w 4653374"/>
              <a:gd name="connsiteY3" fmla="*/ 6831717 h 6831717"/>
              <a:gd name="connsiteX4" fmla="*/ 0 w 4653374"/>
              <a:gd name="connsiteY4" fmla="*/ 3415863 h 6831717"/>
              <a:gd name="connsiteX5" fmla="*/ 3416476 w 4653374"/>
              <a:gd name="connsiteY5" fmla="*/ 0 h 6831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653374" h="6831717">
                <a:moveTo>
                  <a:pt x="3416476" y="0"/>
                </a:moveTo>
                <a:lnTo>
                  <a:pt x="4653374" y="0"/>
                </a:lnTo>
                <a:lnTo>
                  <a:pt x="4653374" y="6831717"/>
                </a:lnTo>
                <a:lnTo>
                  <a:pt x="3416476" y="6831717"/>
                </a:lnTo>
                <a:cubicBezTo>
                  <a:pt x="1529612" y="6831717"/>
                  <a:pt x="0" y="5302406"/>
                  <a:pt x="0" y="3415863"/>
                </a:cubicBezTo>
                <a:cubicBezTo>
                  <a:pt x="0" y="1529335"/>
                  <a:pt x="1529607" y="0"/>
                  <a:pt x="3416476" y="0"/>
                </a:cubicBezTo>
                <a:close/>
              </a:path>
            </a:pathLst>
          </a:custGeom>
          <a:solidFill>
            <a:schemeClr val="accent1"/>
          </a:solidFill>
          <a:ln w="4777" cap="flat">
            <a:noFill/>
            <a:prstDash val="solid"/>
            <a:miter/>
          </a:ln>
        </p:spPr>
        <p:txBody>
          <a:bodyPr rtlCol="0" anchor="ctr"/>
          <a:lstStyle/>
          <a:p>
            <a:endParaRPr lang="en-US" dirty="0"/>
          </a:p>
        </p:txBody>
      </p:sp>
      <p:pic>
        <p:nvPicPr>
          <p:cNvPr id="9" name="Image 2" descr="preencoded.png">
            <a:extLst>
              <a:ext uri="{FF2B5EF4-FFF2-40B4-BE49-F238E27FC236}">
                <a16:creationId xmlns:a16="http://schemas.microsoft.com/office/drawing/2014/main" id="{5CCFEDF9-5B69-87BA-8A33-35033DA4013F}"/>
              </a:ext>
            </a:extLst>
          </p:cNvPr>
          <p:cNvPicPr>
            <a:picLocks noChangeAspect="1"/>
          </p:cNvPicPr>
          <p:nvPr userDrawn="1"/>
        </p:nvPicPr>
        <p:blipFill>
          <a:blip r:embed="rId2" cstate="screen">
            <a:extLst>
              <a:ext uri="{28A0092B-C50C-407E-A947-70E740481C1C}">
                <a14:useLocalDpi xmlns:a14="http://schemas.microsoft.com/office/drawing/2010/main"/>
              </a:ext>
              <a:ext uri="{96DAC541-7B7A-43D3-8B79-37D633B846F1}">
                <asvg:svgBlip xmlns:asvg="http://schemas.microsoft.com/office/drawing/2016/SVG/main" r:embed="rId3"/>
              </a:ext>
            </a:extLst>
          </a:blip>
          <a:srcRect/>
          <a:stretch/>
        </p:blipFill>
        <p:spPr>
          <a:xfrm>
            <a:off x="8737234" y="-25041"/>
            <a:ext cx="3432191" cy="3432191"/>
          </a:xfrm>
          <a:prstGeom prst="rect">
            <a:avLst/>
          </a:prstGeom>
        </p:spPr>
      </p:pic>
      <p:sp>
        <p:nvSpPr>
          <p:cNvPr id="2" name="Title 1"/>
          <p:cNvSpPr>
            <a:spLocks noGrp="1"/>
          </p:cNvSpPr>
          <p:nvPr>
            <p:ph type="ctrTitle"/>
          </p:nvPr>
        </p:nvSpPr>
        <p:spPr>
          <a:xfrm>
            <a:off x="1527048" y="1975104"/>
            <a:ext cx="4169664" cy="667512"/>
          </a:xfrm>
        </p:spPr>
        <p:txBody>
          <a:bodyPr tIns="0" anchor="ctr">
            <a:noAutofit/>
          </a:bodyPr>
          <a:lstStyle>
            <a:lvl1pPr algn="l">
              <a:defRPr sz="4400"/>
            </a:lvl1pPr>
          </a:lstStyle>
          <a:p>
            <a:r>
              <a:rPr lang="en-US"/>
              <a:t>Click to edit Master title style</a:t>
            </a:r>
            <a:endParaRPr lang="en-US" dirty="0"/>
          </a:p>
        </p:txBody>
      </p:sp>
      <p:sp>
        <p:nvSpPr>
          <p:cNvPr id="3" name="Subtitle 2"/>
          <p:cNvSpPr>
            <a:spLocks noGrp="1"/>
          </p:cNvSpPr>
          <p:nvPr>
            <p:ph type="subTitle" idx="1"/>
          </p:nvPr>
        </p:nvSpPr>
        <p:spPr>
          <a:xfrm>
            <a:off x="1545336" y="2846832"/>
            <a:ext cx="4169664" cy="2176272"/>
          </a:xfrm>
        </p:spPr>
        <p:txBody>
          <a:bodyPr lIns="91440" tIns="0" rIns="91440" bIns="0">
            <a:noAutofit/>
          </a:bodyPr>
          <a:lstStyle>
            <a:lvl1pPr marL="0" indent="0" algn="l">
              <a:spcBef>
                <a:spcPts val="576"/>
              </a:spcBef>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en-US"/>
              <a:t>Click to edit Master subtitle style</a:t>
            </a:r>
            <a:endParaRPr lang="en-US" dirty="0"/>
          </a:p>
        </p:txBody>
      </p:sp>
    </p:spTree>
    <p:extLst>
      <p:ext uri="{BB962C8B-B14F-4D97-AF65-F5344CB8AC3E}">
        <p14:creationId xmlns:p14="http://schemas.microsoft.com/office/powerpoint/2010/main" val="2372898826"/>
      </p:ext>
    </p:extLst>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preserve="1" userDrawn="1">
  <p:cSld name="Two Content">
    <p:spTree>
      <p:nvGrpSpPr>
        <p:cNvPr id="1" name=""/>
        <p:cNvGrpSpPr/>
        <p:nvPr/>
      </p:nvGrpSpPr>
      <p:grpSpPr>
        <a:xfrm>
          <a:off x="0" y="0"/>
          <a:ext cx="0" cy="0"/>
          <a:chOff x="0" y="0"/>
          <a:chExt cx="0" cy="0"/>
        </a:xfrm>
      </p:grpSpPr>
      <p:sp>
        <p:nvSpPr>
          <p:cNvPr id="9" name="Image 0" descr="preencoded.png">
            <a:extLst>
              <a:ext uri="{FF2B5EF4-FFF2-40B4-BE49-F238E27FC236}">
                <a16:creationId xmlns:a16="http://schemas.microsoft.com/office/drawing/2014/main" id="{8D5D10FF-3DE5-39CA-FA9A-29A09DC47BFC}"/>
              </a:ext>
            </a:extLst>
          </p:cNvPr>
          <p:cNvSpPr/>
          <p:nvPr userDrawn="1"/>
        </p:nvSpPr>
        <p:spPr>
          <a:xfrm>
            <a:off x="-5568" y="-2784"/>
            <a:ext cx="3443288" cy="6891337"/>
          </a:xfrm>
          <a:custGeom>
            <a:avLst/>
            <a:gdLst>
              <a:gd name="connsiteX0" fmla="*/ 3443288 w 3443288"/>
              <a:gd name="connsiteY0" fmla="*/ 0 h 6891337"/>
              <a:gd name="connsiteX1" fmla="*/ 0 w 3443288"/>
              <a:gd name="connsiteY1" fmla="*/ 0 h 6891337"/>
              <a:gd name="connsiteX2" fmla="*/ 0 w 3443288"/>
              <a:gd name="connsiteY2" fmla="*/ 6891338 h 6891337"/>
              <a:gd name="connsiteX3" fmla="*/ 3443288 w 3443288"/>
              <a:gd name="connsiteY3" fmla="*/ 6891338 h 6891337"/>
              <a:gd name="connsiteX4" fmla="*/ 3443288 w 3443288"/>
              <a:gd name="connsiteY4" fmla="*/ 0 h 6891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288" h="6891337">
                <a:moveTo>
                  <a:pt x="3443288" y="0"/>
                </a:moveTo>
                <a:lnTo>
                  <a:pt x="0" y="0"/>
                </a:lnTo>
                <a:lnTo>
                  <a:pt x="0" y="6891338"/>
                </a:lnTo>
                <a:lnTo>
                  <a:pt x="3443288" y="6891338"/>
                </a:lnTo>
                <a:lnTo>
                  <a:pt x="3443288" y="0"/>
                </a:lnTo>
                <a:close/>
              </a:path>
            </a:pathLst>
          </a:custGeom>
          <a:solidFill>
            <a:schemeClr val="accent3"/>
          </a:solidFill>
          <a:ln w="4756" cap="flat">
            <a:noFill/>
            <a:prstDash val="solid"/>
            <a:miter/>
          </a:ln>
        </p:spPr>
        <p:txBody>
          <a:bodyPr rtlCol="0" anchor="ctr">
            <a:noAutofit/>
          </a:bodyPr>
          <a:lstStyle/>
          <a:p>
            <a:endParaRPr lang="en-US" dirty="0"/>
          </a:p>
        </p:txBody>
      </p:sp>
      <p:pic>
        <p:nvPicPr>
          <p:cNvPr id="11" name="Image 1" descr="preencoded.png">
            <a:extLst>
              <a:ext uri="{FF2B5EF4-FFF2-40B4-BE49-F238E27FC236}">
                <a16:creationId xmlns:a16="http://schemas.microsoft.com/office/drawing/2014/main" id="{BFA89E6A-8342-AE30-45E0-BC1DFE3276CC}"/>
              </a:ext>
            </a:extLst>
          </p:cNvPr>
          <p:cNvPicPr>
            <a:picLocks noChangeAspect="1"/>
          </p:cNvPicPr>
          <p:nvPr userDrawn="1"/>
        </p:nvPicPr>
        <p:blipFill>
          <a:blip r:embed="rId2" cstate="screen">
            <a:extLst>
              <a:ext uri="{28A0092B-C50C-407E-A947-70E740481C1C}">
                <a14:useLocalDpi xmlns:a14="http://schemas.microsoft.com/office/drawing/2010/main"/>
              </a:ext>
              <a:ext uri="{96DAC541-7B7A-43D3-8B79-37D633B846F1}">
                <asvg:svgBlip xmlns:asvg="http://schemas.microsoft.com/office/drawing/2016/SVG/main" r:embed="rId3"/>
              </a:ext>
            </a:extLst>
          </a:blip>
          <a:srcRect/>
          <a:stretch/>
        </p:blipFill>
        <p:spPr>
          <a:xfrm>
            <a:off x="1703311" y="-2784"/>
            <a:ext cx="1734410" cy="5167313"/>
          </a:xfrm>
          <a:prstGeom prst="rect">
            <a:avLst/>
          </a:prstGeom>
        </p:spPr>
      </p:pic>
      <p:sp>
        <p:nvSpPr>
          <p:cNvPr id="13" name="Freeform: Shape 12">
            <a:extLst>
              <a:ext uri="{FF2B5EF4-FFF2-40B4-BE49-F238E27FC236}">
                <a16:creationId xmlns:a16="http://schemas.microsoft.com/office/drawing/2014/main" id="{A08309FA-889A-E2F2-1EDA-F872245F5FDF}"/>
              </a:ext>
            </a:extLst>
          </p:cNvPr>
          <p:cNvSpPr/>
          <p:nvPr userDrawn="1"/>
        </p:nvSpPr>
        <p:spPr>
          <a:xfrm>
            <a:off x="1721621" y="-2784"/>
            <a:ext cx="1716115" cy="1720853"/>
          </a:xfrm>
          <a:custGeom>
            <a:avLst/>
            <a:gdLst>
              <a:gd name="connsiteX0" fmla="*/ 93358 w 1716115"/>
              <a:gd name="connsiteY0" fmla="*/ 0 h 1720853"/>
              <a:gd name="connsiteX1" fmla="*/ 110348 w 1716115"/>
              <a:gd name="connsiteY1" fmla="*/ 0 h 1720853"/>
              <a:gd name="connsiteX2" fmla="*/ 1716029 w 1716115"/>
              <a:gd name="connsiteY2" fmla="*/ 1610112 h 1720853"/>
              <a:gd name="connsiteX3" fmla="*/ 1716029 w 1716115"/>
              <a:gd name="connsiteY3" fmla="*/ 1627151 h 1720853"/>
              <a:gd name="connsiteX4" fmla="*/ 1716115 w 1716115"/>
              <a:gd name="connsiteY4" fmla="*/ 1627237 h 1720853"/>
              <a:gd name="connsiteX5" fmla="*/ 93358 w 1716115"/>
              <a:gd name="connsiteY5" fmla="*/ 0 h 1720853"/>
              <a:gd name="connsiteX6" fmla="*/ 0 w 1716115"/>
              <a:gd name="connsiteY6" fmla="*/ 0 h 1720853"/>
              <a:gd name="connsiteX7" fmla="*/ 16989 w 1716115"/>
              <a:gd name="connsiteY7" fmla="*/ 0 h 1720853"/>
              <a:gd name="connsiteX8" fmla="*/ 1716114 w 1716115"/>
              <a:gd name="connsiteY8" fmla="*/ 1703814 h 1720853"/>
              <a:gd name="connsiteX9" fmla="*/ 1716114 w 1716115"/>
              <a:gd name="connsiteY9" fmla="*/ 1720853 h 1720853"/>
              <a:gd name="connsiteX10" fmla="*/ 0 w 1716115"/>
              <a:gd name="connsiteY10" fmla="*/ 0 h 1720853"/>
              <a:gd name="connsiteX11" fmla="*/ 186798 w 1716115"/>
              <a:gd name="connsiteY11" fmla="*/ 0 h 1720853"/>
              <a:gd name="connsiteX12" fmla="*/ 203788 w 1716115"/>
              <a:gd name="connsiteY12" fmla="*/ 0 h 1720853"/>
              <a:gd name="connsiteX13" fmla="*/ 1716109 w 1716115"/>
              <a:gd name="connsiteY13" fmla="*/ 1516501 h 1720853"/>
              <a:gd name="connsiteX14" fmla="*/ 1716109 w 1716115"/>
              <a:gd name="connsiteY14" fmla="*/ 1533535 h 1720853"/>
              <a:gd name="connsiteX15" fmla="*/ 186798 w 1716115"/>
              <a:gd name="connsiteY15" fmla="*/ 0 h 1720853"/>
              <a:gd name="connsiteX16" fmla="*/ 280155 w 1716115"/>
              <a:gd name="connsiteY16" fmla="*/ 0 h 1720853"/>
              <a:gd name="connsiteX17" fmla="*/ 297145 w 1716115"/>
              <a:gd name="connsiteY17" fmla="*/ 0 h 1720853"/>
              <a:gd name="connsiteX18" fmla="*/ 1716114 w 1716115"/>
              <a:gd name="connsiteY18" fmla="*/ 1422885 h 1720853"/>
              <a:gd name="connsiteX19" fmla="*/ 1716114 w 1716115"/>
              <a:gd name="connsiteY19" fmla="*/ 1439924 h 1720853"/>
              <a:gd name="connsiteX20" fmla="*/ 280155 w 1716115"/>
              <a:gd name="connsiteY20" fmla="*/ 0 h 1720853"/>
              <a:gd name="connsiteX21" fmla="*/ 373512 w 1716115"/>
              <a:gd name="connsiteY21" fmla="*/ 0 h 1720853"/>
              <a:gd name="connsiteX22" fmla="*/ 390502 w 1716115"/>
              <a:gd name="connsiteY22" fmla="*/ 0 h 1720853"/>
              <a:gd name="connsiteX23" fmla="*/ 1716029 w 1716115"/>
              <a:gd name="connsiteY23" fmla="*/ 1329184 h 1720853"/>
              <a:gd name="connsiteX24" fmla="*/ 1716029 w 1716115"/>
              <a:gd name="connsiteY24" fmla="*/ 1346223 h 1720853"/>
              <a:gd name="connsiteX25" fmla="*/ 1716114 w 1716115"/>
              <a:gd name="connsiteY25" fmla="*/ 1346308 h 1720853"/>
              <a:gd name="connsiteX26" fmla="*/ 373512 w 1716115"/>
              <a:gd name="connsiteY26" fmla="*/ 0 h 1720853"/>
              <a:gd name="connsiteX27" fmla="*/ 466953 w 1716115"/>
              <a:gd name="connsiteY27" fmla="*/ 0 h 1720853"/>
              <a:gd name="connsiteX28" fmla="*/ 483944 w 1716115"/>
              <a:gd name="connsiteY28" fmla="*/ 0 h 1720853"/>
              <a:gd name="connsiteX29" fmla="*/ 1716110 w 1716115"/>
              <a:gd name="connsiteY29" fmla="*/ 1235573 h 1720853"/>
              <a:gd name="connsiteX30" fmla="*/ 1716110 w 1716115"/>
              <a:gd name="connsiteY30" fmla="*/ 1252607 h 1720853"/>
              <a:gd name="connsiteX31" fmla="*/ 466953 w 1716115"/>
              <a:gd name="connsiteY31" fmla="*/ 0 h 1720853"/>
              <a:gd name="connsiteX32" fmla="*/ 560310 w 1716115"/>
              <a:gd name="connsiteY32" fmla="*/ 0 h 1720853"/>
              <a:gd name="connsiteX33" fmla="*/ 577297 w 1716115"/>
              <a:gd name="connsiteY33" fmla="*/ 0 h 1720853"/>
              <a:gd name="connsiteX34" fmla="*/ 1716109 w 1716115"/>
              <a:gd name="connsiteY34" fmla="*/ 1141957 h 1720853"/>
              <a:gd name="connsiteX35" fmla="*/ 1716109 w 1716115"/>
              <a:gd name="connsiteY35" fmla="*/ 1158991 h 1720853"/>
              <a:gd name="connsiteX36" fmla="*/ 560310 w 1716115"/>
              <a:gd name="connsiteY36" fmla="*/ 0 h 1720853"/>
              <a:gd name="connsiteX37" fmla="*/ 653668 w 1716115"/>
              <a:gd name="connsiteY37" fmla="*/ 0 h 1720853"/>
              <a:gd name="connsiteX38" fmla="*/ 670655 w 1716115"/>
              <a:gd name="connsiteY38" fmla="*/ 0 h 1720853"/>
              <a:gd name="connsiteX39" fmla="*/ 1716029 w 1716115"/>
              <a:gd name="connsiteY39" fmla="*/ 1048255 h 1720853"/>
              <a:gd name="connsiteX40" fmla="*/ 1716029 w 1716115"/>
              <a:gd name="connsiteY40" fmla="*/ 1065294 h 1720853"/>
              <a:gd name="connsiteX41" fmla="*/ 1716114 w 1716115"/>
              <a:gd name="connsiteY41" fmla="*/ 1065380 h 1720853"/>
              <a:gd name="connsiteX42" fmla="*/ 653668 w 1716115"/>
              <a:gd name="connsiteY42" fmla="*/ 0 h 1720853"/>
              <a:gd name="connsiteX43" fmla="*/ 747112 w 1716115"/>
              <a:gd name="connsiteY43" fmla="*/ 0 h 1720853"/>
              <a:gd name="connsiteX44" fmla="*/ 764104 w 1716115"/>
              <a:gd name="connsiteY44" fmla="*/ 0 h 1720853"/>
              <a:gd name="connsiteX45" fmla="*/ 1716115 w 1716115"/>
              <a:gd name="connsiteY45" fmla="*/ 954644 h 1720853"/>
              <a:gd name="connsiteX46" fmla="*/ 1716115 w 1716115"/>
              <a:gd name="connsiteY46" fmla="*/ 971678 h 1720853"/>
              <a:gd name="connsiteX47" fmla="*/ 747112 w 1716115"/>
              <a:gd name="connsiteY47" fmla="*/ 0 h 1720853"/>
              <a:gd name="connsiteX48" fmla="*/ 840465 w 1716115"/>
              <a:gd name="connsiteY48" fmla="*/ 0 h 1720853"/>
              <a:gd name="connsiteX49" fmla="*/ 857452 w 1716115"/>
              <a:gd name="connsiteY49" fmla="*/ 0 h 1720853"/>
              <a:gd name="connsiteX50" fmla="*/ 1716109 w 1716115"/>
              <a:gd name="connsiteY50" fmla="*/ 861028 h 1720853"/>
              <a:gd name="connsiteX51" fmla="*/ 1716109 w 1716115"/>
              <a:gd name="connsiteY51" fmla="*/ 878062 h 1720853"/>
              <a:gd name="connsiteX52" fmla="*/ 840465 w 1716115"/>
              <a:gd name="connsiteY52" fmla="*/ 0 h 1720853"/>
              <a:gd name="connsiteX53" fmla="*/ 933823 w 1716115"/>
              <a:gd name="connsiteY53" fmla="*/ 0 h 1720853"/>
              <a:gd name="connsiteX54" fmla="*/ 950810 w 1716115"/>
              <a:gd name="connsiteY54" fmla="*/ 0 h 1720853"/>
              <a:gd name="connsiteX55" fmla="*/ 1716114 w 1716115"/>
              <a:gd name="connsiteY55" fmla="*/ 767327 h 1720853"/>
              <a:gd name="connsiteX56" fmla="*/ 1716114 w 1716115"/>
              <a:gd name="connsiteY56" fmla="*/ 784366 h 1720853"/>
              <a:gd name="connsiteX57" fmla="*/ 1716114 w 1716115"/>
              <a:gd name="connsiteY57" fmla="*/ 784451 h 1720853"/>
              <a:gd name="connsiteX58" fmla="*/ 933823 w 1716115"/>
              <a:gd name="connsiteY58" fmla="*/ 0 h 1720853"/>
              <a:gd name="connsiteX59" fmla="*/ 1027262 w 1716115"/>
              <a:gd name="connsiteY59" fmla="*/ 0 h 1720853"/>
              <a:gd name="connsiteX60" fmla="*/ 1044254 w 1716115"/>
              <a:gd name="connsiteY60" fmla="*/ 0 h 1720853"/>
              <a:gd name="connsiteX61" fmla="*/ 1716110 w 1716115"/>
              <a:gd name="connsiteY61" fmla="*/ 673716 h 1720853"/>
              <a:gd name="connsiteX62" fmla="*/ 1716110 w 1716115"/>
              <a:gd name="connsiteY62" fmla="*/ 690750 h 1720853"/>
              <a:gd name="connsiteX63" fmla="*/ 1027262 w 1716115"/>
              <a:gd name="connsiteY63" fmla="*/ 0 h 1720853"/>
              <a:gd name="connsiteX64" fmla="*/ 1120625 w 1716115"/>
              <a:gd name="connsiteY64" fmla="*/ 0 h 1720853"/>
              <a:gd name="connsiteX65" fmla="*/ 1137612 w 1716115"/>
              <a:gd name="connsiteY65" fmla="*/ 0 h 1720853"/>
              <a:gd name="connsiteX66" fmla="*/ 1716115 w 1716115"/>
              <a:gd name="connsiteY66" fmla="*/ 580100 h 1720853"/>
              <a:gd name="connsiteX67" fmla="*/ 1716115 w 1716115"/>
              <a:gd name="connsiteY67" fmla="*/ 597134 h 1720853"/>
              <a:gd name="connsiteX68" fmla="*/ 1120625 w 1716115"/>
              <a:gd name="connsiteY68" fmla="*/ 0 h 1720853"/>
              <a:gd name="connsiteX69" fmla="*/ 1213978 w 1716115"/>
              <a:gd name="connsiteY69" fmla="*/ 0 h 1720853"/>
              <a:gd name="connsiteX70" fmla="*/ 1230965 w 1716115"/>
              <a:gd name="connsiteY70" fmla="*/ 0 h 1720853"/>
              <a:gd name="connsiteX71" fmla="*/ 1716109 w 1716115"/>
              <a:gd name="connsiteY71" fmla="*/ 486398 h 1720853"/>
              <a:gd name="connsiteX72" fmla="*/ 1716109 w 1716115"/>
              <a:gd name="connsiteY72" fmla="*/ 503437 h 1720853"/>
              <a:gd name="connsiteX73" fmla="*/ 1716109 w 1716115"/>
              <a:gd name="connsiteY73" fmla="*/ 503523 h 1720853"/>
              <a:gd name="connsiteX74" fmla="*/ 1213978 w 1716115"/>
              <a:gd name="connsiteY74" fmla="*/ 0 h 1720853"/>
              <a:gd name="connsiteX75" fmla="*/ 1307422 w 1716115"/>
              <a:gd name="connsiteY75" fmla="*/ 0 h 1720853"/>
              <a:gd name="connsiteX76" fmla="*/ 1324414 w 1716115"/>
              <a:gd name="connsiteY76" fmla="*/ 0 h 1720853"/>
              <a:gd name="connsiteX77" fmla="*/ 1716115 w 1716115"/>
              <a:gd name="connsiteY77" fmla="*/ 392784 h 1720853"/>
              <a:gd name="connsiteX78" fmla="*/ 1716115 w 1716115"/>
              <a:gd name="connsiteY78" fmla="*/ 409821 h 1720853"/>
              <a:gd name="connsiteX79" fmla="*/ 1307422 w 1716115"/>
              <a:gd name="connsiteY79" fmla="*/ 0 h 1720853"/>
              <a:gd name="connsiteX80" fmla="*/ 1400775 w 1716115"/>
              <a:gd name="connsiteY80" fmla="*/ 0 h 1720853"/>
              <a:gd name="connsiteX81" fmla="*/ 1417762 w 1716115"/>
              <a:gd name="connsiteY81" fmla="*/ 0 h 1720853"/>
              <a:gd name="connsiteX82" fmla="*/ 1716109 w 1716115"/>
              <a:gd name="connsiteY82" fmla="*/ 299170 h 1720853"/>
              <a:gd name="connsiteX83" fmla="*/ 1716109 w 1716115"/>
              <a:gd name="connsiteY83" fmla="*/ 316207 h 1720853"/>
              <a:gd name="connsiteX84" fmla="*/ 1400775 w 1716115"/>
              <a:gd name="connsiteY84" fmla="*/ 0 h 1720853"/>
              <a:gd name="connsiteX85" fmla="*/ 1494133 w 1716115"/>
              <a:gd name="connsiteY85" fmla="*/ 0 h 1720853"/>
              <a:gd name="connsiteX86" fmla="*/ 1511120 w 1716115"/>
              <a:gd name="connsiteY86" fmla="*/ 0 h 1720853"/>
              <a:gd name="connsiteX87" fmla="*/ 1716109 w 1716115"/>
              <a:gd name="connsiteY87" fmla="*/ 205556 h 1720853"/>
              <a:gd name="connsiteX88" fmla="*/ 1716109 w 1716115"/>
              <a:gd name="connsiteY88" fmla="*/ 222592 h 1720853"/>
              <a:gd name="connsiteX89" fmla="*/ 1494133 w 1716115"/>
              <a:gd name="connsiteY89" fmla="*/ 0 h 1720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1716115" h="1720853">
                <a:moveTo>
                  <a:pt x="93358" y="0"/>
                </a:moveTo>
                <a:lnTo>
                  <a:pt x="110348" y="0"/>
                </a:lnTo>
                <a:cubicBezTo>
                  <a:pt x="110348" y="887874"/>
                  <a:pt x="830686" y="1610112"/>
                  <a:pt x="1716029" y="1610112"/>
                </a:cubicBezTo>
                <a:lnTo>
                  <a:pt x="1716029" y="1627151"/>
                </a:lnTo>
                <a:lnTo>
                  <a:pt x="1716115" y="1627237"/>
                </a:lnTo>
                <a:cubicBezTo>
                  <a:pt x="821334" y="1627237"/>
                  <a:pt x="93358" y="897252"/>
                  <a:pt x="93358" y="0"/>
                </a:cubicBezTo>
                <a:close/>
                <a:moveTo>
                  <a:pt x="0" y="0"/>
                </a:moveTo>
                <a:lnTo>
                  <a:pt x="16989" y="0"/>
                </a:lnTo>
                <a:cubicBezTo>
                  <a:pt x="16989" y="939499"/>
                  <a:pt x="779202" y="1703814"/>
                  <a:pt x="1716114" y="1703814"/>
                </a:cubicBezTo>
                <a:lnTo>
                  <a:pt x="1716114" y="1720853"/>
                </a:lnTo>
                <a:cubicBezTo>
                  <a:pt x="769850" y="1720853"/>
                  <a:pt x="0" y="948877"/>
                  <a:pt x="0" y="0"/>
                </a:cubicBezTo>
                <a:close/>
                <a:moveTo>
                  <a:pt x="186798" y="0"/>
                </a:moveTo>
                <a:lnTo>
                  <a:pt x="203788" y="0"/>
                </a:lnTo>
                <a:cubicBezTo>
                  <a:pt x="203788" y="836248"/>
                  <a:pt x="882254" y="1516501"/>
                  <a:pt x="1716109" y="1516501"/>
                </a:cubicBezTo>
                <a:lnTo>
                  <a:pt x="1716109" y="1533535"/>
                </a:lnTo>
                <a:cubicBezTo>
                  <a:pt x="872812" y="1533535"/>
                  <a:pt x="186798" y="845626"/>
                  <a:pt x="186798" y="0"/>
                </a:cubicBezTo>
                <a:close/>
                <a:moveTo>
                  <a:pt x="280155" y="0"/>
                </a:moveTo>
                <a:lnTo>
                  <a:pt x="297145" y="0"/>
                </a:lnTo>
                <a:cubicBezTo>
                  <a:pt x="297145" y="784537"/>
                  <a:pt x="933652" y="1422885"/>
                  <a:pt x="1716114" y="1422885"/>
                </a:cubicBezTo>
                <a:lnTo>
                  <a:pt x="1716114" y="1439924"/>
                </a:lnTo>
                <a:cubicBezTo>
                  <a:pt x="924300" y="1439924"/>
                  <a:pt x="280155" y="794001"/>
                  <a:pt x="280155" y="0"/>
                </a:cubicBezTo>
                <a:close/>
                <a:moveTo>
                  <a:pt x="373512" y="0"/>
                </a:moveTo>
                <a:lnTo>
                  <a:pt x="390502" y="0"/>
                </a:lnTo>
                <a:cubicBezTo>
                  <a:pt x="390502" y="732911"/>
                  <a:pt x="985135" y="1329184"/>
                  <a:pt x="1716029" y="1329184"/>
                </a:cubicBezTo>
                <a:lnTo>
                  <a:pt x="1716029" y="1346223"/>
                </a:lnTo>
                <a:lnTo>
                  <a:pt x="1716114" y="1346308"/>
                </a:lnTo>
                <a:cubicBezTo>
                  <a:pt x="975783" y="1346308"/>
                  <a:pt x="373512" y="742375"/>
                  <a:pt x="373512" y="0"/>
                </a:cubicBezTo>
                <a:close/>
                <a:moveTo>
                  <a:pt x="466953" y="0"/>
                </a:moveTo>
                <a:lnTo>
                  <a:pt x="483944" y="0"/>
                </a:lnTo>
                <a:cubicBezTo>
                  <a:pt x="483944" y="681286"/>
                  <a:pt x="1036704" y="1235573"/>
                  <a:pt x="1716110" y="1235573"/>
                </a:cubicBezTo>
                <a:lnTo>
                  <a:pt x="1716110" y="1252607"/>
                </a:lnTo>
                <a:cubicBezTo>
                  <a:pt x="1027347" y="1252607"/>
                  <a:pt x="466953" y="690664"/>
                  <a:pt x="466953" y="0"/>
                </a:cubicBezTo>
                <a:close/>
                <a:moveTo>
                  <a:pt x="560310" y="0"/>
                </a:moveTo>
                <a:lnTo>
                  <a:pt x="577297" y="0"/>
                </a:lnTo>
                <a:cubicBezTo>
                  <a:pt x="577297" y="629660"/>
                  <a:pt x="1088188" y="1141957"/>
                  <a:pt x="1716109" y="1141957"/>
                </a:cubicBezTo>
                <a:lnTo>
                  <a:pt x="1716109" y="1158991"/>
                </a:lnTo>
                <a:cubicBezTo>
                  <a:pt x="1078835" y="1158991"/>
                  <a:pt x="560310" y="639038"/>
                  <a:pt x="560310" y="0"/>
                </a:cubicBezTo>
                <a:close/>
                <a:moveTo>
                  <a:pt x="653668" y="0"/>
                </a:moveTo>
                <a:lnTo>
                  <a:pt x="670655" y="0"/>
                </a:lnTo>
                <a:cubicBezTo>
                  <a:pt x="670655" y="578035"/>
                  <a:pt x="1139586" y="1048255"/>
                  <a:pt x="1716029" y="1048255"/>
                </a:cubicBezTo>
                <a:lnTo>
                  <a:pt x="1716029" y="1065294"/>
                </a:lnTo>
                <a:lnTo>
                  <a:pt x="1716114" y="1065380"/>
                </a:lnTo>
                <a:cubicBezTo>
                  <a:pt x="1130319" y="1065380"/>
                  <a:pt x="653668" y="587499"/>
                  <a:pt x="653668" y="0"/>
                </a:cubicBezTo>
                <a:close/>
                <a:moveTo>
                  <a:pt x="747112" y="0"/>
                </a:moveTo>
                <a:lnTo>
                  <a:pt x="764104" y="0"/>
                </a:lnTo>
                <a:cubicBezTo>
                  <a:pt x="764104" y="526409"/>
                  <a:pt x="1191155" y="954644"/>
                  <a:pt x="1716115" y="954644"/>
                </a:cubicBezTo>
                <a:lnTo>
                  <a:pt x="1716115" y="971678"/>
                </a:lnTo>
                <a:cubicBezTo>
                  <a:pt x="1181802" y="971678"/>
                  <a:pt x="747112" y="535787"/>
                  <a:pt x="747112" y="0"/>
                </a:cubicBezTo>
                <a:close/>
                <a:moveTo>
                  <a:pt x="840465" y="0"/>
                </a:moveTo>
                <a:lnTo>
                  <a:pt x="857452" y="0"/>
                </a:lnTo>
                <a:cubicBezTo>
                  <a:pt x="857452" y="474783"/>
                  <a:pt x="1242638" y="861028"/>
                  <a:pt x="1716109" y="861028"/>
                </a:cubicBezTo>
                <a:lnTo>
                  <a:pt x="1716109" y="878062"/>
                </a:lnTo>
                <a:cubicBezTo>
                  <a:pt x="1233281" y="878062"/>
                  <a:pt x="840465" y="484162"/>
                  <a:pt x="840465" y="0"/>
                </a:cubicBezTo>
                <a:close/>
                <a:moveTo>
                  <a:pt x="933823" y="0"/>
                </a:moveTo>
                <a:lnTo>
                  <a:pt x="950810" y="0"/>
                </a:lnTo>
                <a:cubicBezTo>
                  <a:pt x="950810" y="423157"/>
                  <a:pt x="1294121" y="767327"/>
                  <a:pt x="1716114" y="767327"/>
                </a:cubicBezTo>
                <a:lnTo>
                  <a:pt x="1716114" y="784366"/>
                </a:lnTo>
                <a:lnTo>
                  <a:pt x="1716114" y="784451"/>
                </a:lnTo>
                <a:cubicBezTo>
                  <a:pt x="1284769" y="784451"/>
                  <a:pt x="933823" y="432536"/>
                  <a:pt x="933823" y="0"/>
                </a:cubicBezTo>
                <a:close/>
                <a:moveTo>
                  <a:pt x="1027262" y="0"/>
                </a:moveTo>
                <a:lnTo>
                  <a:pt x="1044254" y="0"/>
                </a:lnTo>
                <a:cubicBezTo>
                  <a:pt x="1044254" y="371532"/>
                  <a:pt x="1345685" y="673716"/>
                  <a:pt x="1716110" y="673716"/>
                </a:cubicBezTo>
                <a:lnTo>
                  <a:pt x="1716110" y="690750"/>
                </a:lnTo>
                <a:cubicBezTo>
                  <a:pt x="1336248" y="690750"/>
                  <a:pt x="1027262" y="380824"/>
                  <a:pt x="1027262" y="0"/>
                </a:cubicBezTo>
                <a:close/>
                <a:moveTo>
                  <a:pt x="1120625" y="0"/>
                </a:moveTo>
                <a:lnTo>
                  <a:pt x="1137612" y="0"/>
                </a:lnTo>
                <a:cubicBezTo>
                  <a:pt x="1137612" y="319820"/>
                  <a:pt x="1397088" y="580100"/>
                  <a:pt x="1716115" y="580100"/>
                </a:cubicBezTo>
                <a:lnTo>
                  <a:pt x="1716115" y="597134"/>
                </a:lnTo>
                <a:cubicBezTo>
                  <a:pt x="1387736" y="597134"/>
                  <a:pt x="1120625" y="329285"/>
                  <a:pt x="1120625" y="0"/>
                </a:cubicBezTo>
                <a:close/>
                <a:moveTo>
                  <a:pt x="1213978" y="0"/>
                </a:moveTo>
                <a:lnTo>
                  <a:pt x="1230965" y="0"/>
                </a:lnTo>
                <a:cubicBezTo>
                  <a:pt x="1230965" y="268195"/>
                  <a:pt x="1448571" y="486398"/>
                  <a:pt x="1716109" y="486398"/>
                </a:cubicBezTo>
                <a:lnTo>
                  <a:pt x="1716109" y="503437"/>
                </a:lnTo>
                <a:lnTo>
                  <a:pt x="1716109" y="503523"/>
                </a:lnTo>
                <a:cubicBezTo>
                  <a:pt x="1439214" y="503523"/>
                  <a:pt x="1213978" y="277659"/>
                  <a:pt x="1213978" y="0"/>
                </a:cubicBezTo>
                <a:close/>
                <a:moveTo>
                  <a:pt x="1307422" y="0"/>
                </a:moveTo>
                <a:lnTo>
                  <a:pt x="1324414" y="0"/>
                </a:lnTo>
                <a:cubicBezTo>
                  <a:pt x="1324414" y="216569"/>
                  <a:pt x="1500141" y="392784"/>
                  <a:pt x="1716115" y="392784"/>
                </a:cubicBezTo>
                <a:lnTo>
                  <a:pt x="1716115" y="409821"/>
                </a:lnTo>
                <a:cubicBezTo>
                  <a:pt x="1490703" y="409821"/>
                  <a:pt x="1307422" y="225948"/>
                  <a:pt x="1307422" y="0"/>
                </a:cubicBezTo>
                <a:close/>
                <a:moveTo>
                  <a:pt x="1400775" y="0"/>
                </a:moveTo>
                <a:lnTo>
                  <a:pt x="1417762" y="0"/>
                </a:lnTo>
                <a:cubicBezTo>
                  <a:pt x="1417762" y="164944"/>
                  <a:pt x="1551619" y="299170"/>
                  <a:pt x="1716109" y="299170"/>
                </a:cubicBezTo>
                <a:lnTo>
                  <a:pt x="1716109" y="316207"/>
                </a:lnTo>
                <a:cubicBezTo>
                  <a:pt x="1542266" y="316207"/>
                  <a:pt x="1400775" y="174322"/>
                  <a:pt x="1400775" y="0"/>
                </a:cubicBezTo>
                <a:close/>
                <a:moveTo>
                  <a:pt x="1494133" y="0"/>
                </a:moveTo>
                <a:lnTo>
                  <a:pt x="1511120" y="0"/>
                </a:lnTo>
                <a:cubicBezTo>
                  <a:pt x="1511120" y="113318"/>
                  <a:pt x="1603017" y="205556"/>
                  <a:pt x="1716109" y="205556"/>
                </a:cubicBezTo>
                <a:lnTo>
                  <a:pt x="1716109" y="222592"/>
                </a:lnTo>
                <a:cubicBezTo>
                  <a:pt x="1593750" y="222592"/>
                  <a:pt x="1494133" y="122783"/>
                  <a:pt x="1494133" y="0"/>
                </a:cubicBezTo>
                <a:close/>
              </a:path>
            </a:pathLst>
          </a:custGeom>
          <a:solidFill>
            <a:schemeClr val="bg1">
              <a:alpha val="99000"/>
            </a:schemeClr>
          </a:solidFill>
          <a:ln w="4723" cap="flat">
            <a:noFill/>
            <a:prstDash val="solid"/>
            <a:miter/>
          </a:ln>
        </p:spPr>
        <p:txBody>
          <a:bodyPr rtlCol="0" anchor="ctr"/>
          <a:lstStyle/>
          <a:p>
            <a:endParaRPr lang="en-US" dirty="0"/>
          </a:p>
        </p:txBody>
      </p:sp>
      <p:sp>
        <p:nvSpPr>
          <p:cNvPr id="15" name="Image 5" descr="preencoded.png">
            <a:extLst>
              <a:ext uri="{FF2B5EF4-FFF2-40B4-BE49-F238E27FC236}">
                <a16:creationId xmlns:a16="http://schemas.microsoft.com/office/drawing/2014/main" id="{D9D7EB49-4BC9-040F-C4CC-5771C5FB312B}"/>
              </a:ext>
            </a:extLst>
          </p:cNvPr>
          <p:cNvSpPr/>
          <p:nvPr userDrawn="1"/>
        </p:nvSpPr>
        <p:spPr>
          <a:xfrm>
            <a:off x="-5568" y="3440504"/>
            <a:ext cx="3443288" cy="3448050"/>
          </a:xfrm>
          <a:custGeom>
            <a:avLst/>
            <a:gdLst>
              <a:gd name="connsiteX0" fmla="*/ 1721644 w 3443288"/>
              <a:gd name="connsiteY0" fmla="*/ 3448051 h 3448050"/>
              <a:gd name="connsiteX1" fmla="*/ 3443288 w 3443288"/>
              <a:gd name="connsiteY1" fmla="*/ 1724025 h 3448050"/>
              <a:gd name="connsiteX2" fmla="*/ 1721644 w 3443288"/>
              <a:gd name="connsiteY2" fmla="*/ 0 h 3448050"/>
              <a:gd name="connsiteX3" fmla="*/ 0 w 3443288"/>
              <a:gd name="connsiteY3" fmla="*/ 1724025 h 3448050"/>
              <a:gd name="connsiteX4" fmla="*/ 1721644 w 3443288"/>
              <a:gd name="connsiteY4" fmla="*/ 3448051 h 3448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288" h="3448050">
                <a:moveTo>
                  <a:pt x="1721644" y="3448051"/>
                </a:moveTo>
                <a:cubicBezTo>
                  <a:pt x="2672482" y="3448051"/>
                  <a:pt x="3443288" y="2676178"/>
                  <a:pt x="3443288" y="1724025"/>
                </a:cubicBezTo>
                <a:cubicBezTo>
                  <a:pt x="3443288" y="771873"/>
                  <a:pt x="2672482" y="0"/>
                  <a:pt x="1721644" y="0"/>
                </a:cubicBezTo>
                <a:cubicBezTo>
                  <a:pt x="770806" y="0"/>
                  <a:pt x="0" y="771873"/>
                  <a:pt x="0" y="1724025"/>
                </a:cubicBezTo>
                <a:cubicBezTo>
                  <a:pt x="0" y="2676178"/>
                  <a:pt x="770806" y="3448051"/>
                  <a:pt x="1721644" y="3448051"/>
                </a:cubicBezTo>
                <a:close/>
              </a:path>
            </a:pathLst>
          </a:custGeom>
          <a:solidFill>
            <a:schemeClr val="accent6"/>
          </a:solidFill>
          <a:ln w="4756" cap="flat">
            <a:noFill/>
            <a:prstDash val="solid"/>
            <a:miter/>
          </a:ln>
        </p:spPr>
        <p:txBody>
          <a:bodyPr rtlCol="0" anchor="ctr">
            <a:noAutofit/>
          </a:bodyPr>
          <a:lstStyle/>
          <a:p>
            <a:endParaRPr lang="en-US" dirty="0"/>
          </a:p>
        </p:txBody>
      </p:sp>
      <p:pic>
        <p:nvPicPr>
          <p:cNvPr id="17" name="Image 6" descr="preencoded.png">
            <a:extLst>
              <a:ext uri="{FF2B5EF4-FFF2-40B4-BE49-F238E27FC236}">
                <a16:creationId xmlns:a16="http://schemas.microsoft.com/office/drawing/2014/main" id="{3CE04498-C285-EFB8-340C-1A064078152B}"/>
              </a:ext>
            </a:extLst>
          </p:cNvPr>
          <p:cNvPicPr>
            <a:picLocks noChangeAspect="1"/>
          </p:cNvPicPr>
          <p:nvPr userDrawn="1"/>
        </p:nvPicPr>
        <p:blipFill>
          <a:blip r:embed="rId4" cstate="screen">
            <a:extLst>
              <a:ext uri="{28A0092B-C50C-407E-A947-70E740481C1C}">
                <a14:useLocalDpi xmlns:a14="http://schemas.microsoft.com/office/drawing/2010/main"/>
              </a:ext>
              <a:ext uri="{96DAC541-7B7A-43D3-8B79-37D633B846F1}">
                <asvg:svgBlip xmlns:asvg="http://schemas.microsoft.com/office/drawing/2016/SVG/main" r:embed="rId5"/>
              </a:ext>
            </a:extLst>
          </a:blip>
          <a:srcRect/>
          <a:stretch/>
        </p:blipFill>
        <p:spPr>
          <a:xfrm>
            <a:off x="1718457" y="3440504"/>
            <a:ext cx="1719263" cy="1724025"/>
          </a:xfrm>
          <a:prstGeom prst="rect">
            <a:avLst/>
          </a:prstGeom>
        </p:spPr>
      </p:pic>
      <p:sp>
        <p:nvSpPr>
          <p:cNvPr id="6" name="Footer Placeholder 5"/>
          <p:cNvSpPr>
            <a:spLocks noGrp="1"/>
          </p:cNvSpPr>
          <p:nvPr>
            <p:ph type="ftr" sz="quarter" idx="11"/>
          </p:nvPr>
        </p:nvSpPr>
        <p:spPr/>
        <p:txBody>
          <a:bodyPr/>
          <a:lstStyle/>
          <a:p>
            <a:r>
              <a:rPr lang="en-US"/>
              <a:t>Presentation title</a:t>
            </a:r>
            <a:endParaRPr lang="en-US" dirty="0"/>
          </a:p>
        </p:txBody>
      </p:sp>
      <p:sp>
        <p:nvSpPr>
          <p:cNvPr id="7" name="Slide Number Placeholder 6"/>
          <p:cNvSpPr>
            <a:spLocks noGrp="1"/>
          </p:cNvSpPr>
          <p:nvPr>
            <p:ph type="sldNum" sz="quarter" idx="12"/>
          </p:nvPr>
        </p:nvSpPr>
        <p:spPr/>
        <p:txBody>
          <a:bodyPr/>
          <a:lstStyle/>
          <a:p>
            <a:fld id="{48F63A3B-78C7-47BE-AE5E-E10140E04643}" type="slidenum">
              <a:rPr lang="en-US" dirty="0"/>
              <a:t>‹#›</a:t>
            </a:fld>
            <a:endParaRPr lang="en-US" dirty="0"/>
          </a:p>
        </p:txBody>
      </p:sp>
      <p:sp>
        <p:nvSpPr>
          <p:cNvPr id="18" name="Title 19">
            <a:extLst>
              <a:ext uri="{FF2B5EF4-FFF2-40B4-BE49-F238E27FC236}">
                <a16:creationId xmlns:a16="http://schemas.microsoft.com/office/drawing/2014/main" id="{9CBE0ADC-7FA0-F7E3-96EF-BBACB6A9076E}"/>
              </a:ext>
            </a:extLst>
          </p:cNvPr>
          <p:cNvSpPr>
            <a:spLocks noGrp="1"/>
          </p:cNvSpPr>
          <p:nvPr>
            <p:ph type="title"/>
          </p:nvPr>
        </p:nvSpPr>
        <p:spPr>
          <a:xfrm>
            <a:off x="3986784" y="1243584"/>
            <a:ext cx="8165592" cy="768096"/>
          </a:xfrm>
        </p:spPr>
        <p:txBody>
          <a:bodyPr>
            <a:noAutofit/>
          </a:bodyPr>
          <a:lstStyle>
            <a:lvl1pPr algn="l">
              <a:lnSpc>
                <a:spcPct val="100000"/>
              </a:lnSpc>
              <a:defRPr/>
            </a:lvl1pPr>
          </a:lstStyle>
          <a:p>
            <a:r>
              <a:rPr lang="en-US"/>
              <a:t>Click to edit Master title style</a:t>
            </a:r>
            <a:endParaRPr lang="en-US" dirty="0"/>
          </a:p>
        </p:txBody>
      </p:sp>
      <p:sp>
        <p:nvSpPr>
          <p:cNvPr id="19" name="Content Placeholder 3">
            <a:extLst>
              <a:ext uri="{FF2B5EF4-FFF2-40B4-BE49-F238E27FC236}">
                <a16:creationId xmlns:a16="http://schemas.microsoft.com/office/drawing/2014/main" id="{0F9C0517-D83A-CC55-35B8-B2F990C96D30}"/>
              </a:ext>
            </a:extLst>
          </p:cNvPr>
          <p:cNvSpPr>
            <a:spLocks noGrp="1"/>
          </p:cNvSpPr>
          <p:nvPr>
            <p:ph sz="half" idx="2"/>
          </p:nvPr>
        </p:nvSpPr>
        <p:spPr>
          <a:xfrm>
            <a:off x="3685032" y="2255520"/>
            <a:ext cx="3741928" cy="4306380"/>
          </a:xfrm>
        </p:spPr>
        <p:txBody>
          <a:bodyPr lIns="45720" rIns="45720" bIns="45720">
            <a:noAutofit/>
          </a:bodyPr>
          <a:lstStyle>
            <a:lvl1pPr>
              <a:defRPr sz="1500"/>
            </a:lvl1pPr>
            <a:lvl2pPr>
              <a:defRPr sz="1300"/>
            </a:lvl2pPr>
            <a:lvl3pPr>
              <a:defRPr sz="1200"/>
            </a:lvl3pPr>
            <a:lvl4pPr>
              <a:defRPr sz="1200"/>
            </a:lvl4pPr>
            <a:lvl5pPr>
              <a:defRPr sz="12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20" name="Content Placeholder 5">
            <a:extLst>
              <a:ext uri="{FF2B5EF4-FFF2-40B4-BE49-F238E27FC236}">
                <a16:creationId xmlns:a16="http://schemas.microsoft.com/office/drawing/2014/main" id="{CF8BFBBE-0EAE-B647-2648-A5FB0094BF6B}"/>
              </a:ext>
            </a:extLst>
          </p:cNvPr>
          <p:cNvSpPr>
            <a:spLocks noGrp="1"/>
          </p:cNvSpPr>
          <p:nvPr>
            <p:ph sz="quarter" idx="4"/>
          </p:nvPr>
        </p:nvSpPr>
        <p:spPr>
          <a:xfrm>
            <a:off x="7754112" y="2255520"/>
            <a:ext cx="3741928" cy="4306380"/>
          </a:xfrm>
        </p:spPr>
        <p:txBody>
          <a:bodyPr lIns="45720" rIns="45720" bIns="45720">
            <a:noAutofit/>
          </a:bodyPr>
          <a:lstStyle>
            <a:lvl1pPr>
              <a:defRPr sz="1500"/>
            </a:lvl1pPr>
            <a:lvl2pPr>
              <a:defRPr sz="1300"/>
            </a:lvl2pPr>
            <a:lvl3pPr>
              <a:defRPr sz="1200"/>
            </a:lvl3pPr>
            <a:lvl4pPr>
              <a:defRPr sz="1200"/>
            </a:lvl4pPr>
            <a:lvl5pPr>
              <a:defRPr sz="12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4250832128"/>
      </p:ext>
    </p:extLst>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7" name="Freeform: Shape 6">
            <a:extLst>
              <a:ext uri="{FF2B5EF4-FFF2-40B4-BE49-F238E27FC236}">
                <a16:creationId xmlns:a16="http://schemas.microsoft.com/office/drawing/2014/main" id="{2C6B5F91-ABF5-D0B6-E43F-40CEDC3A6DF8}"/>
              </a:ext>
            </a:extLst>
          </p:cNvPr>
          <p:cNvSpPr/>
          <p:nvPr userDrawn="1"/>
        </p:nvSpPr>
        <p:spPr>
          <a:xfrm>
            <a:off x="1" y="0"/>
            <a:ext cx="2242827" cy="2102966"/>
          </a:xfrm>
          <a:custGeom>
            <a:avLst/>
            <a:gdLst>
              <a:gd name="connsiteX0" fmla="*/ 2220549 w 2242827"/>
              <a:gd name="connsiteY0" fmla="*/ 0 h 2102966"/>
              <a:gd name="connsiteX1" fmla="*/ 2242827 w 2242827"/>
              <a:gd name="connsiteY1" fmla="*/ 0 h 2102966"/>
              <a:gd name="connsiteX2" fmla="*/ 2238641 w 2242827"/>
              <a:gd name="connsiteY2" fmla="*/ 82607 h 2102966"/>
              <a:gd name="connsiteX3" fmla="*/ 1 w 2242827"/>
              <a:gd name="connsiteY3" fmla="*/ 2102966 h 2102966"/>
              <a:gd name="connsiteX4" fmla="*/ 1 w 2242827"/>
              <a:gd name="connsiteY4" fmla="*/ 2080690 h 2102966"/>
              <a:gd name="connsiteX5" fmla="*/ 2216479 w 2242827"/>
              <a:gd name="connsiteY5" fmla="*/ 80336 h 2102966"/>
              <a:gd name="connsiteX6" fmla="*/ 2098030 w 2242827"/>
              <a:gd name="connsiteY6" fmla="*/ 0 h 2102966"/>
              <a:gd name="connsiteX7" fmla="*/ 2120412 w 2242827"/>
              <a:gd name="connsiteY7" fmla="*/ 0 h 2102966"/>
              <a:gd name="connsiteX8" fmla="*/ 2116859 w 2242827"/>
              <a:gd name="connsiteY8" fmla="*/ 70117 h 2102966"/>
              <a:gd name="connsiteX9" fmla="*/ 1 w 2242827"/>
              <a:gd name="connsiteY9" fmla="*/ 1980571 h 2102966"/>
              <a:gd name="connsiteX10" fmla="*/ 1 w 2242827"/>
              <a:gd name="connsiteY10" fmla="*/ 1958295 h 2102966"/>
              <a:gd name="connsiteX11" fmla="*/ 2094588 w 2242827"/>
              <a:gd name="connsiteY11" fmla="*/ 67938 h 2102966"/>
              <a:gd name="connsiteX12" fmla="*/ 1975608 w 2242827"/>
              <a:gd name="connsiteY12" fmla="*/ 0 h 2102966"/>
              <a:gd name="connsiteX13" fmla="*/ 1997887 w 2242827"/>
              <a:gd name="connsiteY13" fmla="*/ 0 h 2102966"/>
              <a:gd name="connsiteX14" fmla="*/ 1994968 w 2242827"/>
              <a:gd name="connsiteY14" fmla="*/ 57611 h 2102966"/>
              <a:gd name="connsiteX15" fmla="*/ 1 w 2242827"/>
              <a:gd name="connsiteY15" fmla="*/ 1858047 h 2102966"/>
              <a:gd name="connsiteX16" fmla="*/ 1 w 2242827"/>
              <a:gd name="connsiteY16" fmla="*/ 1835771 h 2102966"/>
              <a:gd name="connsiteX17" fmla="*/ 1972805 w 2242827"/>
              <a:gd name="connsiteY17" fmla="*/ 55322 h 2102966"/>
              <a:gd name="connsiteX18" fmla="*/ 1853193 w 2242827"/>
              <a:gd name="connsiteY18" fmla="*/ 0 h 2102966"/>
              <a:gd name="connsiteX19" fmla="*/ 1875472 w 2242827"/>
              <a:gd name="connsiteY19" fmla="*/ 0 h 2102966"/>
              <a:gd name="connsiteX20" fmla="*/ 1873186 w 2242827"/>
              <a:gd name="connsiteY20" fmla="*/ 45119 h 2102966"/>
              <a:gd name="connsiteX21" fmla="*/ 0 w 2242827"/>
              <a:gd name="connsiteY21" fmla="*/ 1735650 h 2102966"/>
              <a:gd name="connsiteX22" fmla="*/ 0 w 2242827"/>
              <a:gd name="connsiteY22" fmla="*/ 1713374 h 2102966"/>
              <a:gd name="connsiteX23" fmla="*/ 1851022 w 2242827"/>
              <a:gd name="connsiteY23" fmla="*/ 42848 h 2102966"/>
              <a:gd name="connsiteX24" fmla="*/ 1730668 w 2242827"/>
              <a:gd name="connsiteY24" fmla="*/ 0 h 2102966"/>
              <a:gd name="connsiteX25" fmla="*/ 1753056 w 2242827"/>
              <a:gd name="connsiteY25" fmla="*/ 0 h 2102966"/>
              <a:gd name="connsiteX26" fmla="*/ 1751404 w 2242827"/>
              <a:gd name="connsiteY26" fmla="*/ 32610 h 2102966"/>
              <a:gd name="connsiteX27" fmla="*/ 0 w 2242827"/>
              <a:gd name="connsiteY27" fmla="*/ 1613232 h 2102966"/>
              <a:gd name="connsiteX28" fmla="*/ 0 w 2242827"/>
              <a:gd name="connsiteY28" fmla="*/ 1590961 h 2102966"/>
              <a:gd name="connsiteX29" fmla="*/ 1729127 w 2242827"/>
              <a:gd name="connsiteY29" fmla="*/ 30432 h 2102966"/>
              <a:gd name="connsiteX30" fmla="*/ 1608247 w 2242827"/>
              <a:gd name="connsiteY30" fmla="*/ 0 h 2102966"/>
              <a:gd name="connsiteX31" fmla="*/ 1630525 w 2242827"/>
              <a:gd name="connsiteY31" fmla="*/ 0 h 2102966"/>
              <a:gd name="connsiteX32" fmla="*/ 1629507 w 2242827"/>
              <a:gd name="connsiteY32" fmla="*/ 20086 h 2102966"/>
              <a:gd name="connsiteX33" fmla="*/ 0 w 2242827"/>
              <a:gd name="connsiteY33" fmla="*/ 1490712 h 2102966"/>
              <a:gd name="connsiteX34" fmla="*/ 0 w 2242827"/>
              <a:gd name="connsiteY34" fmla="*/ 1468436 h 2102966"/>
              <a:gd name="connsiteX35" fmla="*/ 1607345 w 2242827"/>
              <a:gd name="connsiteY35" fmla="*/ 17816 h 2102966"/>
              <a:gd name="connsiteX36" fmla="*/ 1485833 w 2242827"/>
              <a:gd name="connsiteY36" fmla="*/ 0 h 2102966"/>
              <a:gd name="connsiteX37" fmla="*/ 1508109 w 2242827"/>
              <a:gd name="connsiteY37" fmla="*/ 0 h 2102966"/>
              <a:gd name="connsiteX38" fmla="*/ 1507724 w 2242827"/>
              <a:gd name="connsiteY38" fmla="*/ 7596 h 2102966"/>
              <a:gd name="connsiteX39" fmla="*/ 0 w 2242827"/>
              <a:gd name="connsiteY39" fmla="*/ 1368317 h 2102966"/>
              <a:gd name="connsiteX40" fmla="*/ 0 w 2242827"/>
              <a:gd name="connsiteY40" fmla="*/ 1346041 h 2102966"/>
              <a:gd name="connsiteX41" fmla="*/ 1485563 w 2242827"/>
              <a:gd name="connsiteY41" fmla="*/ 5325 h 2102966"/>
              <a:gd name="connsiteX42" fmla="*/ 1362591 w 2242827"/>
              <a:gd name="connsiteY42" fmla="*/ 0 h 2102966"/>
              <a:gd name="connsiteX43" fmla="*/ 1385194 w 2242827"/>
              <a:gd name="connsiteY43" fmla="*/ 0 h 2102966"/>
              <a:gd name="connsiteX44" fmla="*/ 1364797 w 2242827"/>
              <a:gd name="connsiteY44" fmla="*/ 133264 h 2102966"/>
              <a:gd name="connsiteX45" fmla="*/ 0 w 2242827"/>
              <a:gd name="connsiteY45" fmla="*/ 1245917 h 2102966"/>
              <a:gd name="connsiteX46" fmla="*/ 0 w 2242827"/>
              <a:gd name="connsiteY46" fmla="*/ 1223641 h 2102966"/>
              <a:gd name="connsiteX47" fmla="*/ 1342864 w 2242827"/>
              <a:gd name="connsiteY47" fmla="*/ 128894 h 2102966"/>
              <a:gd name="connsiteX48" fmla="*/ 1238878 w 2242827"/>
              <a:gd name="connsiteY48" fmla="*/ 0 h 2102966"/>
              <a:gd name="connsiteX49" fmla="*/ 1261388 w 2242827"/>
              <a:gd name="connsiteY49" fmla="*/ 0 h 2102966"/>
              <a:gd name="connsiteX50" fmla="*/ 1244763 w 2242827"/>
              <a:gd name="connsiteY50" fmla="*/ 108614 h 2102966"/>
              <a:gd name="connsiteX51" fmla="*/ 0 w 2242827"/>
              <a:gd name="connsiteY51" fmla="*/ 1123397 h 2102966"/>
              <a:gd name="connsiteX52" fmla="*/ 0 w 2242827"/>
              <a:gd name="connsiteY52" fmla="*/ 1101121 h 2102966"/>
              <a:gd name="connsiteX53" fmla="*/ 1222940 w 2242827"/>
              <a:gd name="connsiteY53" fmla="*/ 104135 h 2102966"/>
              <a:gd name="connsiteX54" fmla="*/ 1115178 w 2242827"/>
              <a:gd name="connsiteY54" fmla="*/ 0 h 2102966"/>
              <a:gd name="connsiteX55" fmla="*/ 1137688 w 2242827"/>
              <a:gd name="connsiteY55" fmla="*/ 0 h 2102966"/>
              <a:gd name="connsiteX56" fmla="*/ 1124836 w 2242827"/>
              <a:gd name="connsiteY56" fmla="*/ 83962 h 2102966"/>
              <a:gd name="connsiteX57" fmla="*/ 0 w 2242827"/>
              <a:gd name="connsiteY57" fmla="*/ 1000978 h 2102966"/>
              <a:gd name="connsiteX58" fmla="*/ 0 w 2242827"/>
              <a:gd name="connsiteY58" fmla="*/ 978703 h 2102966"/>
              <a:gd name="connsiteX59" fmla="*/ 1103012 w 2242827"/>
              <a:gd name="connsiteY59" fmla="*/ 79485 h 2102966"/>
              <a:gd name="connsiteX60" fmla="*/ 991375 w 2242827"/>
              <a:gd name="connsiteY60" fmla="*/ 0 h 2102966"/>
              <a:gd name="connsiteX61" fmla="*/ 1013997 w 2242827"/>
              <a:gd name="connsiteY61" fmla="*/ 0 h 2102966"/>
              <a:gd name="connsiteX62" fmla="*/ 1004915 w 2242827"/>
              <a:gd name="connsiteY62" fmla="*/ 59331 h 2102966"/>
              <a:gd name="connsiteX63" fmla="*/ 0 w 2242827"/>
              <a:gd name="connsiteY63" fmla="*/ 878583 h 2102966"/>
              <a:gd name="connsiteX64" fmla="*/ 0 w 2242827"/>
              <a:gd name="connsiteY64" fmla="*/ 856307 h 2102966"/>
              <a:gd name="connsiteX65" fmla="*/ 982981 w 2242827"/>
              <a:gd name="connsiteY65" fmla="*/ 54853 h 2102966"/>
              <a:gd name="connsiteX66" fmla="*/ 866108 w 2242827"/>
              <a:gd name="connsiteY66" fmla="*/ 0 h 2102966"/>
              <a:gd name="connsiteX67" fmla="*/ 888384 w 2242827"/>
              <a:gd name="connsiteY67" fmla="*/ 0 h 2102966"/>
              <a:gd name="connsiteX68" fmla="*/ 884876 w 2242827"/>
              <a:gd name="connsiteY68" fmla="*/ 34680 h 2102966"/>
              <a:gd name="connsiteX69" fmla="*/ 0 w 2242827"/>
              <a:gd name="connsiteY69" fmla="*/ 756058 h 2102966"/>
              <a:gd name="connsiteX70" fmla="*/ 0 w 2242827"/>
              <a:gd name="connsiteY70" fmla="*/ 733782 h 2102966"/>
              <a:gd name="connsiteX71" fmla="*/ 863057 w 2242827"/>
              <a:gd name="connsiteY71" fmla="*/ 30169 h 2102966"/>
              <a:gd name="connsiteX72" fmla="*/ 743692 w 2242827"/>
              <a:gd name="connsiteY72" fmla="*/ 0 h 2102966"/>
              <a:gd name="connsiteX73" fmla="*/ 765973 w 2242827"/>
              <a:gd name="connsiteY73" fmla="*/ 0 h 2102966"/>
              <a:gd name="connsiteX74" fmla="*/ 764957 w 2242827"/>
              <a:gd name="connsiteY74" fmla="*/ 10048 h 2102966"/>
              <a:gd name="connsiteX75" fmla="*/ 0 w 2242827"/>
              <a:gd name="connsiteY75" fmla="*/ 633662 h 2102966"/>
              <a:gd name="connsiteX76" fmla="*/ 0 w 2242827"/>
              <a:gd name="connsiteY76" fmla="*/ 611386 h 2102966"/>
              <a:gd name="connsiteX77" fmla="*/ 743129 w 2242827"/>
              <a:gd name="connsiteY77" fmla="*/ 5570 h 2102966"/>
              <a:gd name="connsiteX78" fmla="*/ 617163 w 2242827"/>
              <a:gd name="connsiteY78" fmla="*/ 0 h 2102966"/>
              <a:gd name="connsiteX79" fmla="*/ 640489 w 2242827"/>
              <a:gd name="connsiteY79" fmla="*/ 0 h 2102966"/>
              <a:gd name="connsiteX80" fmla="*/ 606611 w 2242827"/>
              <a:gd name="connsiteY80" fmla="*/ 108906 h 2102966"/>
              <a:gd name="connsiteX81" fmla="*/ 0 w 2242827"/>
              <a:gd name="connsiteY81" fmla="*/ 511248 h 2102966"/>
              <a:gd name="connsiteX82" fmla="*/ 0 w 2242827"/>
              <a:gd name="connsiteY82" fmla="*/ 488972 h 2102966"/>
              <a:gd name="connsiteX83" fmla="*/ 585980 w 2242827"/>
              <a:gd name="connsiteY83" fmla="*/ 100252 h 2102966"/>
              <a:gd name="connsiteX84" fmla="*/ 489561 w 2242827"/>
              <a:gd name="connsiteY84" fmla="*/ 0 h 2102966"/>
              <a:gd name="connsiteX85" fmla="*/ 512789 w 2242827"/>
              <a:gd name="connsiteY85" fmla="*/ 0 h 2102966"/>
              <a:gd name="connsiteX86" fmla="*/ 493721 w 2242827"/>
              <a:gd name="connsiteY86" fmla="*/ 61289 h 2102966"/>
              <a:gd name="connsiteX87" fmla="*/ 0 w 2242827"/>
              <a:gd name="connsiteY87" fmla="*/ 388735 h 2102966"/>
              <a:gd name="connsiteX88" fmla="*/ 0 w 2242827"/>
              <a:gd name="connsiteY88" fmla="*/ 366459 h 2102966"/>
              <a:gd name="connsiteX89" fmla="*/ 473199 w 2242827"/>
              <a:gd name="connsiteY89" fmla="*/ 52587 h 2102966"/>
              <a:gd name="connsiteX90" fmla="*/ 361966 w 2242827"/>
              <a:gd name="connsiteY90" fmla="*/ 0 h 2102966"/>
              <a:gd name="connsiteX91" fmla="*/ 385181 w 2242827"/>
              <a:gd name="connsiteY91" fmla="*/ 0 h 2102966"/>
              <a:gd name="connsiteX92" fmla="*/ 380937 w 2242827"/>
              <a:gd name="connsiteY92" fmla="*/ 13636 h 2102966"/>
              <a:gd name="connsiteX93" fmla="*/ 0 w 2242827"/>
              <a:gd name="connsiteY93" fmla="*/ 266328 h 2102966"/>
              <a:gd name="connsiteX94" fmla="*/ 0 w 2242827"/>
              <a:gd name="connsiteY94" fmla="*/ 244052 h 2102966"/>
              <a:gd name="connsiteX95" fmla="*/ 360416 w 2242827"/>
              <a:gd name="connsiteY95" fmla="*/ 4982 h 2102966"/>
              <a:gd name="connsiteX96" fmla="*/ 218905 w 2242827"/>
              <a:gd name="connsiteY96" fmla="*/ 0 h 2102966"/>
              <a:gd name="connsiteX97" fmla="*/ 249720 w 2242827"/>
              <a:gd name="connsiteY97" fmla="*/ 0 h 2102966"/>
              <a:gd name="connsiteX98" fmla="*/ 241311 w 2242827"/>
              <a:gd name="connsiteY98" fmla="*/ 15475 h 2102966"/>
              <a:gd name="connsiteX99" fmla="*/ 0 w 2242827"/>
              <a:gd name="connsiteY99" fmla="*/ 143932 h 2102966"/>
              <a:gd name="connsiteX100" fmla="*/ 0 w 2242827"/>
              <a:gd name="connsiteY100" fmla="*/ 121656 h 2102966"/>
              <a:gd name="connsiteX101" fmla="*/ 189966 w 2242827"/>
              <a:gd name="connsiteY101" fmla="*/ 42875 h 21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2242827" h="2102966">
                <a:moveTo>
                  <a:pt x="2220549" y="0"/>
                </a:moveTo>
                <a:lnTo>
                  <a:pt x="2242827" y="0"/>
                </a:lnTo>
                <a:lnTo>
                  <a:pt x="2238641" y="82607"/>
                </a:lnTo>
                <a:cubicBezTo>
                  <a:pt x="2123193" y="1215807"/>
                  <a:pt x="1163255" y="2102966"/>
                  <a:pt x="1" y="2102966"/>
                </a:cubicBezTo>
                <a:lnTo>
                  <a:pt x="1" y="2080690"/>
                </a:lnTo>
                <a:cubicBezTo>
                  <a:pt x="1151759" y="2080690"/>
                  <a:pt x="2102176" y="1202330"/>
                  <a:pt x="2216479" y="80336"/>
                </a:cubicBezTo>
                <a:close/>
                <a:moveTo>
                  <a:pt x="2098030" y="0"/>
                </a:moveTo>
                <a:lnTo>
                  <a:pt x="2120412" y="0"/>
                </a:lnTo>
                <a:lnTo>
                  <a:pt x="2116859" y="70117"/>
                </a:lnTo>
                <a:cubicBezTo>
                  <a:pt x="2007691" y="1141666"/>
                  <a:pt x="1099966" y="1980571"/>
                  <a:pt x="1" y="1980571"/>
                </a:cubicBezTo>
                <a:lnTo>
                  <a:pt x="1" y="1958295"/>
                </a:lnTo>
                <a:cubicBezTo>
                  <a:pt x="1088470" y="1958295"/>
                  <a:pt x="1986577" y="1128187"/>
                  <a:pt x="2094588" y="67938"/>
                </a:cubicBezTo>
                <a:close/>
                <a:moveTo>
                  <a:pt x="1975608" y="0"/>
                </a:moveTo>
                <a:lnTo>
                  <a:pt x="1997887" y="0"/>
                </a:lnTo>
                <a:lnTo>
                  <a:pt x="1994968" y="57611"/>
                </a:lnTo>
                <a:cubicBezTo>
                  <a:pt x="1892090" y="1067493"/>
                  <a:pt x="1036676" y="1858047"/>
                  <a:pt x="1" y="1858047"/>
                </a:cubicBezTo>
                <a:lnTo>
                  <a:pt x="1" y="1835771"/>
                </a:lnTo>
                <a:cubicBezTo>
                  <a:pt x="1025181" y="1835771"/>
                  <a:pt x="1871073" y="1053919"/>
                  <a:pt x="1972805" y="55322"/>
                </a:cubicBezTo>
                <a:close/>
                <a:moveTo>
                  <a:pt x="1853193" y="0"/>
                </a:moveTo>
                <a:lnTo>
                  <a:pt x="1875472" y="0"/>
                </a:lnTo>
                <a:lnTo>
                  <a:pt x="1873186" y="45119"/>
                </a:lnTo>
                <a:cubicBezTo>
                  <a:pt x="1776588" y="993350"/>
                  <a:pt x="973388" y="1735650"/>
                  <a:pt x="0" y="1735650"/>
                </a:cubicBezTo>
                <a:lnTo>
                  <a:pt x="0" y="1713374"/>
                </a:lnTo>
                <a:cubicBezTo>
                  <a:pt x="961784" y="1713374"/>
                  <a:pt x="1755557" y="979877"/>
                  <a:pt x="1851022" y="42848"/>
                </a:cubicBezTo>
                <a:close/>
                <a:moveTo>
                  <a:pt x="1730668" y="0"/>
                </a:moveTo>
                <a:lnTo>
                  <a:pt x="1753056" y="0"/>
                </a:lnTo>
                <a:lnTo>
                  <a:pt x="1751404" y="32610"/>
                </a:lnTo>
                <a:cubicBezTo>
                  <a:pt x="1661086" y="919190"/>
                  <a:pt x="910098" y="1613232"/>
                  <a:pt x="0" y="1613232"/>
                </a:cubicBezTo>
                <a:lnTo>
                  <a:pt x="0" y="1590961"/>
                </a:lnTo>
                <a:cubicBezTo>
                  <a:pt x="898495" y="1590961"/>
                  <a:pt x="1639954" y="905712"/>
                  <a:pt x="1729127" y="30432"/>
                </a:cubicBezTo>
                <a:close/>
                <a:moveTo>
                  <a:pt x="1608247" y="0"/>
                </a:moveTo>
                <a:lnTo>
                  <a:pt x="1630525" y="0"/>
                </a:lnTo>
                <a:lnTo>
                  <a:pt x="1629507" y="20086"/>
                </a:lnTo>
                <a:cubicBezTo>
                  <a:pt x="1545469" y="844919"/>
                  <a:pt x="846701" y="1490712"/>
                  <a:pt x="0" y="1490712"/>
                </a:cubicBezTo>
                <a:lnTo>
                  <a:pt x="0" y="1468436"/>
                </a:lnTo>
                <a:cubicBezTo>
                  <a:pt x="835206" y="1468436"/>
                  <a:pt x="1524451" y="831445"/>
                  <a:pt x="1607345" y="17816"/>
                </a:cubicBezTo>
                <a:close/>
                <a:moveTo>
                  <a:pt x="1485833" y="0"/>
                </a:moveTo>
                <a:lnTo>
                  <a:pt x="1508109" y="0"/>
                </a:lnTo>
                <a:lnTo>
                  <a:pt x="1507724" y="7596"/>
                </a:lnTo>
                <a:cubicBezTo>
                  <a:pt x="1429966" y="770778"/>
                  <a:pt x="783416" y="1368317"/>
                  <a:pt x="0" y="1368317"/>
                </a:cubicBezTo>
                <a:lnTo>
                  <a:pt x="0" y="1346041"/>
                </a:lnTo>
                <a:cubicBezTo>
                  <a:pt x="771917" y="1346041"/>
                  <a:pt x="1408949" y="757304"/>
                  <a:pt x="1485563" y="5325"/>
                </a:cubicBezTo>
                <a:close/>
                <a:moveTo>
                  <a:pt x="1362591" y="0"/>
                </a:moveTo>
                <a:lnTo>
                  <a:pt x="1385194" y="0"/>
                </a:lnTo>
                <a:lnTo>
                  <a:pt x="1364797" y="133264"/>
                </a:lnTo>
                <a:cubicBezTo>
                  <a:pt x="1234684" y="767432"/>
                  <a:pt x="672215" y="1245917"/>
                  <a:pt x="0" y="1245917"/>
                </a:cubicBezTo>
                <a:lnTo>
                  <a:pt x="0" y="1223641"/>
                </a:lnTo>
                <a:cubicBezTo>
                  <a:pt x="661385" y="1223641"/>
                  <a:pt x="1214835" y="752908"/>
                  <a:pt x="1342864" y="128894"/>
                </a:cubicBezTo>
                <a:close/>
                <a:moveTo>
                  <a:pt x="1238878" y="0"/>
                </a:moveTo>
                <a:lnTo>
                  <a:pt x="1261388" y="0"/>
                </a:lnTo>
                <a:lnTo>
                  <a:pt x="1244763" y="108614"/>
                </a:lnTo>
                <a:cubicBezTo>
                  <a:pt x="1126083" y="687031"/>
                  <a:pt x="613049" y="1123397"/>
                  <a:pt x="0" y="1123397"/>
                </a:cubicBezTo>
                <a:lnTo>
                  <a:pt x="0" y="1101121"/>
                </a:lnTo>
                <a:cubicBezTo>
                  <a:pt x="602316" y="1101121"/>
                  <a:pt x="1106344" y="672419"/>
                  <a:pt x="1222940" y="104135"/>
                </a:cubicBezTo>
                <a:close/>
                <a:moveTo>
                  <a:pt x="1115178" y="0"/>
                </a:moveTo>
                <a:lnTo>
                  <a:pt x="1137688" y="0"/>
                </a:lnTo>
                <a:lnTo>
                  <a:pt x="1124836" y="83962"/>
                </a:lnTo>
                <a:cubicBezTo>
                  <a:pt x="1017592" y="606647"/>
                  <a:pt x="553979" y="1000978"/>
                  <a:pt x="0" y="1000978"/>
                </a:cubicBezTo>
                <a:lnTo>
                  <a:pt x="0" y="978703"/>
                </a:lnTo>
                <a:cubicBezTo>
                  <a:pt x="543246" y="978703"/>
                  <a:pt x="997852" y="592039"/>
                  <a:pt x="1103012" y="79485"/>
                </a:cubicBezTo>
                <a:close/>
                <a:moveTo>
                  <a:pt x="991375" y="0"/>
                </a:moveTo>
                <a:lnTo>
                  <a:pt x="1013997" y="0"/>
                </a:lnTo>
                <a:lnTo>
                  <a:pt x="1004915" y="59331"/>
                </a:lnTo>
                <a:cubicBezTo>
                  <a:pt x="909100" y="526286"/>
                  <a:pt x="494909" y="878583"/>
                  <a:pt x="0" y="878583"/>
                </a:cubicBezTo>
                <a:lnTo>
                  <a:pt x="0" y="856307"/>
                </a:lnTo>
                <a:cubicBezTo>
                  <a:pt x="484176" y="856307"/>
                  <a:pt x="889272" y="511676"/>
                  <a:pt x="982981" y="54853"/>
                </a:cubicBezTo>
                <a:close/>
                <a:moveTo>
                  <a:pt x="866108" y="0"/>
                </a:moveTo>
                <a:lnTo>
                  <a:pt x="888384" y="0"/>
                </a:lnTo>
                <a:lnTo>
                  <a:pt x="884876" y="34680"/>
                </a:lnTo>
                <a:cubicBezTo>
                  <a:pt x="800495" y="445883"/>
                  <a:pt x="435739" y="756058"/>
                  <a:pt x="0" y="756058"/>
                </a:cubicBezTo>
                <a:lnTo>
                  <a:pt x="0" y="733782"/>
                </a:lnTo>
                <a:cubicBezTo>
                  <a:pt x="425107" y="733782"/>
                  <a:pt x="780781" y="431187"/>
                  <a:pt x="863057" y="30169"/>
                </a:cubicBezTo>
                <a:close/>
                <a:moveTo>
                  <a:pt x="743692" y="0"/>
                </a:moveTo>
                <a:lnTo>
                  <a:pt x="765973" y="0"/>
                </a:lnTo>
                <a:lnTo>
                  <a:pt x="764957" y="10048"/>
                </a:lnTo>
                <a:cubicBezTo>
                  <a:pt x="692029" y="365521"/>
                  <a:pt x="376767" y="633662"/>
                  <a:pt x="0" y="633662"/>
                </a:cubicBezTo>
                <a:lnTo>
                  <a:pt x="0" y="611386"/>
                </a:lnTo>
                <a:cubicBezTo>
                  <a:pt x="365938" y="611386"/>
                  <a:pt x="672265" y="350911"/>
                  <a:pt x="743129" y="5570"/>
                </a:cubicBezTo>
                <a:close/>
                <a:moveTo>
                  <a:pt x="617163" y="0"/>
                </a:moveTo>
                <a:lnTo>
                  <a:pt x="640489" y="0"/>
                </a:lnTo>
                <a:lnTo>
                  <a:pt x="606611" y="108906"/>
                </a:lnTo>
                <a:cubicBezTo>
                  <a:pt x="506524" y="345128"/>
                  <a:pt x="272312" y="511248"/>
                  <a:pt x="0" y="511248"/>
                </a:cubicBezTo>
                <a:lnTo>
                  <a:pt x="0" y="488972"/>
                </a:lnTo>
                <a:cubicBezTo>
                  <a:pt x="263030" y="488972"/>
                  <a:pt x="489290" y="328485"/>
                  <a:pt x="585980" y="100252"/>
                </a:cubicBezTo>
                <a:close/>
                <a:moveTo>
                  <a:pt x="489561" y="0"/>
                </a:moveTo>
                <a:lnTo>
                  <a:pt x="512789" y="0"/>
                </a:lnTo>
                <a:lnTo>
                  <a:pt x="493721" y="61289"/>
                </a:lnTo>
                <a:cubicBezTo>
                  <a:pt x="412246" y="253561"/>
                  <a:pt x="221597" y="388735"/>
                  <a:pt x="0" y="388735"/>
                </a:cubicBezTo>
                <a:lnTo>
                  <a:pt x="0" y="366459"/>
                </a:lnTo>
                <a:cubicBezTo>
                  <a:pt x="212399" y="366459"/>
                  <a:pt x="395116" y="236854"/>
                  <a:pt x="473199" y="52587"/>
                </a:cubicBezTo>
                <a:close/>
                <a:moveTo>
                  <a:pt x="361966" y="0"/>
                </a:moveTo>
                <a:lnTo>
                  <a:pt x="385181" y="0"/>
                </a:lnTo>
                <a:lnTo>
                  <a:pt x="380937" y="13636"/>
                </a:lnTo>
                <a:cubicBezTo>
                  <a:pt x="318070" y="161973"/>
                  <a:pt x="170965" y="266328"/>
                  <a:pt x="0" y="266328"/>
                </a:cubicBezTo>
                <a:lnTo>
                  <a:pt x="0" y="244052"/>
                </a:lnTo>
                <a:cubicBezTo>
                  <a:pt x="161767" y="244052"/>
                  <a:pt x="300940" y="145329"/>
                  <a:pt x="360416" y="4982"/>
                </a:cubicBezTo>
                <a:close/>
                <a:moveTo>
                  <a:pt x="218905" y="0"/>
                </a:moveTo>
                <a:lnTo>
                  <a:pt x="249720" y="0"/>
                </a:lnTo>
                <a:lnTo>
                  <a:pt x="241311" y="15475"/>
                </a:lnTo>
                <a:cubicBezTo>
                  <a:pt x="188962" y="92909"/>
                  <a:pt x="100349" y="143932"/>
                  <a:pt x="0" y="143932"/>
                </a:cubicBezTo>
                <a:lnTo>
                  <a:pt x="0" y="121656"/>
                </a:lnTo>
                <a:cubicBezTo>
                  <a:pt x="74091" y="121656"/>
                  <a:pt x="141290" y="91533"/>
                  <a:pt x="189966" y="42875"/>
                </a:cubicBezTo>
                <a:close/>
              </a:path>
            </a:pathLst>
          </a:custGeom>
          <a:solidFill>
            <a:schemeClr val="accent3">
              <a:lumMod val="20000"/>
              <a:lumOff val="80000"/>
            </a:schemeClr>
          </a:solidFill>
          <a:ln w="4588"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9" name="Freeform: Shape 8">
            <a:extLst>
              <a:ext uri="{FF2B5EF4-FFF2-40B4-BE49-F238E27FC236}">
                <a16:creationId xmlns:a16="http://schemas.microsoft.com/office/drawing/2014/main" id="{A52D64F1-27B6-A1E5-4F44-A6029FAB307B}"/>
              </a:ext>
            </a:extLst>
          </p:cNvPr>
          <p:cNvSpPr/>
          <p:nvPr userDrawn="1"/>
        </p:nvSpPr>
        <p:spPr>
          <a:xfrm flipH="1" flipV="1">
            <a:off x="9949173" y="4755034"/>
            <a:ext cx="2242827" cy="2102966"/>
          </a:xfrm>
          <a:custGeom>
            <a:avLst/>
            <a:gdLst>
              <a:gd name="connsiteX0" fmla="*/ 2220549 w 2242827"/>
              <a:gd name="connsiteY0" fmla="*/ 0 h 2102966"/>
              <a:gd name="connsiteX1" fmla="*/ 2242827 w 2242827"/>
              <a:gd name="connsiteY1" fmla="*/ 0 h 2102966"/>
              <a:gd name="connsiteX2" fmla="*/ 2238641 w 2242827"/>
              <a:gd name="connsiteY2" fmla="*/ 82607 h 2102966"/>
              <a:gd name="connsiteX3" fmla="*/ 1 w 2242827"/>
              <a:gd name="connsiteY3" fmla="*/ 2102966 h 2102966"/>
              <a:gd name="connsiteX4" fmla="*/ 1 w 2242827"/>
              <a:gd name="connsiteY4" fmla="*/ 2080690 h 2102966"/>
              <a:gd name="connsiteX5" fmla="*/ 2216479 w 2242827"/>
              <a:gd name="connsiteY5" fmla="*/ 80336 h 2102966"/>
              <a:gd name="connsiteX6" fmla="*/ 2098030 w 2242827"/>
              <a:gd name="connsiteY6" fmla="*/ 0 h 2102966"/>
              <a:gd name="connsiteX7" fmla="*/ 2120412 w 2242827"/>
              <a:gd name="connsiteY7" fmla="*/ 0 h 2102966"/>
              <a:gd name="connsiteX8" fmla="*/ 2116859 w 2242827"/>
              <a:gd name="connsiteY8" fmla="*/ 70117 h 2102966"/>
              <a:gd name="connsiteX9" fmla="*/ 1 w 2242827"/>
              <a:gd name="connsiteY9" fmla="*/ 1980571 h 2102966"/>
              <a:gd name="connsiteX10" fmla="*/ 1 w 2242827"/>
              <a:gd name="connsiteY10" fmla="*/ 1958295 h 2102966"/>
              <a:gd name="connsiteX11" fmla="*/ 2094588 w 2242827"/>
              <a:gd name="connsiteY11" fmla="*/ 67938 h 2102966"/>
              <a:gd name="connsiteX12" fmla="*/ 1975608 w 2242827"/>
              <a:gd name="connsiteY12" fmla="*/ 0 h 2102966"/>
              <a:gd name="connsiteX13" fmla="*/ 1997887 w 2242827"/>
              <a:gd name="connsiteY13" fmla="*/ 0 h 2102966"/>
              <a:gd name="connsiteX14" fmla="*/ 1994968 w 2242827"/>
              <a:gd name="connsiteY14" fmla="*/ 57611 h 2102966"/>
              <a:gd name="connsiteX15" fmla="*/ 1 w 2242827"/>
              <a:gd name="connsiteY15" fmla="*/ 1858047 h 2102966"/>
              <a:gd name="connsiteX16" fmla="*/ 1 w 2242827"/>
              <a:gd name="connsiteY16" fmla="*/ 1835771 h 2102966"/>
              <a:gd name="connsiteX17" fmla="*/ 1972805 w 2242827"/>
              <a:gd name="connsiteY17" fmla="*/ 55322 h 2102966"/>
              <a:gd name="connsiteX18" fmla="*/ 1853193 w 2242827"/>
              <a:gd name="connsiteY18" fmla="*/ 0 h 2102966"/>
              <a:gd name="connsiteX19" fmla="*/ 1875472 w 2242827"/>
              <a:gd name="connsiteY19" fmla="*/ 0 h 2102966"/>
              <a:gd name="connsiteX20" fmla="*/ 1873186 w 2242827"/>
              <a:gd name="connsiteY20" fmla="*/ 45119 h 2102966"/>
              <a:gd name="connsiteX21" fmla="*/ 0 w 2242827"/>
              <a:gd name="connsiteY21" fmla="*/ 1735650 h 2102966"/>
              <a:gd name="connsiteX22" fmla="*/ 0 w 2242827"/>
              <a:gd name="connsiteY22" fmla="*/ 1713374 h 2102966"/>
              <a:gd name="connsiteX23" fmla="*/ 1851022 w 2242827"/>
              <a:gd name="connsiteY23" fmla="*/ 42848 h 2102966"/>
              <a:gd name="connsiteX24" fmla="*/ 1730668 w 2242827"/>
              <a:gd name="connsiteY24" fmla="*/ 0 h 2102966"/>
              <a:gd name="connsiteX25" fmla="*/ 1753056 w 2242827"/>
              <a:gd name="connsiteY25" fmla="*/ 0 h 2102966"/>
              <a:gd name="connsiteX26" fmla="*/ 1751404 w 2242827"/>
              <a:gd name="connsiteY26" fmla="*/ 32610 h 2102966"/>
              <a:gd name="connsiteX27" fmla="*/ 0 w 2242827"/>
              <a:gd name="connsiteY27" fmla="*/ 1613232 h 2102966"/>
              <a:gd name="connsiteX28" fmla="*/ 0 w 2242827"/>
              <a:gd name="connsiteY28" fmla="*/ 1590961 h 2102966"/>
              <a:gd name="connsiteX29" fmla="*/ 1729127 w 2242827"/>
              <a:gd name="connsiteY29" fmla="*/ 30432 h 2102966"/>
              <a:gd name="connsiteX30" fmla="*/ 1608247 w 2242827"/>
              <a:gd name="connsiteY30" fmla="*/ 0 h 2102966"/>
              <a:gd name="connsiteX31" fmla="*/ 1630525 w 2242827"/>
              <a:gd name="connsiteY31" fmla="*/ 0 h 2102966"/>
              <a:gd name="connsiteX32" fmla="*/ 1629507 w 2242827"/>
              <a:gd name="connsiteY32" fmla="*/ 20086 h 2102966"/>
              <a:gd name="connsiteX33" fmla="*/ 0 w 2242827"/>
              <a:gd name="connsiteY33" fmla="*/ 1490712 h 2102966"/>
              <a:gd name="connsiteX34" fmla="*/ 0 w 2242827"/>
              <a:gd name="connsiteY34" fmla="*/ 1468436 h 2102966"/>
              <a:gd name="connsiteX35" fmla="*/ 1607345 w 2242827"/>
              <a:gd name="connsiteY35" fmla="*/ 17816 h 2102966"/>
              <a:gd name="connsiteX36" fmla="*/ 1485833 w 2242827"/>
              <a:gd name="connsiteY36" fmla="*/ 0 h 2102966"/>
              <a:gd name="connsiteX37" fmla="*/ 1508109 w 2242827"/>
              <a:gd name="connsiteY37" fmla="*/ 0 h 2102966"/>
              <a:gd name="connsiteX38" fmla="*/ 1507724 w 2242827"/>
              <a:gd name="connsiteY38" fmla="*/ 7596 h 2102966"/>
              <a:gd name="connsiteX39" fmla="*/ 0 w 2242827"/>
              <a:gd name="connsiteY39" fmla="*/ 1368317 h 2102966"/>
              <a:gd name="connsiteX40" fmla="*/ 0 w 2242827"/>
              <a:gd name="connsiteY40" fmla="*/ 1346041 h 2102966"/>
              <a:gd name="connsiteX41" fmla="*/ 1485563 w 2242827"/>
              <a:gd name="connsiteY41" fmla="*/ 5325 h 2102966"/>
              <a:gd name="connsiteX42" fmla="*/ 1362591 w 2242827"/>
              <a:gd name="connsiteY42" fmla="*/ 0 h 2102966"/>
              <a:gd name="connsiteX43" fmla="*/ 1385194 w 2242827"/>
              <a:gd name="connsiteY43" fmla="*/ 0 h 2102966"/>
              <a:gd name="connsiteX44" fmla="*/ 1364797 w 2242827"/>
              <a:gd name="connsiteY44" fmla="*/ 133264 h 2102966"/>
              <a:gd name="connsiteX45" fmla="*/ 0 w 2242827"/>
              <a:gd name="connsiteY45" fmla="*/ 1245917 h 2102966"/>
              <a:gd name="connsiteX46" fmla="*/ 0 w 2242827"/>
              <a:gd name="connsiteY46" fmla="*/ 1223641 h 2102966"/>
              <a:gd name="connsiteX47" fmla="*/ 1342864 w 2242827"/>
              <a:gd name="connsiteY47" fmla="*/ 128894 h 2102966"/>
              <a:gd name="connsiteX48" fmla="*/ 1238878 w 2242827"/>
              <a:gd name="connsiteY48" fmla="*/ 0 h 2102966"/>
              <a:gd name="connsiteX49" fmla="*/ 1261388 w 2242827"/>
              <a:gd name="connsiteY49" fmla="*/ 0 h 2102966"/>
              <a:gd name="connsiteX50" fmla="*/ 1244763 w 2242827"/>
              <a:gd name="connsiteY50" fmla="*/ 108614 h 2102966"/>
              <a:gd name="connsiteX51" fmla="*/ 0 w 2242827"/>
              <a:gd name="connsiteY51" fmla="*/ 1123397 h 2102966"/>
              <a:gd name="connsiteX52" fmla="*/ 0 w 2242827"/>
              <a:gd name="connsiteY52" fmla="*/ 1101121 h 2102966"/>
              <a:gd name="connsiteX53" fmla="*/ 1222940 w 2242827"/>
              <a:gd name="connsiteY53" fmla="*/ 104135 h 2102966"/>
              <a:gd name="connsiteX54" fmla="*/ 1115178 w 2242827"/>
              <a:gd name="connsiteY54" fmla="*/ 0 h 2102966"/>
              <a:gd name="connsiteX55" fmla="*/ 1137688 w 2242827"/>
              <a:gd name="connsiteY55" fmla="*/ 0 h 2102966"/>
              <a:gd name="connsiteX56" fmla="*/ 1124836 w 2242827"/>
              <a:gd name="connsiteY56" fmla="*/ 83962 h 2102966"/>
              <a:gd name="connsiteX57" fmla="*/ 0 w 2242827"/>
              <a:gd name="connsiteY57" fmla="*/ 1000978 h 2102966"/>
              <a:gd name="connsiteX58" fmla="*/ 0 w 2242827"/>
              <a:gd name="connsiteY58" fmla="*/ 978703 h 2102966"/>
              <a:gd name="connsiteX59" fmla="*/ 1103012 w 2242827"/>
              <a:gd name="connsiteY59" fmla="*/ 79485 h 2102966"/>
              <a:gd name="connsiteX60" fmla="*/ 991375 w 2242827"/>
              <a:gd name="connsiteY60" fmla="*/ 0 h 2102966"/>
              <a:gd name="connsiteX61" fmla="*/ 1013997 w 2242827"/>
              <a:gd name="connsiteY61" fmla="*/ 0 h 2102966"/>
              <a:gd name="connsiteX62" fmla="*/ 1004915 w 2242827"/>
              <a:gd name="connsiteY62" fmla="*/ 59331 h 2102966"/>
              <a:gd name="connsiteX63" fmla="*/ 0 w 2242827"/>
              <a:gd name="connsiteY63" fmla="*/ 878583 h 2102966"/>
              <a:gd name="connsiteX64" fmla="*/ 0 w 2242827"/>
              <a:gd name="connsiteY64" fmla="*/ 856307 h 2102966"/>
              <a:gd name="connsiteX65" fmla="*/ 982981 w 2242827"/>
              <a:gd name="connsiteY65" fmla="*/ 54853 h 2102966"/>
              <a:gd name="connsiteX66" fmla="*/ 866108 w 2242827"/>
              <a:gd name="connsiteY66" fmla="*/ 0 h 2102966"/>
              <a:gd name="connsiteX67" fmla="*/ 888384 w 2242827"/>
              <a:gd name="connsiteY67" fmla="*/ 0 h 2102966"/>
              <a:gd name="connsiteX68" fmla="*/ 884876 w 2242827"/>
              <a:gd name="connsiteY68" fmla="*/ 34680 h 2102966"/>
              <a:gd name="connsiteX69" fmla="*/ 0 w 2242827"/>
              <a:gd name="connsiteY69" fmla="*/ 756058 h 2102966"/>
              <a:gd name="connsiteX70" fmla="*/ 0 w 2242827"/>
              <a:gd name="connsiteY70" fmla="*/ 733782 h 2102966"/>
              <a:gd name="connsiteX71" fmla="*/ 863057 w 2242827"/>
              <a:gd name="connsiteY71" fmla="*/ 30169 h 2102966"/>
              <a:gd name="connsiteX72" fmla="*/ 743692 w 2242827"/>
              <a:gd name="connsiteY72" fmla="*/ 0 h 2102966"/>
              <a:gd name="connsiteX73" fmla="*/ 765973 w 2242827"/>
              <a:gd name="connsiteY73" fmla="*/ 0 h 2102966"/>
              <a:gd name="connsiteX74" fmla="*/ 764957 w 2242827"/>
              <a:gd name="connsiteY74" fmla="*/ 10048 h 2102966"/>
              <a:gd name="connsiteX75" fmla="*/ 0 w 2242827"/>
              <a:gd name="connsiteY75" fmla="*/ 633662 h 2102966"/>
              <a:gd name="connsiteX76" fmla="*/ 0 w 2242827"/>
              <a:gd name="connsiteY76" fmla="*/ 611386 h 2102966"/>
              <a:gd name="connsiteX77" fmla="*/ 743129 w 2242827"/>
              <a:gd name="connsiteY77" fmla="*/ 5570 h 2102966"/>
              <a:gd name="connsiteX78" fmla="*/ 617163 w 2242827"/>
              <a:gd name="connsiteY78" fmla="*/ 0 h 2102966"/>
              <a:gd name="connsiteX79" fmla="*/ 640489 w 2242827"/>
              <a:gd name="connsiteY79" fmla="*/ 0 h 2102966"/>
              <a:gd name="connsiteX80" fmla="*/ 606611 w 2242827"/>
              <a:gd name="connsiteY80" fmla="*/ 108906 h 2102966"/>
              <a:gd name="connsiteX81" fmla="*/ 0 w 2242827"/>
              <a:gd name="connsiteY81" fmla="*/ 511248 h 2102966"/>
              <a:gd name="connsiteX82" fmla="*/ 0 w 2242827"/>
              <a:gd name="connsiteY82" fmla="*/ 488972 h 2102966"/>
              <a:gd name="connsiteX83" fmla="*/ 585980 w 2242827"/>
              <a:gd name="connsiteY83" fmla="*/ 100252 h 2102966"/>
              <a:gd name="connsiteX84" fmla="*/ 489561 w 2242827"/>
              <a:gd name="connsiteY84" fmla="*/ 0 h 2102966"/>
              <a:gd name="connsiteX85" fmla="*/ 512789 w 2242827"/>
              <a:gd name="connsiteY85" fmla="*/ 0 h 2102966"/>
              <a:gd name="connsiteX86" fmla="*/ 493721 w 2242827"/>
              <a:gd name="connsiteY86" fmla="*/ 61289 h 2102966"/>
              <a:gd name="connsiteX87" fmla="*/ 0 w 2242827"/>
              <a:gd name="connsiteY87" fmla="*/ 388735 h 2102966"/>
              <a:gd name="connsiteX88" fmla="*/ 0 w 2242827"/>
              <a:gd name="connsiteY88" fmla="*/ 366459 h 2102966"/>
              <a:gd name="connsiteX89" fmla="*/ 473199 w 2242827"/>
              <a:gd name="connsiteY89" fmla="*/ 52587 h 2102966"/>
              <a:gd name="connsiteX90" fmla="*/ 361966 w 2242827"/>
              <a:gd name="connsiteY90" fmla="*/ 0 h 2102966"/>
              <a:gd name="connsiteX91" fmla="*/ 385181 w 2242827"/>
              <a:gd name="connsiteY91" fmla="*/ 0 h 2102966"/>
              <a:gd name="connsiteX92" fmla="*/ 380937 w 2242827"/>
              <a:gd name="connsiteY92" fmla="*/ 13636 h 2102966"/>
              <a:gd name="connsiteX93" fmla="*/ 0 w 2242827"/>
              <a:gd name="connsiteY93" fmla="*/ 266328 h 2102966"/>
              <a:gd name="connsiteX94" fmla="*/ 0 w 2242827"/>
              <a:gd name="connsiteY94" fmla="*/ 244052 h 2102966"/>
              <a:gd name="connsiteX95" fmla="*/ 360416 w 2242827"/>
              <a:gd name="connsiteY95" fmla="*/ 4982 h 2102966"/>
              <a:gd name="connsiteX96" fmla="*/ 218905 w 2242827"/>
              <a:gd name="connsiteY96" fmla="*/ 0 h 2102966"/>
              <a:gd name="connsiteX97" fmla="*/ 249720 w 2242827"/>
              <a:gd name="connsiteY97" fmla="*/ 0 h 2102966"/>
              <a:gd name="connsiteX98" fmla="*/ 241311 w 2242827"/>
              <a:gd name="connsiteY98" fmla="*/ 15475 h 2102966"/>
              <a:gd name="connsiteX99" fmla="*/ 0 w 2242827"/>
              <a:gd name="connsiteY99" fmla="*/ 143932 h 2102966"/>
              <a:gd name="connsiteX100" fmla="*/ 0 w 2242827"/>
              <a:gd name="connsiteY100" fmla="*/ 121656 h 2102966"/>
              <a:gd name="connsiteX101" fmla="*/ 189966 w 2242827"/>
              <a:gd name="connsiteY101" fmla="*/ 42875 h 21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2242827" h="2102966">
                <a:moveTo>
                  <a:pt x="2220549" y="0"/>
                </a:moveTo>
                <a:lnTo>
                  <a:pt x="2242827" y="0"/>
                </a:lnTo>
                <a:lnTo>
                  <a:pt x="2238641" y="82607"/>
                </a:lnTo>
                <a:cubicBezTo>
                  <a:pt x="2123193" y="1215807"/>
                  <a:pt x="1163255" y="2102966"/>
                  <a:pt x="1" y="2102966"/>
                </a:cubicBezTo>
                <a:lnTo>
                  <a:pt x="1" y="2080690"/>
                </a:lnTo>
                <a:cubicBezTo>
                  <a:pt x="1151759" y="2080690"/>
                  <a:pt x="2102176" y="1202330"/>
                  <a:pt x="2216479" y="80336"/>
                </a:cubicBezTo>
                <a:close/>
                <a:moveTo>
                  <a:pt x="2098030" y="0"/>
                </a:moveTo>
                <a:lnTo>
                  <a:pt x="2120412" y="0"/>
                </a:lnTo>
                <a:lnTo>
                  <a:pt x="2116859" y="70117"/>
                </a:lnTo>
                <a:cubicBezTo>
                  <a:pt x="2007691" y="1141666"/>
                  <a:pt x="1099966" y="1980571"/>
                  <a:pt x="1" y="1980571"/>
                </a:cubicBezTo>
                <a:lnTo>
                  <a:pt x="1" y="1958295"/>
                </a:lnTo>
                <a:cubicBezTo>
                  <a:pt x="1088470" y="1958295"/>
                  <a:pt x="1986577" y="1128187"/>
                  <a:pt x="2094588" y="67938"/>
                </a:cubicBezTo>
                <a:close/>
                <a:moveTo>
                  <a:pt x="1975608" y="0"/>
                </a:moveTo>
                <a:lnTo>
                  <a:pt x="1997887" y="0"/>
                </a:lnTo>
                <a:lnTo>
                  <a:pt x="1994968" y="57611"/>
                </a:lnTo>
                <a:cubicBezTo>
                  <a:pt x="1892090" y="1067493"/>
                  <a:pt x="1036676" y="1858047"/>
                  <a:pt x="1" y="1858047"/>
                </a:cubicBezTo>
                <a:lnTo>
                  <a:pt x="1" y="1835771"/>
                </a:lnTo>
                <a:cubicBezTo>
                  <a:pt x="1025181" y="1835771"/>
                  <a:pt x="1871073" y="1053919"/>
                  <a:pt x="1972805" y="55322"/>
                </a:cubicBezTo>
                <a:close/>
                <a:moveTo>
                  <a:pt x="1853193" y="0"/>
                </a:moveTo>
                <a:lnTo>
                  <a:pt x="1875472" y="0"/>
                </a:lnTo>
                <a:lnTo>
                  <a:pt x="1873186" y="45119"/>
                </a:lnTo>
                <a:cubicBezTo>
                  <a:pt x="1776588" y="993350"/>
                  <a:pt x="973388" y="1735650"/>
                  <a:pt x="0" y="1735650"/>
                </a:cubicBezTo>
                <a:lnTo>
                  <a:pt x="0" y="1713374"/>
                </a:lnTo>
                <a:cubicBezTo>
                  <a:pt x="961784" y="1713374"/>
                  <a:pt x="1755557" y="979877"/>
                  <a:pt x="1851022" y="42848"/>
                </a:cubicBezTo>
                <a:close/>
                <a:moveTo>
                  <a:pt x="1730668" y="0"/>
                </a:moveTo>
                <a:lnTo>
                  <a:pt x="1753056" y="0"/>
                </a:lnTo>
                <a:lnTo>
                  <a:pt x="1751404" y="32610"/>
                </a:lnTo>
                <a:cubicBezTo>
                  <a:pt x="1661086" y="919190"/>
                  <a:pt x="910098" y="1613232"/>
                  <a:pt x="0" y="1613232"/>
                </a:cubicBezTo>
                <a:lnTo>
                  <a:pt x="0" y="1590961"/>
                </a:lnTo>
                <a:cubicBezTo>
                  <a:pt x="898495" y="1590961"/>
                  <a:pt x="1639954" y="905712"/>
                  <a:pt x="1729127" y="30432"/>
                </a:cubicBezTo>
                <a:close/>
                <a:moveTo>
                  <a:pt x="1608247" y="0"/>
                </a:moveTo>
                <a:lnTo>
                  <a:pt x="1630525" y="0"/>
                </a:lnTo>
                <a:lnTo>
                  <a:pt x="1629507" y="20086"/>
                </a:lnTo>
                <a:cubicBezTo>
                  <a:pt x="1545469" y="844919"/>
                  <a:pt x="846701" y="1490712"/>
                  <a:pt x="0" y="1490712"/>
                </a:cubicBezTo>
                <a:lnTo>
                  <a:pt x="0" y="1468436"/>
                </a:lnTo>
                <a:cubicBezTo>
                  <a:pt x="835206" y="1468436"/>
                  <a:pt x="1524451" y="831445"/>
                  <a:pt x="1607345" y="17816"/>
                </a:cubicBezTo>
                <a:close/>
                <a:moveTo>
                  <a:pt x="1485833" y="0"/>
                </a:moveTo>
                <a:lnTo>
                  <a:pt x="1508109" y="0"/>
                </a:lnTo>
                <a:lnTo>
                  <a:pt x="1507724" y="7596"/>
                </a:lnTo>
                <a:cubicBezTo>
                  <a:pt x="1429966" y="770778"/>
                  <a:pt x="783416" y="1368317"/>
                  <a:pt x="0" y="1368317"/>
                </a:cubicBezTo>
                <a:lnTo>
                  <a:pt x="0" y="1346041"/>
                </a:lnTo>
                <a:cubicBezTo>
                  <a:pt x="771917" y="1346041"/>
                  <a:pt x="1408949" y="757304"/>
                  <a:pt x="1485563" y="5325"/>
                </a:cubicBezTo>
                <a:close/>
                <a:moveTo>
                  <a:pt x="1362591" y="0"/>
                </a:moveTo>
                <a:lnTo>
                  <a:pt x="1385194" y="0"/>
                </a:lnTo>
                <a:lnTo>
                  <a:pt x="1364797" y="133264"/>
                </a:lnTo>
                <a:cubicBezTo>
                  <a:pt x="1234684" y="767432"/>
                  <a:pt x="672215" y="1245917"/>
                  <a:pt x="0" y="1245917"/>
                </a:cubicBezTo>
                <a:lnTo>
                  <a:pt x="0" y="1223641"/>
                </a:lnTo>
                <a:cubicBezTo>
                  <a:pt x="661385" y="1223641"/>
                  <a:pt x="1214835" y="752908"/>
                  <a:pt x="1342864" y="128894"/>
                </a:cubicBezTo>
                <a:close/>
                <a:moveTo>
                  <a:pt x="1238878" y="0"/>
                </a:moveTo>
                <a:lnTo>
                  <a:pt x="1261388" y="0"/>
                </a:lnTo>
                <a:lnTo>
                  <a:pt x="1244763" y="108614"/>
                </a:lnTo>
                <a:cubicBezTo>
                  <a:pt x="1126083" y="687031"/>
                  <a:pt x="613049" y="1123397"/>
                  <a:pt x="0" y="1123397"/>
                </a:cubicBezTo>
                <a:lnTo>
                  <a:pt x="0" y="1101121"/>
                </a:lnTo>
                <a:cubicBezTo>
                  <a:pt x="602316" y="1101121"/>
                  <a:pt x="1106344" y="672419"/>
                  <a:pt x="1222940" y="104135"/>
                </a:cubicBezTo>
                <a:close/>
                <a:moveTo>
                  <a:pt x="1115178" y="0"/>
                </a:moveTo>
                <a:lnTo>
                  <a:pt x="1137688" y="0"/>
                </a:lnTo>
                <a:lnTo>
                  <a:pt x="1124836" y="83962"/>
                </a:lnTo>
                <a:cubicBezTo>
                  <a:pt x="1017592" y="606647"/>
                  <a:pt x="553979" y="1000978"/>
                  <a:pt x="0" y="1000978"/>
                </a:cubicBezTo>
                <a:lnTo>
                  <a:pt x="0" y="978703"/>
                </a:lnTo>
                <a:cubicBezTo>
                  <a:pt x="543246" y="978703"/>
                  <a:pt x="997852" y="592039"/>
                  <a:pt x="1103012" y="79485"/>
                </a:cubicBezTo>
                <a:close/>
                <a:moveTo>
                  <a:pt x="991375" y="0"/>
                </a:moveTo>
                <a:lnTo>
                  <a:pt x="1013997" y="0"/>
                </a:lnTo>
                <a:lnTo>
                  <a:pt x="1004915" y="59331"/>
                </a:lnTo>
                <a:cubicBezTo>
                  <a:pt x="909100" y="526286"/>
                  <a:pt x="494909" y="878583"/>
                  <a:pt x="0" y="878583"/>
                </a:cubicBezTo>
                <a:lnTo>
                  <a:pt x="0" y="856307"/>
                </a:lnTo>
                <a:cubicBezTo>
                  <a:pt x="484176" y="856307"/>
                  <a:pt x="889272" y="511676"/>
                  <a:pt x="982981" y="54853"/>
                </a:cubicBezTo>
                <a:close/>
                <a:moveTo>
                  <a:pt x="866108" y="0"/>
                </a:moveTo>
                <a:lnTo>
                  <a:pt x="888384" y="0"/>
                </a:lnTo>
                <a:lnTo>
                  <a:pt x="884876" y="34680"/>
                </a:lnTo>
                <a:cubicBezTo>
                  <a:pt x="800495" y="445883"/>
                  <a:pt x="435739" y="756058"/>
                  <a:pt x="0" y="756058"/>
                </a:cubicBezTo>
                <a:lnTo>
                  <a:pt x="0" y="733782"/>
                </a:lnTo>
                <a:cubicBezTo>
                  <a:pt x="425107" y="733782"/>
                  <a:pt x="780781" y="431187"/>
                  <a:pt x="863057" y="30169"/>
                </a:cubicBezTo>
                <a:close/>
                <a:moveTo>
                  <a:pt x="743692" y="0"/>
                </a:moveTo>
                <a:lnTo>
                  <a:pt x="765973" y="0"/>
                </a:lnTo>
                <a:lnTo>
                  <a:pt x="764957" y="10048"/>
                </a:lnTo>
                <a:cubicBezTo>
                  <a:pt x="692029" y="365521"/>
                  <a:pt x="376767" y="633662"/>
                  <a:pt x="0" y="633662"/>
                </a:cubicBezTo>
                <a:lnTo>
                  <a:pt x="0" y="611386"/>
                </a:lnTo>
                <a:cubicBezTo>
                  <a:pt x="365938" y="611386"/>
                  <a:pt x="672265" y="350911"/>
                  <a:pt x="743129" y="5570"/>
                </a:cubicBezTo>
                <a:close/>
                <a:moveTo>
                  <a:pt x="617163" y="0"/>
                </a:moveTo>
                <a:lnTo>
                  <a:pt x="640489" y="0"/>
                </a:lnTo>
                <a:lnTo>
                  <a:pt x="606611" y="108906"/>
                </a:lnTo>
                <a:cubicBezTo>
                  <a:pt x="506524" y="345128"/>
                  <a:pt x="272312" y="511248"/>
                  <a:pt x="0" y="511248"/>
                </a:cubicBezTo>
                <a:lnTo>
                  <a:pt x="0" y="488972"/>
                </a:lnTo>
                <a:cubicBezTo>
                  <a:pt x="263030" y="488972"/>
                  <a:pt x="489290" y="328485"/>
                  <a:pt x="585980" y="100252"/>
                </a:cubicBezTo>
                <a:close/>
                <a:moveTo>
                  <a:pt x="489561" y="0"/>
                </a:moveTo>
                <a:lnTo>
                  <a:pt x="512789" y="0"/>
                </a:lnTo>
                <a:lnTo>
                  <a:pt x="493721" y="61289"/>
                </a:lnTo>
                <a:cubicBezTo>
                  <a:pt x="412246" y="253561"/>
                  <a:pt x="221597" y="388735"/>
                  <a:pt x="0" y="388735"/>
                </a:cubicBezTo>
                <a:lnTo>
                  <a:pt x="0" y="366459"/>
                </a:lnTo>
                <a:cubicBezTo>
                  <a:pt x="212399" y="366459"/>
                  <a:pt x="395116" y="236854"/>
                  <a:pt x="473199" y="52587"/>
                </a:cubicBezTo>
                <a:close/>
                <a:moveTo>
                  <a:pt x="361966" y="0"/>
                </a:moveTo>
                <a:lnTo>
                  <a:pt x="385181" y="0"/>
                </a:lnTo>
                <a:lnTo>
                  <a:pt x="380937" y="13636"/>
                </a:lnTo>
                <a:cubicBezTo>
                  <a:pt x="318070" y="161973"/>
                  <a:pt x="170965" y="266328"/>
                  <a:pt x="0" y="266328"/>
                </a:cubicBezTo>
                <a:lnTo>
                  <a:pt x="0" y="244052"/>
                </a:lnTo>
                <a:cubicBezTo>
                  <a:pt x="161767" y="244052"/>
                  <a:pt x="300940" y="145329"/>
                  <a:pt x="360416" y="4982"/>
                </a:cubicBezTo>
                <a:close/>
                <a:moveTo>
                  <a:pt x="218905" y="0"/>
                </a:moveTo>
                <a:lnTo>
                  <a:pt x="249720" y="0"/>
                </a:lnTo>
                <a:lnTo>
                  <a:pt x="241311" y="15475"/>
                </a:lnTo>
                <a:cubicBezTo>
                  <a:pt x="188962" y="92909"/>
                  <a:pt x="100349" y="143932"/>
                  <a:pt x="0" y="143932"/>
                </a:cubicBezTo>
                <a:lnTo>
                  <a:pt x="0" y="121656"/>
                </a:lnTo>
                <a:cubicBezTo>
                  <a:pt x="74091" y="121656"/>
                  <a:pt x="141290" y="91533"/>
                  <a:pt x="189966" y="42875"/>
                </a:cubicBezTo>
                <a:close/>
              </a:path>
            </a:pathLst>
          </a:custGeom>
          <a:solidFill>
            <a:schemeClr val="accent3">
              <a:lumMod val="20000"/>
              <a:lumOff val="80000"/>
            </a:schemeClr>
          </a:solidFill>
          <a:ln w="4588"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2" name="Title 1"/>
          <p:cNvSpPr>
            <a:spLocks noGrp="1"/>
          </p:cNvSpPr>
          <p:nvPr>
            <p:ph type="title"/>
          </p:nvPr>
        </p:nvSpPr>
        <p:spPr/>
        <p:txBody>
          <a:bodyPr/>
          <a:lstStyle/>
          <a:p>
            <a:r>
              <a:rPr lang="en-US"/>
              <a:t>Click to edit Master title style</a:t>
            </a:r>
            <a:endParaRPr lang="en-US" dirty="0"/>
          </a:p>
        </p:txBody>
      </p:sp>
      <p:sp>
        <p:nvSpPr>
          <p:cNvPr id="4" name="Footer Placeholder 3"/>
          <p:cNvSpPr>
            <a:spLocks noGrp="1"/>
          </p:cNvSpPr>
          <p:nvPr>
            <p:ph type="ftr" sz="quarter" idx="11"/>
          </p:nvPr>
        </p:nvSpPr>
        <p:spPr/>
        <p:txBody>
          <a:bodyPr/>
          <a:lstStyle/>
          <a:p>
            <a:r>
              <a:rPr lang="en-US"/>
              <a:t>Presentation title</a:t>
            </a:r>
            <a:endParaRPr lang="en-US" dirty="0"/>
          </a:p>
        </p:txBody>
      </p:sp>
      <p:sp>
        <p:nvSpPr>
          <p:cNvPr id="5" name="Slide Number Placeholder 4"/>
          <p:cNvSpPr>
            <a:spLocks noGrp="1"/>
          </p:cNvSpPr>
          <p:nvPr>
            <p:ph type="sldNum" sz="quarter" idx="12"/>
          </p:nvPr>
        </p:nvSpPr>
        <p:spPr/>
        <p:txBody>
          <a:bodyPr/>
          <a:lstStyle/>
          <a:p>
            <a:fld id="{48F63A3B-78C7-47BE-AE5E-E10140E04643}" type="slidenum">
              <a:rPr lang="en-US" dirty="0"/>
              <a:t>‹#›</a:t>
            </a:fld>
            <a:endParaRPr lang="en-US" dirty="0"/>
          </a:p>
        </p:txBody>
      </p:sp>
    </p:spTree>
    <p:extLst>
      <p:ext uri="{BB962C8B-B14F-4D97-AF65-F5344CB8AC3E}">
        <p14:creationId xmlns:p14="http://schemas.microsoft.com/office/powerpoint/2010/main" val="2071868441"/>
      </p:ext>
    </p:extLst>
  </p:cSld>
  <p:clrMapOvr>
    <a:masterClrMapping/>
  </p:clrMapOvr>
</p:sldLayout>
</file>

<file path=ppt/slideLayouts/slideLayout18.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6" name="Freeform: Shape 5">
            <a:extLst>
              <a:ext uri="{FF2B5EF4-FFF2-40B4-BE49-F238E27FC236}">
                <a16:creationId xmlns:a16="http://schemas.microsoft.com/office/drawing/2014/main" id="{A626DE4B-D4E5-B36A-89FA-7C0E87AFC31D}"/>
              </a:ext>
            </a:extLst>
          </p:cNvPr>
          <p:cNvSpPr/>
          <p:nvPr userDrawn="1"/>
        </p:nvSpPr>
        <p:spPr>
          <a:xfrm>
            <a:off x="1" y="0"/>
            <a:ext cx="2242827" cy="2102966"/>
          </a:xfrm>
          <a:custGeom>
            <a:avLst/>
            <a:gdLst>
              <a:gd name="connsiteX0" fmla="*/ 2220549 w 2242827"/>
              <a:gd name="connsiteY0" fmla="*/ 0 h 2102966"/>
              <a:gd name="connsiteX1" fmla="*/ 2242827 w 2242827"/>
              <a:gd name="connsiteY1" fmla="*/ 0 h 2102966"/>
              <a:gd name="connsiteX2" fmla="*/ 2238641 w 2242827"/>
              <a:gd name="connsiteY2" fmla="*/ 82607 h 2102966"/>
              <a:gd name="connsiteX3" fmla="*/ 1 w 2242827"/>
              <a:gd name="connsiteY3" fmla="*/ 2102966 h 2102966"/>
              <a:gd name="connsiteX4" fmla="*/ 1 w 2242827"/>
              <a:gd name="connsiteY4" fmla="*/ 2080690 h 2102966"/>
              <a:gd name="connsiteX5" fmla="*/ 2216479 w 2242827"/>
              <a:gd name="connsiteY5" fmla="*/ 80336 h 2102966"/>
              <a:gd name="connsiteX6" fmla="*/ 2098030 w 2242827"/>
              <a:gd name="connsiteY6" fmla="*/ 0 h 2102966"/>
              <a:gd name="connsiteX7" fmla="*/ 2120412 w 2242827"/>
              <a:gd name="connsiteY7" fmla="*/ 0 h 2102966"/>
              <a:gd name="connsiteX8" fmla="*/ 2116859 w 2242827"/>
              <a:gd name="connsiteY8" fmla="*/ 70117 h 2102966"/>
              <a:gd name="connsiteX9" fmla="*/ 1 w 2242827"/>
              <a:gd name="connsiteY9" fmla="*/ 1980571 h 2102966"/>
              <a:gd name="connsiteX10" fmla="*/ 1 w 2242827"/>
              <a:gd name="connsiteY10" fmla="*/ 1958295 h 2102966"/>
              <a:gd name="connsiteX11" fmla="*/ 2094588 w 2242827"/>
              <a:gd name="connsiteY11" fmla="*/ 67938 h 2102966"/>
              <a:gd name="connsiteX12" fmla="*/ 1975608 w 2242827"/>
              <a:gd name="connsiteY12" fmla="*/ 0 h 2102966"/>
              <a:gd name="connsiteX13" fmla="*/ 1997887 w 2242827"/>
              <a:gd name="connsiteY13" fmla="*/ 0 h 2102966"/>
              <a:gd name="connsiteX14" fmla="*/ 1994968 w 2242827"/>
              <a:gd name="connsiteY14" fmla="*/ 57611 h 2102966"/>
              <a:gd name="connsiteX15" fmla="*/ 1 w 2242827"/>
              <a:gd name="connsiteY15" fmla="*/ 1858047 h 2102966"/>
              <a:gd name="connsiteX16" fmla="*/ 1 w 2242827"/>
              <a:gd name="connsiteY16" fmla="*/ 1835771 h 2102966"/>
              <a:gd name="connsiteX17" fmla="*/ 1972805 w 2242827"/>
              <a:gd name="connsiteY17" fmla="*/ 55322 h 2102966"/>
              <a:gd name="connsiteX18" fmla="*/ 1853193 w 2242827"/>
              <a:gd name="connsiteY18" fmla="*/ 0 h 2102966"/>
              <a:gd name="connsiteX19" fmla="*/ 1875472 w 2242827"/>
              <a:gd name="connsiteY19" fmla="*/ 0 h 2102966"/>
              <a:gd name="connsiteX20" fmla="*/ 1873186 w 2242827"/>
              <a:gd name="connsiteY20" fmla="*/ 45119 h 2102966"/>
              <a:gd name="connsiteX21" fmla="*/ 0 w 2242827"/>
              <a:gd name="connsiteY21" fmla="*/ 1735650 h 2102966"/>
              <a:gd name="connsiteX22" fmla="*/ 0 w 2242827"/>
              <a:gd name="connsiteY22" fmla="*/ 1713374 h 2102966"/>
              <a:gd name="connsiteX23" fmla="*/ 1851022 w 2242827"/>
              <a:gd name="connsiteY23" fmla="*/ 42848 h 2102966"/>
              <a:gd name="connsiteX24" fmla="*/ 1730668 w 2242827"/>
              <a:gd name="connsiteY24" fmla="*/ 0 h 2102966"/>
              <a:gd name="connsiteX25" fmla="*/ 1753056 w 2242827"/>
              <a:gd name="connsiteY25" fmla="*/ 0 h 2102966"/>
              <a:gd name="connsiteX26" fmla="*/ 1751404 w 2242827"/>
              <a:gd name="connsiteY26" fmla="*/ 32610 h 2102966"/>
              <a:gd name="connsiteX27" fmla="*/ 0 w 2242827"/>
              <a:gd name="connsiteY27" fmla="*/ 1613232 h 2102966"/>
              <a:gd name="connsiteX28" fmla="*/ 0 w 2242827"/>
              <a:gd name="connsiteY28" fmla="*/ 1590961 h 2102966"/>
              <a:gd name="connsiteX29" fmla="*/ 1729127 w 2242827"/>
              <a:gd name="connsiteY29" fmla="*/ 30432 h 2102966"/>
              <a:gd name="connsiteX30" fmla="*/ 1608247 w 2242827"/>
              <a:gd name="connsiteY30" fmla="*/ 0 h 2102966"/>
              <a:gd name="connsiteX31" fmla="*/ 1630525 w 2242827"/>
              <a:gd name="connsiteY31" fmla="*/ 0 h 2102966"/>
              <a:gd name="connsiteX32" fmla="*/ 1629507 w 2242827"/>
              <a:gd name="connsiteY32" fmla="*/ 20086 h 2102966"/>
              <a:gd name="connsiteX33" fmla="*/ 0 w 2242827"/>
              <a:gd name="connsiteY33" fmla="*/ 1490712 h 2102966"/>
              <a:gd name="connsiteX34" fmla="*/ 0 w 2242827"/>
              <a:gd name="connsiteY34" fmla="*/ 1468436 h 2102966"/>
              <a:gd name="connsiteX35" fmla="*/ 1607345 w 2242827"/>
              <a:gd name="connsiteY35" fmla="*/ 17816 h 2102966"/>
              <a:gd name="connsiteX36" fmla="*/ 1485833 w 2242827"/>
              <a:gd name="connsiteY36" fmla="*/ 0 h 2102966"/>
              <a:gd name="connsiteX37" fmla="*/ 1508109 w 2242827"/>
              <a:gd name="connsiteY37" fmla="*/ 0 h 2102966"/>
              <a:gd name="connsiteX38" fmla="*/ 1507724 w 2242827"/>
              <a:gd name="connsiteY38" fmla="*/ 7596 h 2102966"/>
              <a:gd name="connsiteX39" fmla="*/ 0 w 2242827"/>
              <a:gd name="connsiteY39" fmla="*/ 1368317 h 2102966"/>
              <a:gd name="connsiteX40" fmla="*/ 0 w 2242827"/>
              <a:gd name="connsiteY40" fmla="*/ 1346041 h 2102966"/>
              <a:gd name="connsiteX41" fmla="*/ 1485563 w 2242827"/>
              <a:gd name="connsiteY41" fmla="*/ 5325 h 2102966"/>
              <a:gd name="connsiteX42" fmla="*/ 1362591 w 2242827"/>
              <a:gd name="connsiteY42" fmla="*/ 0 h 2102966"/>
              <a:gd name="connsiteX43" fmla="*/ 1385194 w 2242827"/>
              <a:gd name="connsiteY43" fmla="*/ 0 h 2102966"/>
              <a:gd name="connsiteX44" fmla="*/ 1364797 w 2242827"/>
              <a:gd name="connsiteY44" fmla="*/ 133264 h 2102966"/>
              <a:gd name="connsiteX45" fmla="*/ 0 w 2242827"/>
              <a:gd name="connsiteY45" fmla="*/ 1245917 h 2102966"/>
              <a:gd name="connsiteX46" fmla="*/ 0 w 2242827"/>
              <a:gd name="connsiteY46" fmla="*/ 1223641 h 2102966"/>
              <a:gd name="connsiteX47" fmla="*/ 1342864 w 2242827"/>
              <a:gd name="connsiteY47" fmla="*/ 128894 h 2102966"/>
              <a:gd name="connsiteX48" fmla="*/ 1238878 w 2242827"/>
              <a:gd name="connsiteY48" fmla="*/ 0 h 2102966"/>
              <a:gd name="connsiteX49" fmla="*/ 1261388 w 2242827"/>
              <a:gd name="connsiteY49" fmla="*/ 0 h 2102966"/>
              <a:gd name="connsiteX50" fmla="*/ 1244763 w 2242827"/>
              <a:gd name="connsiteY50" fmla="*/ 108614 h 2102966"/>
              <a:gd name="connsiteX51" fmla="*/ 0 w 2242827"/>
              <a:gd name="connsiteY51" fmla="*/ 1123397 h 2102966"/>
              <a:gd name="connsiteX52" fmla="*/ 0 w 2242827"/>
              <a:gd name="connsiteY52" fmla="*/ 1101121 h 2102966"/>
              <a:gd name="connsiteX53" fmla="*/ 1222940 w 2242827"/>
              <a:gd name="connsiteY53" fmla="*/ 104135 h 2102966"/>
              <a:gd name="connsiteX54" fmla="*/ 1115178 w 2242827"/>
              <a:gd name="connsiteY54" fmla="*/ 0 h 2102966"/>
              <a:gd name="connsiteX55" fmla="*/ 1137688 w 2242827"/>
              <a:gd name="connsiteY55" fmla="*/ 0 h 2102966"/>
              <a:gd name="connsiteX56" fmla="*/ 1124836 w 2242827"/>
              <a:gd name="connsiteY56" fmla="*/ 83962 h 2102966"/>
              <a:gd name="connsiteX57" fmla="*/ 0 w 2242827"/>
              <a:gd name="connsiteY57" fmla="*/ 1000978 h 2102966"/>
              <a:gd name="connsiteX58" fmla="*/ 0 w 2242827"/>
              <a:gd name="connsiteY58" fmla="*/ 978703 h 2102966"/>
              <a:gd name="connsiteX59" fmla="*/ 1103012 w 2242827"/>
              <a:gd name="connsiteY59" fmla="*/ 79485 h 2102966"/>
              <a:gd name="connsiteX60" fmla="*/ 991375 w 2242827"/>
              <a:gd name="connsiteY60" fmla="*/ 0 h 2102966"/>
              <a:gd name="connsiteX61" fmla="*/ 1013997 w 2242827"/>
              <a:gd name="connsiteY61" fmla="*/ 0 h 2102966"/>
              <a:gd name="connsiteX62" fmla="*/ 1004915 w 2242827"/>
              <a:gd name="connsiteY62" fmla="*/ 59331 h 2102966"/>
              <a:gd name="connsiteX63" fmla="*/ 0 w 2242827"/>
              <a:gd name="connsiteY63" fmla="*/ 878583 h 2102966"/>
              <a:gd name="connsiteX64" fmla="*/ 0 w 2242827"/>
              <a:gd name="connsiteY64" fmla="*/ 856307 h 2102966"/>
              <a:gd name="connsiteX65" fmla="*/ 982981 w 2242827"/>
              <a:gd name="connsiteY65" fmla="*/ 54853 h 2102966"/>
              <a:gd name="connsiteX66" fmla="*/ 866108 w 2242827"/>
              <a:gd name="connsiteY66" fmla="*/ 0 h 2102966"/>
              <a:gd name="connsiteX67" fmla="*/ 888384 w 2242827"/>
              <a:gd name="connsiteY67" fmla="*/ 0 h 2102966"/>
              <a:gd name="connsiteX68" fmla="*/ 884876 w 2242827"/>
              <a:gd name="connsiteY68" fmla="*/ 34680 h 2102966"/>
              <a:gd name="connsiteX69" fmla="*/ 0 w 2242827"/>
              <a:gd name="connsiteY69" fmla="*/ 756058 h 2102966"/>
              <a:gd name="connsiteX70" fmla="*/ 0 w 2242827"/>
              <a:gd name="connsiteY70" fmla="*/ 733782 h 2102966"/>
              <a:gd name="connsiteX71" fmla="*/ 863057 w 2242827"/>
              <a:gd name="connsiteY71" fmla="*/ 30169 h 2102966"/>
              <a:gd name="connsiteX72" fmla="*/ 743692 w 2242827"/>
              <a:gd name="connsiteY72" fmla="*/ 0 h 2102966"/>
              <a:gd name="connsiteX73" fmla="*/ 765973 w 2242827"/>
              <a:gd name="connsiteY73" fmla="*/ 0 h 2102966"/>
              <a:gd name="connsiteX74" fmla="*/ 764957 w 2242827"/>
              <a:gd name="connsiteY74" fmla="*/ 10048 h 2102966"/>
              <a:gd name="connsiteX75" fmla="*/ 0 w 2242827"/>
              <a:gd name="connsiteY75" fmla="*/ 633662 h 2102966"/>
              <a:gd name="connsiteX76" fmla="*/ 0 w 2242827"/>
              <a:gd name="connsiteY76" fmla="*/ 611386 h 2102966"/>
              <a:gd name="connsiteX77" fmla="*/ 743129 w 2242827"/>
              <a:gd name="connsiteY77" fmla="*/ 5570 h 2102966"/>
              <a:gd name="connsiteX78" fmla="*/ 617163 w 2242827"/>
              <a:gd name="connsiteY78" fmla="*/ 0 h 2102966"/>
              <a:gd name="connsiteX79" fmla="*/ 640489 w 2242827"/>
              <a:gd name="connsiteY79" fmla="*/ 0 h 2102966"/>
              <a:gd name="connsiteX80" fmla="*/ 606611 w 2242827"/>
              <a:gd name="connsiteY80" fmla="*/ 108906 h 2102966"/>
              <a:gd name="connsiteX81" fmla="*/ 0 w 2242827"/>
              <a:gd name="connsiteY81" fmla="*/ 511248 h 2102966"/>
              <a:gd name="connsiteX82" fmla="*/ 0 w 2242827"/>
              <a:gd name="connsiteY82" fmla="*/ 488972 h 2102966"/>
              <a:gd name="connsiteX83" fmla="*/ 585980 w 2242827"/>
              <a:gd name="connsiteY83" fmla="*/ 100252 h 2102966"/>
              <a:gd name="connsiteX84" fmla="*/ 489561 w 2242827"/>
              <a:gd name="connsiteY84" fmla="*/ 0 h 2102966"/>
              <a:gd name="connsiteX85" fmla="*/ 512789 w 2242827"/>
              <a:gd name="connsiteY85" fmla="*/ 0 h 2102966"/>
              <a:gd name="connsiteX86" fmla="*/ 493721 w 2242827"/>
              <a:gd name="connsiteY86" fmla="*/ 61289 h 2102966"/>
              <a:gd name="connsiteX87" fmla="*/ 0 w 2242827"/>
              <a:gd name="connsiteY87" fmla="*/ 388735 h 2102966"/>
              <a:gd name="connsiteX88" fmla="*/ 0 w 2242827"/>
              <a:gd name="connsiteY88" fmla="*/ 366459 h 2102966"/>
              <a:gd name="connsiteX89" fmla="*/ 473199 w 2242827"/>
              <a:gd name="connsiteY89" fmla="*/ 52587 h 2102966"/>
              <a:gd name="connsiteX90" fmla="*/ 361966 w 2242827"/>
              <a:gd name="connsiteY90" fmla="*/ 0 h 2102966"/>
              <a:gd name="connsiteX91" fmla="*/ 385181 w 2242827"/>
              <a:gd name="connsiteY91" fmla="*/ 0 h 2102966"/>
              <a:gd name="connsiteX92" fmla="*/ 380937 w 2242827"/>
              <a:gd name="connsiteY92" fmla="*/ 13636 h 2102966"/>
              <a:gd name="connsiteX93" fmla="*/ 0 w 2242827"/>
              <a:gd name="connsiteY93" fmla="*/ 266328 h 2102966"/>
              <a:gd name="connsiteX94" fmla="*/ 0 w 2242827"/>
              <a:gd name="connsiteY94" fmla="*/ 244052 h 2102966"/>
              <a:gd name="connsiteX95" fmla="*/ 360416 w 2242827"/>
              <a:gd name="connsiteY95" fmla="*/ 4982 h 2102966"/>
              <a:gd name="connsiteX96" fmla="*/ 218905 w 2242827"/>
              <a:gd name="connsiteY96" fmla="*/ 0 h 2102966"/>
              <a:gd name="connsiteX97" fmla="*/ 249720 w 2242827"/>
              <a:gd name="connsiteY97" fmla="*/ 0 h 2102966"/>
              <a:gd name="connsiteX98" fmla="*/ 241311 w 2242827"/>
              <a:gd name="connsiteY98" fmla="*/ 15475 h 2102966"/>
              <a:gd name="connsiteX99" fmla="*/ 0 w 2242827"/>
              <a:gd name="connsiteY99" fmla="*/ 143932 h 2102966"/>
              <a:gd name="connsiteX100" fmla="*/ 0 w 2242827"/>
              <a:gd name="connsiteY100" fmla="*/ 121656 h 2102966"/>
              <a:gd name="connsiteX101" fmla="*/ 189966 w 2242827"/>
              <a:gd name="connsiteY101" fmla="*/ 42875 h 21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2242827" h="2102966">
                <a:moveTo>
                  <a:pt x="2220549" y="0"/>
                </a:moveTo>
                <a:lnTo>
                  <a:pt x="2242827" y="0"/>
                </a:lnTo>
                <a:lnTo>
                  <a:pt x="2238641" y="82607"/>
                </a:lnTo>
                <a:cubicBezTo>
                  <a:pt x="2123193" y="1215807"/>
                  <a:pt x="1163255" y="2102966"/>
                  <a:pt x="1" y="2102966"/>
                </a:cubicBezTo>
                <a:lnTo>
                  <a:pt x="1" y="2080690"/>
                </a:lnTo>
                <a:cubicBezTo>
                  <a:pt x="1151759" y="2080690"/>
                  <a:pt x="2102176" y="1202330"/>
                  <a:pt x="2216479" y="80336"/>
                </a:cubicBezTo>
                <a:close/>
                <a:moveTo>
                  <a:pt x="2098030" y="0"/>
                </a:moveTo>
                <a:lnTo>
                  <a:pt x="2120412" y="0"/>
                </a:lnTo>
                <a:lnTo>
                  <a:pt x="2116859" y="70117"/>
                </a:lnTo>
                <a:cubicBezTo>
                  <a:pt x="2007691" y="1141666"/>
                  <a:pt x="1099966" y="1980571"/>
                  <a:pt x="1" y="1980571"/>
                </a:cubicBezTo>
                <a:lnTo>
                  <a:pt x="1" y="1958295"/>
                </a:lnTo>
                <a:cubicBezTo>
                  <a:pt x="1088470" y="1958295"/>
                  <a:pt x="1986577" y="1128187"/>
                  <a:pt x="2094588" y="67938"/>
                </a:cubicBezTo>
                <a:close/>
                <a:moveTo>
                  <a:pt x="1975608" y="0"/>
                </a:moveTo>
                <a:lnTo>
                  <a:pt x="1997887" y="0"/>
                </a:lnTo>
                <a:lnTo>
                  <a:pt x="1994968" y="57611"/>
                </a:lnTo>
                <a:cubicBezTo>
                  <a:pt x="1892090" y="1067493"/>
                  <a:pt x="1036676" y="1858047"/>
                  <a:pt x="1" y="1858047"/>
                </a:cubicBezTo>
                <a:lnTo>
                  <a:pt x="1" y="1835771"/>
                </a:lnTo>
                <a:cubicBezTo>
                  <a:pt x="1025181" y="1835771"/>
                  <a:pt x="1871073" y="1053919"/>
                  <a:pt x="1972805" y="55322"/>
                </a:cubicBezTo>
                <a:close/>
                <a:moveTo>
                  <a:pt x="1853193" y="0"/>
                </a:moveTo>
                <a:lnTo>
                  <a:pt x="1875472" y="0"/>
                </a:lnTo>
                <a:lnTo>
                  <a:pt x="1873186" y="45119"/>
                </a:lnTo>
                <a:cubicBezTo>
                  <a:pt x="1776588" y="993350"/>
                  <a:pt x="973388" y="1735650"/>
                  <a:pt x="0" y="1735650"/>
                </a:cubicBezTo>
                <a:lnTo>
                  <a:pt x="0" y="1713374"/>
                </a:lnTo>
                <a:cubicBezTo>
                  <a:pt x="961784" y="1713374"/>
                  <a:pt x="1755557" y="979877"/>
                  <a:pt x="1851022" y="42848"/>
                </a:cubicBezTo>
                <a:close/>
                <a:moveTo>
                  <a:pt x="1730668" y="0"/>
                </a:moveTo>
                <a:lnTo>
                  <a:pt x="1753056" y="0"/>
                </a:lnTo>
                <a:lnTo>
                  <a:pt x="1751404" y="32610"/>
                </a:lnTo>
                <a:cubicBezTo>
                  <a:pt x="1661086" y="919190"/>
                  <a:pt x="910098" y="1613232"/>
                  <a:pt x="0" y="1613232"/>
                </a:cubicBezTo>
                <a:lnTo>
                  <a:pt x="0" y="1590961"/>
                </a:lnTo>
                <a:cubicBezTo>
                  <a:pt x="898495" y="1590961"/>
                  <a:pt x="1639954" y="905712"/>
                  <a:pt x="1729127" y="30432"/>
                </a:cubicBezTo>
                <a:close/>
                <a:moveTo>
                  <a:pt x="1608247" y="0"/>
                </a:moveTo>
                <a:lnTo>
                  <a:pt x="1630525" y="0"/>
                </a:lnTo>
                <a:lnTo>
                  <a:pt x="1629507" y="20086"/>
                </a:lnTo>
                <a:cubicBezTo>
                  <a:pt x="1545469" y="844919"/>
                  <a:pt x="846701" y="1490712"/>
                  <a:pt x="0" y="1490712"/>
                </a:cubicBezTo>
                <a:lnTo>
                  <a:pt x="0" y="1468436"/>
                </a:lnTo>
                <a:cubicBezTo>
                  <a:pt x="835206" y="1468436"/>
                  <a:pt x="1524451" y="831445"/>
                  <a:pt x="1607345" y="17816"/>
                </a:cubicBezTo>
                <a:close/>
                <a:moveTo>
                  <a:pt x="1485833" y="0"/>
                </a:moveTo>
                <a:lnTo>
                  <a:pt x="1508109" y="0"/>
                </a:lnTo>
                <a:lnTo>
                  <a:pt x="1507724" y="7596"/>
                </a:lnTo>
                <a:cubicBezTo>
                  <a:pt x="1429966" y="770778"/>
                  <a:pt x="783416" y="1368317"/>
                  <a:pt x="0" y="1368317"/>
                </a:cubicBezTo>
                <a:lnTo>
                  <a:pt x="0" y="1346041"/>
                </a:lnTo>
                <a:cubicBezTo>
                  <a:pt x="771917" y="1346041"/>
                  <a:pt x="1408949" y="757304"/>
                  <a:pt x="1485563" y="5325"/>
                </a:cubicBezTo>
                <a:close/>
                <a:moveTo>
                  <a:pt x="1362591" y="0"/>
                </a:moveTo>
                <a:lnTo>
                  <a:pt x="1385194" y="0"/>
                </a:lnTo>
                <a:lnTo>
                  <a:pt x="1364797" y="133264"/>
                </a:lnTo>
                <a:cubicBezTo>
                  <a:pt x="1234684" y="767432"/>
                  <a:pt x="672215" y="1245917"/>
                  <a:pt x="0" y="1245917"/>
                </a:cubicBezTo>
                <a:lnTo>
                  <a:pt x="0" y="1223641"/>
                </a:lnTo>
                <a:cubicBezTo>
                  <a:pt x="661385" y="1223641"/>
                  <a:pt x="1214835" y="752908"/>
                  <a:pt x="1342864" y="128894"/>
                </a:cubicBezTo>
                <a:close/>
                <a:moveTo>
                  <a:pt x="1238878" y="0"/>
                </a:moveTo>
                <a:lnTo>
                  <a:pt x="1261388" y="0"/>
                </a:lnTo>
                <a:lnTo>
                  <a:pt x="1244763" y="108614"/>
                </a:lnTo>
                <a:cubicBezTo>
                  <a:pt x="1126083" y="687031"/>
                  <a:pt x="613049" y="1123397"/>
                  <a:pt x="0" y="1123397"/>
                </a:cubicBezTo>
                <a:lnTo>
                  <a:pt x="0" y="1101121"/>
                </a:lnTo>
                <a:cubicBezTo>
                  <a:pt x="602316" y="1101121"/>
                  <a:pt x="1106344" y="672419"/>
                  <a:pt x="1222940" y="104135"/>
                </a:cubicBezTo>
                <a:close/>
                <a:moveTo>
                  <a:pt x="1115178" y="0"/>
                </a:moveTo>
                <a:lnTo>
                  <a:pt x="1137688" y="0"/>
                </a:lnTo>
                <a:lnTo>
                  <a:pt x="1124836" y="83962"/>
                </a:lnTo>
                <a:cubicBezTo>
                  <a:pt x="1017592" y="606647"/>
                  <a:pt x="553979" y="1000978"/>
                  <a:pt x="0" y="1000978"/>
                </a:cubicBezTo>
                <a:lnTo>
                  <a:pt x="0" y="978703"/>
                </a:lnTo>
                <a:cubicBezTo>
                  <a:pt x="543246" y="978703"/>
                  <a:pt x="997852" y="592039"/>
                  <a:pt x="1103012" y="79485"/>
                </a:cubicBezTo>
                <a:close/>
                <a:moveTo>
                  <a:pt x="991375" y="0"/>
                </a:moveTo>
                <a:lnTo>
                  <a:pt x="1013997" y="0"/>
                </a:lnTo>
                <a:lnTo>
                  <a:pt x="1004915" y="59331"/>
                </a:lnTo>
                <a:cubicBezTo>
                  <a:pt x="909100" y="526286"/>
                  <a:pt x="494909" y="878583"/>
                  <a:pt x="0" y="878583"/>
                </a:cubicBezTo>
                <a:lnTo>
                  <a:pt x="0" y="856307"/>
                </a:lnTo>
                <a:cubicBezTo>
                  <a:pt x="484176" y="856307"/>
                  <a:pt x="889272" y="511676"/>
                  <a:pt x="982981" y="54853"/>
                </a:cubicBezTo>
                <a:close/>
                <a:moveTo>
                  <a:pt x="866108" y="0"/>
                </a:moveTo>
                <a:lnTo>
                  <a:pt x="888384" y="0"/>
                </a:lnTo>
                <a:lnTo>
                  <a:pt x="884876" y="34680"/>
                </a:lnTo>
                <a:cubicBezTo>
                  <a:pt x="800495" y="445883"/>
                  <a:pt x="435739" y="756058"/>
                  <a:pt x="0" y="756058"/>
                </a:cubicBezTo>
                <a:lnTo>
                  <a:pt x="0" y="733782"/>
                </a:lnTo>
                <a:cubicBezTo>
                  <a:pt x="425107" y="733782"/>
                  <a:pt x="780781" y="431187"/>
                  <a:pt x="863057" y="30169"/>
                </a:cubicBezTo>
                <a:close/>
                <a:moveTo>
                  <a:pt x="743692" y="0"/>
                </a:moveTo>
                <a:lnTo>
                  <a:pt x="765973" y="0"/>
                </a:lnTo>
                <a:lnTo>
                  <a:pt x="764957" y="10048"/>
                </a:lnTo>
                <a:cubicBezTo>
                  <a:pt x="692029" y="365521"/>
                  <a:pt x="376767" y="633662"/>
                  <a:pt x="0" y="633662"/>
                </a:cubicBezTo>
                <a:lnTo>
                  <a:pt x="0" y="611386"/>
                </a:lnTo>
                <a:cubicBezTo>
                  <a:pt x="365938" y="611386"/>
                  <a:pt x="672265" y="350911"/>
                  <a:pt x="743129" y="5570"/>
                </a:cubicBezTo>
                <a:close/>
                <a:moveTo>
                  <a:pt x="617163" y="0"/>
                </a:moveTo>
                <a:lnTo>
                  <a:pt x="640489" y="0"/>
                </a:lnTo>
                <a:lnTo>
                  <a:pt x="606611" y="108906"/>
                </a:lnTo>
                <a:cubicBezTo>
                  <a:pt x="506524" y="345128"/>
                  <a:pt x="272312" y="511248"/>
                  <a:pt x="0" y="511248"/>
                </a:cubicBezTo>
                <a:lnTo>
                  <a:pt x="0" y="488972"/>
                </a:lnTo>
                <a:cubicBezTo>
                  <a:pt x="263030" y="488972"/>
                  <a:pt x="489290" y="328485"/>
                  <a:pt x="585980" y="100252"/>
                </a:cubicBezTo>
                <a:close/>
                <a:moveTo>
                  <a:pt x="489561" y="0"/>
                </a:moveTo>
                <a:lnTo>
                  <a:pt x="512789" y="0"/>
                </a:lnTo>
                <a:lnTo>
                  <a:pt x="493721" y="61289"/>
                </a:lnTo>
                <a:cubicBezTo>
                  <a:pt x="412246" y="253561"/>
                  <a:pt x="221597" y="388735"/>
                  <a:pt x="0" y="388735"/>
                </a:cubicBezTo>
                <a:lnTo>
                  <a:pt x="0" y="366459"/>
                </a:lnTo>
                <a:cubicBezTo>
                  <a:pt x="212399" y="366459"/>
                  <a:pt x="395116" y="236854"/>
                  <a:pt x="473199" y="52587"/>
                </a:cubicBezTo>
                <a:close/>
                <a:moveTo>
                  <a:pt x="361966" y="0"/>
                </a:moveTo>
                <a:lnTo>
                  <a:pt x="385181" y="0"/>
                </a:lnTo>
                <a:lnTo>
                  <a:pt x="380937" y="13636"/>
                </a:lnTo>
                <a:cubicBezTo>
                  <a:pt x="318070" y="161973"/>
                  <a:pt x="170965" y="266328"/>
                  <a:pt x="0" y="266328"/>
                </a:cubicBezTo>
                <a:lnTo>
                  <a:pt x="0" y="244052"/>
                </a:lnTo>
                <a:cubicBezTo>
                  <a:pt x="161767" y="244052"/>
                  <a:pt x="300940" y="145329"/>
                  <a:pt x="360416" y="4982"/>
                </a:cubicBezTo>
                <a:close/>
                <a:moveTo>
                  <a:pt x="218905" y="0"/>
                </a:moveTo>
                <a:lnTo>
                  <a:pt x="249720" y="0"/>
                </a:lnTo>
                <a:lnTo>
                  <a:pt x="241311" y="15475"/>
                </a:lnTo>
                <a:cubicBezTo>
                  <a:pt x="188962" y="92909"/>
                  <a:pt x="100349" y="143932"/>
                  <a:pt x="0" y="143932"/>
                </a:cubicBezTo>
                <a:lnTo>
                  <a:pt x="0" y="121656"/>
                </a:lnTo>
                <a:cubicBezTo>
                  <a:pt x="74091" y="121656"/>
                  <a:pt x="141290" y="91533"/>
                  <a:pt x="189966" y="42875"/>
                </a:cubicBezTo>
                <a:close/>
              </a:path>
            </a:pathLst>
          </a:custGeom>
          <a:solidFill>
            <a:schemeClr val="accent3">
              <a:lumMod val="20000"/>
              <a:lumOff val="80000"/>
            </a:schemeClr>
          </a:solidFill>
          <a:ln w="4588"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8" name="Freeform: Shape 7">
            <a:extLst>
              <a:ext uri="{FF2B5EF4-FFF2-40B4-BE49-F238E27FC236}">
                <a16:creationId xmlns:a16="http://schemas.microsoft.com/office/drawing/2014/main" id="{95243571-BE64-3777-F992-88FC43A60537}"/>
              </a:ext>
            </a:extLst>
          </p:cNvPr>
          <p:cNvSpPr/>
          <p:nvPr userDrawn="1"/>
        </p:nvSpPr>
        <p:spPr>
          <a:xfrm flipH="1" flipV="1">
            <a:off x="9949173" y="4755034"/>
            <a:ext cx="2242827" cy="2102966"/>
          </a:xfrm>
          <a:custGeom>
            <a:avLst/>
            <a:gdLst>
              <a:gd name="connsiteX0" fmla="*/ 2220549 w 2242827"/>
              <a:gd name="connsiteY0" fmla="*/ 0 h 2102966"/>
              <a:gd name="connsiteX1" fmla="*/ 2242827 w 2242827"/>
              <a:gd name="connsiteY1" fmla="*/ 0 h 2102966"/>
              <a:gd name="connsiteX2" fmla="*/ 2238641 w 2242827"/>
              <a:gd name="connsiteY2" fmla="*/ 82607 h 2102966"/>
              <a:gd name="connsiteX3" fmla="*/ 1 w 2242827"/>
              <a:gd name="connsiteY3" fmla="*/ 2102966 h 2102966"/>
              <a:gd name="connsiteX4" fmla="*/ 1 w 2242827"/>
              <a:gd name="connsiteY4" fmla="*/ 2080690 h 2102966"/>
              <a:gd name="connsiteX5" fmla="*/ 2216479 w 2242827"/>
              <a:gd name="connsiteY5" fmla="*/ 80336 h 2102966"/>
              <a:gd name="connsiteX6" fmla="*/ 2098030 w 2242827"/>
              <a:gd name="connsiteY6" fmla="*/ 0 h 2102966"/>
              <a:gd name="connsiteX7" fmla="*/ 2120412 w 2242827"/>
              <a:gd name="connsiteY7" fmla="*/ 0 h 2102966"/>
              <a:gd name="connsiteX8" fmla="*/ 2116859 w 2242827"/>
              <a:gd name="connsiteY8" fmla="*/ 70117 h 2102966"/>
              <a:gd name="connsiteX9" fmla="*/ 1 w 2242827"/>
              <a:gd name="connsiteY9" fmla="*/ 1980571 h 2102966"/>
              <a:gd name="connsiteX10" fmla="*/ 1 w 2242827"/>
              <a:gd name="connsiteY10" fmla="*/ 1958295 h 2102966"/>
              <a:gd name="connsiteX11" fmla="*/ 2094588 w 2242827"/>
              <a:gd name="connsiteY11" fmla="*/ 67938 h 2102966"/>
              <a:gd name="connsiteX12" fmla="*/ 1975608 w 2242827"/>
              <a:gd name="connsiteY12" fmla="*/ 0 h 2102966"/>
              <a:gd name="connsiteX13" fmla="*/ 1997887 w 2242827"/>
              <a:gd name="connsiteY13" fmla="*/ 0 h 2102966"/>
              <a:gd name="connsiteX14" fmla="*/ 1994968 w 2242827"/>
              <a:gd name="connsiteY14" fmla="*/ 57611 h 2102966"/>
              <a:gd name="connsiteX15" fmla="*/ 1 w 2242827"/>
              <a:gd name="connsiteY15" fmla="*/ 1858047 h 2102966"/>
              <a:gd name="connsiteX16" fmla="*/ 1 w 2242827"/>
              <a:gd name="connsiteY16" fmla="*/ 1835771 h 2102966"/>
              <a:gd name="connsiteX17" fmla="*/ 1972805 w 2242827"/>
              <a:gd name="connsiteY17" fmla="*/ 55322 h 2102966"/>
              <a:gd name="connsiteX18" fmla="*/ 1853193 w 2242827"/>
              <a:gd name="connsiteY18" fmla="*/ 0 h 2102966"/>
              <a:gd name="connsiteX19" fmla="*/ 1875472 w 2242827"/>
              <a:gd name="connsiteY19" fmla="*/ 0 h 2102966"/>
              <a:gd name="connsiteX20" fmla="*/ 1873186 w 2242827"/>
              <a:gd name="connsiteY20" fmla="*/ 45119 h 2102966"/>
              <a:gd name="connsiteX21" fmla="*/ 0 w 2242827"/>
              <a:gd name="connsiteY21" fmla="*/ 1735650 h 2102966"/>
              <a:gd name="connsiteX22" fmla="*/ 0 w 2242827"/>
              <a:gd name="connsiteY22" fmla="*/ 1713374 h 2102966"/>
              <a:gd name="connsiteX23" fmla="*/ 1851022 w 2242827"/>
              <a:gd name="connsiteY23" fmla="*/ 42848 h 2102966"/>
              <a:gd name="connsiteX24" fmla="*/ 1730668 w 2242827"/>
              <a:gd name="connsiteY24" fmla="*/ 0 h 2102966"/>
              <a:gd name="connsiteX25" fmla="*/ 1753056 w 2242827"/>
              <a:gd name="connsiteY25" fmla="*/ 0 h 2102966"/>
              <a:gd name="connsiteX26" fmla="*/ 1751404 w 2242827"/>
              <a:gd name="connsiteY26" fmla="*/ 32610 h 2102966"/>
              <a:gd name="connsiteX27" fmla="*/ 0 w 2242827"/>
              <a:gd name="connsiteY27" fmla="*/ 1613232 h 2102966"/>
              <a:gd name="connsiteX28" fmla="*/ 0 w 2242827"/>
              <a:gd name="connsiteY28" fmla="*/ 1590961 h 2102966"/>
              <a:gd name="connsiteX29" fmla="*/ 1729127 w 2242827"/>
              <a:gd name="connsiteY29" fmla="*/ 30432 h 2102966"/>
              <a:gd name="connsiteX30" fmla="*/ 1608247 w 2242827"/>
              <a:gd name="connsiteY30" fmla="*/ 0 h 2102966"/>
              <a:gd name="connsiteX31" fmla="*/ 1630525 w 2242827"/>
              <a:gd name="connsiteY31" fmla="*/ 0 h 2102966"/>
              <a:gd name="connsiteX32" fmla="*/ 1629507 w 2242827"/>
              <a:gd name="connsiteY32" fmla="*/ 20086 h 2102966"/>
              <a:gd name="connsiteX33" fmla="*/ 0 w 2242827"/>
              <a:gd name="connsiteY33" fmla="*/ 1490712 h 2102966"/>
              <a:gd name="connsiteX34" fmla="*/ 0 w 2242827"/>
              <a:gd name="connsiteY34" fmla="*/ 1468436 h 2102966"/>
              <a:gd name="connsiteX35" fmla="*/ 1607345 w 2242827"/>
              <a:gd name="connsiteY35" fmla="*/ 17816 h 2102966"/>
              <a:gd name="connsiteX36" fmla="*/ 1485833 w 2242827"/>
              <a:gd name="connsiteY36" fmla="*/ 0 h 2102966"/>
              <a:gd name="connsiteX37" fmla="*/ 1508109 w 2242827"/>
              <a:gd name="connsiteY37" fmla="*/ 0 h 2102966"/>
              <a:gd name="connsiteX38" fmla="*/ 1507724 w 2242827"/>
              <a:gd name="connsiteY38" fmla="*/ 7596 h 2102966"/>
              <a:gd name="connsiteX39" fmla="*/ 0 w 2242827"/>
              <a:gd name="connsiteY39" fmla="*/ 1368317 h 2102966"/>
              <a:gd name="connsiteX40" fmla="*/ 0 w 2242827"/>
              <a:gd name="connsiteY40" fmla="*/ 1346041 h 2102966"/>
              <a:gd name="connsiteX41" fmla="*/ 1485563 w 2242827"/>
              <a:gd name="connsiteY41" fmla="*/ 5325 h 2102966"/>
              <a:gd name="connsiteX42" fmla="*/ 1362591 w 2242827"/>
              <a:gd name="connsiteY42" fmla="*/ 0 h 2102966"/>
              <a:gd name="connsiteX43" fmla="*/ 1385194 w 2242827"/>
              <a:gd name="connsiteY43" fmla="*/ 0 h 2102966"/>
              <a:gd name="connsiteX44" fmla="*/ 1364797 w 2242827"/>
              <a:gd name="connsiteY44" fmla="*/ 133264 h 2102966"/>
              <a:gd name="connsiteX45" fmla="*/ 0 w 2242827"/>
              <a:gd name="connsiteY45" fmla="*/ 1245917 h 2102966"/>
              <a:gd name="connsiteX46" fmla="*/ 0 w 2242827"/>
              <a:gd name="connsiteY46" fmla="*/ 1223641 h 2102966"/>
              <a:gd name="connsiteX47" fmla="*/ 1342864 w 2242827"/>
              <a:gd name="connsiteY47" fmla="*/ 128894 h 2102966"/>
              <a:gd name="connsiteX48" fmla="*/ 1238878 w 2242827"/>
              <a:gd name="connsiteY48" fmla="*/ 0 h 2102966"/>
              <a:gd name="connsiteX49" fmla="*/ 1261388 w 2242827"/>
              <a:gd name="connsiteY49" fmla="*/ 0 h 2102966"/>
              <a:gd name="connsiteX50" fmla="*/ 1244763 w 2242827"/>
              <a:gd name="connsiteY50" fmla="*/ 108614 h 2102966"/>
              <a:gd name="connsiteX51" fmla="*/ 0 w 2242827"/>
              <a:gd name="connsiteY51" fmla="*/ 1123397 h 2102966"/>
              <a:gd name="connsiteX52" fmla="*/ 0 w 2242827"/>
              <a:gd name="connsiteY52" fmla="*/ 1101121 h 2102966"/>
              <a:gd name="connsiteX53" fmla="*/ 1222940 w 2242827"/>
              <a:gd name="connsiteY53" fmla="*/ 104135 h 2102966"/>
              <a:gd name="connsiteX54" fmla="*/ 1115178 w 2242827"/>
              <a:gd name="connsiteY54" fmla="*/ 0 h 2102966"/>
              <a:gd name="connsiteX55" fmla="*/ 1137688 w 2242827"/>
              <a:gd name="connsiteY55" fmla="*/ 0 h 2102966"/>
              <a:gd name="connsiteX56" fmla="*/ 1124836 w 2242827"/>
              <a:gd name="connsiteY56" fmla="*/ 83962 h 2102966"/>
              <a:gd name="connsiteX57" fmla="*/ 0 w 2242827"/>
              <a:gd name="connsiteY57" fmla="*/ 1000978 h 2102966"/>
              <a:gd name="connsiteX58" fmla="*/ 0 w 2242827"/>
              <a:gd name="connsiteY58" fmla="*/ 978703 h 2102966"/>
              <a:gd name="connsiteX59" fmla="*/ 1103012 w 2242827"/>
              <a:gd name="connsiteY59" fmla="*/ 79485 h 2102966"/>
              <a:gd name="connsiteX60" fmla="*/ 991375 w 2242827"/>
              <a:gd name="connsiteY60" fmla="*/ 0 h 2102966"/>
              <a:gd name="connsiteX61" fmla="*/ 1013997 w 2242827"/>
              <a:gd name="connsiteY61" fmla="*/ 0 h 2102966"/>
              <a:gd name="connsiteX62" fmla="*/ 1004915 w 2242827"/>
              <a:gd name="connsiteY62" fmla="*/ 59331 h 2102966"/>
              <a:gd name="connsiteX63" fmla="*/ 0 w 2242827"/>
              <a:gd name="connsiteY63" fmla="*/ 878583 h 2102966"/>
              <a:gd name="connsiteX64" fmla="*/ 0 w 2242827"/>
              <a:gd name="connsiteY64" fmla="*/ 856307 h 2102966"/>
              <a:gd name="connsiteX65" fmla="*/ 982981 w 2242827"/>
              <a:gd name="connsiteY65" fmla="*/ 54853 h 2102966"/>
              <a:gd name="connsiteX66" fmla="*/ 866108 w 2242827"/>
              <a:gd name="connsiteY66" fmla="*/ 0 h 2102966"/>
              <a:gd name="connsiteX67" fmla="*/ 888384 w 2242827"/>
              <a:gd name="connsiteY67" fmla="*/ 0 h 2102966"/>
              <a:gd name="connsiteX68" fmla="*/ 884876 w 2242827"/>
              <a:gd name="connsiteY68" fmla="*/ 34680 h 2102966"/>
              <a:gd name="connsiteX69" fmla="*/ 0 w 2242827"/>
              <a:gd name="connsiteY69" fmla="*/ 756058 h 2102966"/>
              <a:gd name="connsiteX70" fmla="*/ 0 w 2242827"/>
              <a:gd name="connsiteY70" fmla="*/ 733782 h 2102966"/>
              <a:gd name="connsiteX71" fmla="*/ 863057 w 2242827"/>
              <a:gd name="connsiteY71" fmla="*/ 30169 h 2102966"/>
              <a:gd name="connsiteX72" fmla="*/ 743692 w 2242827"/>
              <a:gd name="connsiteY72" fmla="*/ 0 h 2102966"/>
              <a:gd name="connsiteX73" fmla="*/ 765973 w 2242827"/>
              <a:gd name="connsiteY73" fmla="*/ 0 h 2102966"/>
              <a:gd name="connsiteX74" fmla="*/ 764957 w 2242827"/>
              <a:gd name="connsiteY74" fmla="*/ 10048 h 2102966"/>
              <a:gd name="connsiteX75" fmla="*/ 0 w 2242827"/>
              <a:gd name="connsiteY75" fmla="*/ 633662 h 2102966"/>
              <a:gd name="connsiteX76" fmla="*/ 0 w 2242827"/>
              <a:gd name="connsiteY76" fmla="*/ 611386 h 2102966"/>
              <a:gd name="connsiteX77" fmla="*/ 743129 w 2242827"/>
              <a:gd name="connsiteY77" fmla="*/ 5570 h 2102966"/>
              <a:gd name="connsiteX78" fmla="*/ 617163 w 2242827"/>
              <a:gd name="connsiteY78" fmla="*/ 0 h 2102966"/>
              <a:gd name="connsiteX79" fmla="*/ 640489 w 2242827"/>
              <a:gd name="connsiteY79" fmla="*/ 0 h 2102966"/>
              <a:gd name="connsiteX80" fmla="*/ 606611 w 2242827"/>
              <a:gd name="connsiteY80" fmla="*/ 108906 h 2102966"/>
              <a:gd name="connsiteX81" fmla="*/ 0 w 2242827"/>
              <a:gd name="connsiteY81" fmla="*/ 511248 h 2102966"/>
              <a:gd name="connsiteX82" fmla="*/ 0 w 2242827"/>
              <a:gd name="connsiteY82" fmla="*/ 488972 h 2102966"/>
              <a:gd name="connsiteX83" fmla="*/ 585980 w 2242827"/>
              <a:gd name="connsiteY83" fmla="*/ 100252 h 2102966"/>
              <a:gd name="connsiteX84" fmla="*/ 489561 w 2242827"/>
              <a:gd name="connsiteY84" fmla="*/ 0 h 2102966"/>
              <a:gd name="connsiteX85" fmla="*/ 512789 w 2242827"/>
              <a:gd name="connsiteY85" fmla="*/ 0 h 2102966"/>
              <a:gd name="connsiteX86" fmla="*/ 493721 w 2242827"/>
              <a:gd name="connsiteY86" fmla="*/ 61289 h 2102966"/>
              <a:gd name="connsiteX87" fmla="*/ 0 w 2242827"/>
              <a:gd name="connsiteY87" fmla="*/ 388735 h 2102966"/>
              <a:gd name="connsiteX88" fmla="*/ 0 w 2242827"/>
              <a:gd name="connsiteY88" fmla="*/ 366459 h 2102966"/>
              <a:gd name="connsiteX89" fmla="*/ 473199 w 2242827"/>
              <a:gd name="connsiteY89" fmla="*/ 52587 h 2102966"/>
              <a:gd name="connsiteX90" fmla="*/ 361966 w 2242827"/>
              <a:gd name="connsiteY90" fmla="*/ 0 h 2102966"/>
              <a:gd name="connsiteX91" fmla="*/ 385181 w 2242827"/>
              <a:gd name="connsiteY91" fmla="*/ 0 h 2102966"/>
              <a:gd name="connsiteX92" fmla="*/ 380937 w 2242827"/>
              <a:gd name="connsiteY92" fmla="*/ 13636 h 2102966"/>
              <a:gd name="connsiteX93" fmla="*/ 0 w 2242827"/>
              <a:gd name="connsiteY93" fmla="*/ 266328 h 2102966"/>
              <a:gd name="connsiteX94" fmla="*/ 0 w 2242827"/>
              <a:gd name="connsiteY94" fmla="*/ 244052 h 2102966"/>
              <a:gd name="connsiteX95" fmla="*/ 360416 w 2242827"/>
              <a:gd name="connsiteY95" fmla="*/ 4982 h 2102966"/>
              <a:gd name="connsiteX96" fmla="*/ 218905 w 2242827"/>
              <a:gd name="connsiteY96" fmla="*/ 0 h 2102966"/>
              <a:gd name="connsiteX97" fmla="*/ 249720 w 2242827"/>
              <a:gd name="connsiteY97" fmla="*/ 0 h 2102966"/>
              <a:gd name="connsiteX98" fmla="*/ 241311 w 2242827"/>
              <a:gd name="connsiteY98" fmla="*/ 15475 h 2102966"/>
              <a:gd name="connsiteX99" fmla="*/ 0 w 2242827"/>
              <a:gd name="connsiteY99" fmla="*/ 143932 h 2102966"/>
              <a:gd name="connsiteX100" fmla="*/ 0 w 2242827"/>
              <a:gd name="connsiteY100" fmla="*/ 121656 h 2102966"/>
              <a:gd name="connsiteX101" fmla="*/ 189966 w 2242827"/>
              <a:gd name="connsiteY101" fmla="*/ 42875 h 21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2242827" h="2102966">
                <a:moveTo>
                  <a:pt x="2220549" y="0"/>
                </a:moveTo>
                <a:lnTo>
                  <a:pt x="2242827" y="0"/>
                </a:lnTo>
                <a:lnTo>
                  <a:pt x="2238641" y="82607"/>
                </a:lnTo>
                <a:cubicBezTo>
                  <a:pt x="2123193" y="1215807"/>
                  <a:pt x="1163255" y="2102966"/>
                  <a:pt x="1" y="2102966"/>
                </a:cubicBezTo>
                <a:lnTo>
                  <a:pt x="1" y="2080690"/>
                </a:lnTo>
                <a:cubicBezTo>
                  <a:pt x="1151759" y="2080690"/>
                  <a:pt x="2102176" y="1202330"/>
                  <a:pt x="2216479" y="80336"/>
                </a:cubicBezTo>
                <a:close/>
                <a:moveTo>
                  <a:pt x="2098030" y="0"/>
                </a:moveTo>
                <a:lnTo>
                  <a:pt x="2120412" y="0"/>
                </a:lnTo>
                <a:lnTo>
                  <a:pt x="2116859" y="70117"/>
                </a:lnTo>
                <a:cubicBezTo>
                  <a:pt x="2007691" y="1141666"/>
                  <a:pt x="1099966" y="1980571"/>
                  <a:pt x="1" y="1980571"/>
                </a:cubicBezTo>
                <a:lnTo>
                  <a:pt x="1" y="1958295"/>
                </a:lnTo>
                <a:cubicBezTo>
                  <a:pt x="1088470" y="1958295"/>
                  <a:pt x="1986577" y="1128187"/>
                  <a:pt x="2094588" y="67938"/>
                </a:cubicBezTo>
                <a:close/>
                <a:moveTo>
                  <a:pt x="1975608" y="0"/>
                </a:moveTo>
                <a:lnTo>
                  <a:pt x="1997887" y="0"/>
                </a:lnTo>
                <a:lnTo>
                  <a:pt x="1994968" y="57611"/>
                </a:lnTo>
                <a:cubicBezTo>
                  <a:pt x="1892090" y="1067493"/>
                  <a:pt x="1036676" y="1858047"/>
                  <a:pt x="1" y="1858047"/>
                </a:cubicBezTo>
                <a:lnTo>
                  <a:pt x="1" y="1835771"/>
                </a:lnTo>
                <a:cubicBezTo>
                  <a:pt x="1025181" y="1835771"/>
                  <a:pt x="1871073" y="1053919"/>
                  <a:pt x="1972805" y="55322"/>
                </a:cubicBezTo>
                <a:close/>
                <a:moveTo>
                  <a:pt x="1853193" y="0"/>
                </a:moveTo>
                <a:lnTo>
                  <a:pt x="1875472" y="0"/>
                </a:lnTo>
                <a:lnTo>
                  <a:pt x="1873186" y="45119"/>
                </a:lnTo>
                <a:cubicBezTo>
                  <a:pt x="1776588" y="993350"/>
                  <a:pt x="973388" y="1735650"/>
                  <a:pt x="0" y="1735650"/>
                </a:cubicBezTo>
                <a:lnTo>
                  <a:pt x="0" y="1713374"/>
                </a:lnTo>
                <a:cubicBezTo>
                  <a:pt x="961784" y="1713374"/>
                  <a:pt x="1755557" y="979877"/>
                  <a:pt x="1851022" y="42848"/>
                </a:cubicBezTo>
                <a:close/>
                <a:moveTo>
                  <a:pt x="1730668" y="0"/>
                </a:moveTo>
                <a:lnTo>
                  <a:pt x="1753056" y="0"/>
                </a:lnTo>
                <a:lnTo>
                  <a:pt x="1751404" y="32610"/>
                </a:lnTo>
                <a:cubicBezTo>
                  <a:pt x="1661086" y="919190"/>
                  <a:pt x="910098" y="1613232"/>
                  <a:pt x="0" y="1613232"/>
                </a:cubicBezTo>
                <a:lnTo>
                  <a:pt x="0" y="1590961"/>
                </a:lnTo>
                <a:cubicBezTo>
                  <a:pt x="898495" y="1590961"/>
                  <a:pt x="1639954" y="905712"/>
                  <a:pt x="1729127" y="30432"/>
                </a:cubicBezTo>
                <a:close/>
                <a:moveTo>
                  <a:pt x="1608247" y="0"/>
                </a:moveTo>
                <a:lnTo>
                  <a:pt x="1630525" y="0"/>
                </a:lnTo>
                <a:lnTo>
                  <a:pt x="1629507" y="20086"/>
                </a:lnTo>
                <a:cubicBezTo>
                  <a:pt x="1545469" y="844919"/>
                  <a:pt x="846701" y="1490712"/>
                  <a:pt x="0" y="1490712"/>
                </a:cubicBezTo>
                <a:lnTo>
                  <a:pt x="0" y="1468436"/>
                </a:lnTo>
                <a:cubicBezTo>
                  <a:pt x="835206" y="1468436"/>
                  <a:pt x="1524451" y="831445"/>
                  <a:pt x="1607345" y="17816"/>
                </a:cubicBezTo>
                <a:close/>
                <a:moveTo>
                  <a:pt x="1485833" y="0"/>
                </a:moveTo>
                <a:lnTo>
                  <a:pt x="1508109" y="0"/>
                </a:lnTo>
                <a:lnTo>
                  <a:pt x="1507724" y="7596"/>
                </a:lnTo>
                <a:cubicBezTo>
                  <a:pt x="1429966" y="770778"/>
                  <a:pt x="783416" y="1368317"/>
                  <a:pt x="0" y="1368317"/>
                </a:cubicBezTo>
                <a:lnTo>
                  <a:pt x="0" y="1346041"/>
                </a:lnTo>
                <a:cubicBezTo>
                  <a:pt x="771917" y="1346041"/>
                  <a:pt x="1408949" y="757304"/>
                  <a:pt x="1485563" y="5325"/>
                </a:cubicBezTo>
                <a:close/>
                <a:moveTo>
                  <a:pt x="1362591" y="0"/>
                </a:moveTo>
                <a:lnTo>
                  <a:pt x="1385194" y="0"/>
                </a:lnTo>
                <a:lnTo>
                  <a:pt x="1364797" y="133264"/>
                </a:lnTo>
                <a:cubicBezTo>
                  <a:pt x="1234684" y="767432"/>
                  <a:pt x="672215" y="1245917"/>
                  <a:pt x="0" y="1245917"/>
                </a:cubicBezTo>
                <a:lnTo>
                  <a:pt x="0" y="1223641"/>
                </a:lnTo>
                <a:cubicBezTo>
                  <a:pt x="661385" y="1223641"/>
                  <a:pt x="1214835" y="752908"/>
                  <a:pt x="1342864" y="128894"/>
                </a:cubicBezTo>
                <a:close/>
                <a:moveTo>
                  <a:pt x="1238878" y="0"/>
                </a:moveTo>
                <a:lnTo>
                  <a:pt x="1261388" y="0"/>
                </a:lnTo>
                <a:lnTo>
                  <a:pt x="1244763" y="108614"/>
                </a:lnTo>
                <a:cubicBezTo>
                  <a:pt x="1126083" y="687031"/>
                  <a:pt x="613049" y="1123397"/>
                  <a:pt x="0" y="1123397"/>
                </a:cubicBezTo>
                <a:lnTo>
                  <a:pt x="0" y="1101121"/>
                </a:lnTo>
                <a:cubicBezTo>
                  <a:pt x="602316" y="1101121"/>
                  <a:pt x="1106344" y="672419"/>
                  <a:pt x="1222940" y="104135"/>
                </a:cubicBezTo>
                <a:close/>
                <a:moveTo>
                  <a:pt x="1115178" y="0"/>
                </a:moveTo>
                <a:lnTo>
                  <a:pt x="1137688" y="0"/>
                </a:lnTo>
                <a:lnTo>
                  <a:pt x="1124836" y="83962"/>
                </a:lnTo>
                <a:cubicBezTo>
                  <a:pt x="1017592" y="606647"/>
                  <a:pt x="553979" y="1000978"/>
                  <a:pt x="0" y="1000978"/>
                </a:cubicBezTo>
                <a:lnTo>
                  <a:pt x="0" y="978703"/>
                </a:lnTo>
                <a:cubicBezTo>
                  <a:pt x="543246" y="978703"/>
                  <a:pt x="997852" y="592039"/>
                  <a:pt x="1103012" y="79485"/>
                </a:cubicBezTo>
                <a:close/>
                <a:moveTo>
                  <a:pt x="991375" y="0"/>
                </a:moveTo>
                <a:lnTo>
                  <a:pt x="1013997" y="0"/>
                </a:lnTo>
                <a:lnTo>
                  <a:pt x="1004915" y="59331"/>
                </a:lnTo>
                <a:cubicBezTo>
                  <a:pt x="909100" y="526286"/>
                  <a:pt x="494909" y="878583"/>
                  <a:pt x="0" y="878583"/>
                </a:cubicBezTo>
                <a:lnTo>
                  <a:pt x="0" y="856307"/>
                </a:lnTo>
                <a:cubicBezTo>
                  <a:pt x="484176" y="856307"/>
                  <a:pt x="889272" y="511676"/>
                  <a:pt x="982981" y="54853"/>
                </a:cubicBezTo>
                <a:close/>
                <a:moveTo>
                  <a:pt x="866108" y="0"/>
                </a:moveTo>
                <a:lnTo>
                  <a:pt x="888384" y="0"/>
                </a:lnTo>
                <a:lnTo>
                  <a:pt x="884876" y="34680"/>
                </a:lnTo>
                <a:cubicBezTo>
                  <a:pt x="800495" y="445883"/>
                  <a:pt x="435739" y="756058"/>
                  <a:pt x="0" y="756058"/>
                </a:cubicBezTo>
                <a:lnTo>
                  <a:pt x="0" y="733782"/>
                </a:lnTo>
                <a:cubicBezTo>
                  <a:pt x="425107" y="733782"/>
                  <a:pt x="780781" y="431187"/>
                  <a:pt x="863057" y="30169"/>
                </a:cubicBezTo>
                <a:close/>
                <a:moveTo>
                  <a:pt x="743692" y="0"/>
                </a:moveTo>
                <a:lnTo>
                  <a:pt x="765973" y="0"/>
                </a:lnTo>
                <a:lnTo>
                  <a:pt x="764957" y="10048"/>
                </a:lnTo>
                <a:cubicBezTo>
                  <a:pt x="692029" y="365521"/>
                  <a:pt x="376767" y="633662"/>
                  <a:pt x="0" y="633662"/>
                </a:cubicBezTo>
                <a:lnTo>
                  <a:pt x="0" y="611386"/>
                </a:lnTo>
                <a:cubicBezTo>
                  <a:pt x="365938" y="611386"/>
                  <a:pt x="672265" y="350911"/>
                  <a:pt x="743129" y="5570"/>
                </a:cubicBezTo>
                <a:close/>
                <a:moveTo>
                  <a:pt x="617163" y="0"/>
                </a:moveTo>
                <a:lnTo>
                  <a:pt x="640489" y="0"/>
                </a:lnTo>
                <a:lnTo>
                  <a:pt x="606611" y="108906"/>
                </a:lnTo>
                <a:cubicBezTo>
                  <a:pt x="506524" y="345128"/>
                  <a:pt x="272312" y="511248"/>
                  <a:pt x="0" y="511248"/>
                </a:cubicBezTo>
                <a:lnTo>
                  <a:pt x="0" y="488972"/>
                </a:lnTo>
                <a:cubicBezTo>
                  <a:pt x="263030" y="488972"/>
                  <a:pt x="489290" y="328485"/>
                  <a:pt x="585980" y="100252"/>
                </a:cubicBezTo>
                <a:close/>
                <a:moveTo>
                  <a:pt x="489561" y="0"/>
                </a:moveTo>
                <a:lnTo>
                  <a:pt x="512789" y="0"/>
                </a:lnTo>
                <a:lnTo>
                  <a:pt x="493721" y="61289"/>
                </a:lnTo>
                <a:cubicBezTo>
                  <a:pt x="412246" y="253561"/>
                  <a:pt x="221597" y="388735"/>
                  <a:pt x="0" y="388735"/>
                </a:cubicBezTo>
                <a:lnTo>
                  <a:pt x="0" y="366459"/>
                </a:lnTo>
                <a:cubicBezTo>
                  <a:pt x="212399" y="366459"/>
                  <a:pt x="395116" y="236854"/>
                  <a:pt x="473199" y="52587"/>
                </a:cubicBezTo>
                <a:close/>
                <a:moveTo>
                  <a:pt x="361966" y="0"/>
                </a:moveTo>
                <a:lnTo>
                  <a:pt x="385181" y="0"/>
                </a:lnTo>
                <a:lnTo>
                  <a:pt x="380937" y="13636"/>
                </a:lnTo>
                <a:cubicBezTo>
                  <a:pt x="318070" y="161973"/>
                  <a:pt x="170965" y="266328"/>
                  <a:pt x="0" y="266328"/>
                </a:cubicBezTo>
                <a:lnTo>
                  <a:pt x="0" y="244052"/>
                </a:lnTo>
                <a:cubicBezTo>
                  <a:pt x="161767" y="244052"/>
                  <a:pt x="300940" y="145329"/>
                  <a:pt x="360416" y="4982"/>
                </a:cubicBezTo>
                <a:close/>
                <a:moveTo>
                  <a:pt x="218905" y="0"/>
                </a:moveTo>
                <a:lnTo>
                  <a:pt x="249720" y="0"/>
                </a:lnTo>
                <a:lnTo>
                  <a:pt x="241311" y="15475"/>
                </a:lnTo>
                <a:cubicBezTo>
                  <a:pt x="188962" y="92909"/>
                  <a:pt x="100349" y="143932"/>
                  <a:pt x="0" y="143932"/>
                </a:cubicBezTo>
                <a:lnTo>
                  <a:pt x="0" y="121656"/>
                </a:lnTo>
                <a:cubicBezTo>
                  <a:pt x="74091" y="121656"/>
                  <a:pt x="141290" y="91533"/>
                  <a:pt x="189966" y="42875"/>
                </a:cubicBezTo>
                <a:close/>
              </a:path>
            </a:pathLst>
          </a:custGeom>
          <a:solidFill>
            <a:schemeClr val="accent3">
              <a:lumMod val="20000"/>
              <a:lumOff val="80000"/>
            </a:schemeClr>
          </a:solidFill>
          <a:ln w="4588"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3" name="Footer Placeholder 2"/>
          <p:cNvSpPr>
            <a:spLocks noGrp="1"/>
          </p:cNvSpPr>
          <p:nvPr>
            <p:ph type="ftr" sz="quarter" idx="11"/>
          </p:nvPr>
        </p:nvSpPr>
        <p:spPr/>
        <p:txBody>
          <a:bodyPr/>
          <a:lstStyle/>
          <a:p>
            <a:r>
              <a:rPr lang="en-US"/>
              <a:t>Presentation title</a:t>
            </a:r>
            <a:endParaRPr lang="en-US" dirty="0"/>
          </a:p>
        </p:txBody>
      </p:sp>
      <p:sp>
        <p:nvSpPr>
          <p:cNvPr id="4" name="Slide Number Placeholder 3"/>
          <p:cNvSpPr>
            <a:spLocks noGrp="1"/>
          </p:cNvSpPr>
          <p:nvPr>
            <p:ph type="sldNum" sz="quarter" idx="12"/>
          </p:nvPr>
        </p:nvSpPr>
        <p:spPr/>
        <p:txBody>
          <a:bodyPr/>
          <a:lstStyle/>
          <a:p>
            <a:fld id="{48F63A3B-78C7-47BE-AE5E-E10140E04643}" type="slidenum">
              <a:rPr lang="en-US" dirty="0"/>
              <a:t>‹#›</a:t>
            </a:fld>
            <a:endParaRPr lang="en-US" dirty="0"/>
          </a:p>
        </p:txBody>
      </p:sp>
    </p:spTree>
    <p:extLst>
      <p:ext uri="{BB962C8B-B14F-4D97-AF65-F5344CB8AC3E}">
        <p14:creationId xmlns:p14="http://schemas.microsoft.com/office/powerpoint/2010/main" val="1581182869"/>
      </p:ext>
    </p:extLst>
  </p:cSld>
  <p:clrMapOvr>
    <a:masterClrMapping/>
  </p:clrMapOvr>
</p:sldLayout>
</file>

<file path=ppt/slideLayouts/slideLayout19.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11" name="Freeform: Shape 10">
            <a:extLst>
              <a:ext uri="{FF2B5EF4-FFF2-40B4-BE49-F238E27FC236}">
                <a16:creationId xmlns:a16="http://schemas.microsoft.com/office/drawing/2014/main" id="{ADFAE2CB-0EAD-E788-FCB7-FB12F6939199}"/>
              </a:ext>
            </a:extLst>
          </p:cNvPr>
          <p:cNvSpPr/>
          <p:nvPr userDrawn="1"/>
        </p:nvSpPr>
        <p:spPr>
          <a:xfrm flipH="1" flipV="1">
            <a:off x="9949173" y="4755034"/>
            <a:ext cx="2242827" cy="2102966"/>
          </a:xfrm>
          <a:custGeom>
            <a:avLst/>
            <a:gdLst>
              <a:gd name="connsiteX0" fmla="*/ 2220549 w 2242827"/>
              <a:gd name="connsiteY0" fmla="*/ 0 h 2102966"/>
              <a:gd name="connsiteX1" fmla="*/ 2242827 w 2242827"/>
              <a:gd name="connsiteY1" fmla="*/ 0 h 2102966"/>
              <a:gd name="connsiteX2" fmla="*/ 2238641 w 2242827"/>
              <a:gd name="connsiteY2" fmla="*/ 82607 h 2102966"/>
              <a:gd name="connsiteX3" fmla="*/ 1 w 2242827"/>
              <a:gd name="connsiteY3" fmla="*/ 2102966 h 2102966"/>
              <a:gd name="connsiteX4" fmla="*/ 1 w 2242827"/>
              <a:gd name="connsiteY4" fmla="*/ 2080690 h 2102966"/>
              <a:gd name="connsiteX5" fmla="*/ 2216479 w 2242827"/>
              <a:gd name="connsiteY5" fmla="*/ 80336 h 2102966"/>
              <a:gd name="connsiteX6" fmla="*/ 2098030 w 2242827"/>
              <a:gd name="connsiteY6" fmla="*/ 0 h 2102966"/>
              <a:gd name="connsiteX7" fmla="*/ 2120412 w 2242827"/>
              <a:gd name="connsiteY7" fmla="*/ 0 h 2102966"/>
              <a:gd name="connsiteX8" fmla="*/ 2116859 w 2242827"/>
              <a:gd name="connsiteY8" fmla="*/ 70117 h 2102966"/>
              <a:gd name="connsiteX9" fmla="*/ 1 w 2242827"/>
              <a:gd name="connsiteY9" fmla="*/ 1980571 h 2102966"/>
              <a:gd name="connsiteX10" fmla="*/ 1 w 2242827"/>
              <a:gd name="connsiteY10" fmla="*/ 1958295 h 2102966"/>
              <a:gd name="connsiteX11" fmla="*/ 2094588 w 2242827"/>
              <a:gd name="connsiteY11" fmla="*/ 67938 h 2102966"/>
              <a:gd name="connsiteX12" fmla="*/ 1975608 w 2242827"/>
              <a:gd name="connsiteY12" fmla="*/ 0 h 2102966"/>
              <a:gd name="connsiteX13" fmla="*/ 1997887 w 2242827"/>
              <a:gd name="connsiteY13" fmla="*/ 0 h 2102966"/>
              <a:gd name="connsiteX14" fmla="*/ 1994968 w 2242827"/>
              <a:gd name="connsiteY14" fmla="*/ 57611 h 2102966"/>
              <a:gd name="connsiteX15" fmla="*/ 1 w 2242827"/>
              <a:gd name="connsiteY15" fmla="*/ 1858047 h 2102966"/>
              <a:gd name="connsiteX16" fmla="*/ 1 w 2242827"/>
              <a:gd name="connsiteY16" fmla="*/ 1835771 h 2102966"/>
              <a:gd name="connsiteX17" fmla="*/ 1972805 w 2242827"/>
              <a:gd name="connsiteY17" fmla="*/ 55322 h 2102966"/>
              <a:gd name="connsiteX18" fmla="*/ 1853193 w 2242827"/>
              <a:gd name="connsiteY18" fmla="*/ 0 h 2102966"/>
              <a:gd name="connsiteX19" fmla="*/ 1875472 w 2242827"/>
              <a:gd name="connsiteY19" fmla="*/ 0 h 2102966"/>
              <a:gd name="connsiteX20" fmla="*/ 1873186 w 2242827"/>
              <a:gd name="connsiteY20" fmla="*/ 45119 h 2102966"/>
              <a:gd name="connsiteX21" fmla="*/ 0 w 2242827"/>
              <a:gd name="connsiteY21" fmla="*/ 1735650 h 2102966"/>
              <a:gd name="connsiteX22" fmla="*/ 0 w 2242827"/>
              <a:gd name="connsiteY22" fmla="*/ 1713374 h 2102966"/>
              <a:gd name="connsiteX23" fmla="*/ 1851022 w 2242827"/>
              <a:gd name="connsiteY23" fmla="*/ 42848 h 2102966"/>
              <a:gd name="connsiteX24" fmla="*/ 1730668 w 2242827"/>
              <a:gd name="connsiteY24" fmla="*/ 0 h 2102966"/>
              <a:gd name="connsiteX25" fmla="*/ 1753056 w 2242827"/>
              <a:gd name="connsiteY25" fmla="*/ 0 h 2102966"/>
              <a:gd name="connsiteX26" fmla="*/ 1751404 w 2242827"/>
              <a:gd name="connsiteY26" fmla="*/ 32610 h 2102966"/>
              <a:gd name="connsiteX27" fmla="*/ 0 w 2242827"/>
              <a:gd name="connsiteY27" fmla="*/ 1613232 h 2102966"/>
              <a:gd name="connsiteX28" fmla="*/ 0 w 2242827"/>
              <a:gd name="connsiteY28" fmla="*/ 1590961 h 2102966"/>
              <a:gd name="connsiteX29" fmla="*/ 1729127 w 2242827"/>
              <a:gd name="connsiteY29" fmla="*/ 30432 h 2102966"/>
              <a:gd name="connsiteX30" fmla="*/ 1608247 w 2242827"/>
              <a:gd name="connsiteY30" fmla="*/ 0 h 2102966"/>
              <a:gd name="connsiteX31" fmla="*/ 1630525 w 2242827"/>
              <a:gd name="connsiteY31" fmla="*/ 0 h 2102966"/>
              <a:gd name="connsiteX32" fmla="*/ 1629507 w 2242827"/>
              <a:gd name="connsiteY32" fmla="*/ 20086 h 2102966"/>
              <a:gd name="connsiteX33" fmla="*/ 0 w 2242827"/>
              <a:gd name="connsiteY33" fmla="*/ 1490712 h 2102966"/>
              <a:gd name="connsiteX34" fmla="*/ 0 w 2242827"/>
              <a:gd name="connsiteY34" fmla="*/ 1468436 h 2102966"/>
              <a:gd name="connsiteX35" fmla="*/ 1607345 w 2242827"/>
              <a:gd name="connsiteY35" fmla="*/ 17816 h 2102966"/>
              <a:gd name="connsiteX36" fmla="*/ 1485833 w 2242827"/>
              <a:gd name="connsiteY36" fmla="*/ 0 h 2102966"/>
              <a:gd name="connsiteX37" fmla="*/ 1508109 w 2242827"/>
              <a:gd name="connsiteY37" fmla="*/ 0 h 2102966"/>
              <a:gd name="connsiteX38" fmla="*/ 1507724 w 2242827"/>
              <a:gd name="connsiteY38" fmla="*/ 7596 h 2102966"/>
              <a:gd name="connsiteX39" fmla="*/ 0 w 2242827"/>
              <a:gd name="connsiteY39" fmla="*/ 1368317 h 2102966"/>
              <a:gd name="connsiteX40" fmla="*/ 0 w 2242827"/>
              <a:gd name="connsiteY40" fmla="*/ 1346041 h 2102966"/>
              <a:gd name="connsiteX41" fmla="*/ 1485563 w 2242827"/>
              <a:gd name="connsiteY41" fmla="*/ 5325 h 2102966"/>
              <a:gd name="connsiteX42" fmla="*/ 1362591 w 2242827"/>
              <a:gd name="connsiteY42" fmla="*/ 0 h 2102966"/>
              <a:gd name="connsiteX43" fmla="*/ 1385194 w 2242827"/>
              <a:gd name="connsiteY43" fmla="*/ 0 h 2102966"/>
              <a:gd name="connsiteX44" fmla="*/ 1364797 w 2242827"/>
              <a:gd name="connsiteY44" fmla="*/ 133264 h 2102966"/>
              <a:gd name="connsiteX45" fmla="*/ 0 w 2242827"/>
              <a:gd name="connsiteY45" fmla="*/ 1245917 h 2102966"/>
              <a:gd name="connsiteX46" fmla="*/ 0 w 2242827"/>
              <a:gd name="connsiteY46" fmla="*/ 1223641 h 2102966"/>
              <a:gd name="connsiteX47" fmla="*/ 1342864 w 2242827"/>
              <a:gd name="connsiteY47" fmla="*/ 128894 h 2102966"/>
              <a:gd name="connsiteX48" fmla="*/ 1238878 w 2242827"/>
              <a:gd name="connsiteY48" fmla="*/ 0 h 2102966"/>
              <a:gd name="connsiteX49" fmla="*/ 1261388 w 2242827"/>
              <a:gd name="connsiteY49" fmla="*/ 0 h 2102966"/>
              <a:gd name="connsiteX50" fmla="*/ 1244763 w 2242827"/>
              <a:gd name="connsiteY50" fmla="*/ 108614 h 2102966"/>
              <a:gd name="connsiteX51" fmla="*/ 0 w 2242827"/>
              <a:gd name="connsiteY51" fmla="*/ 1123397 h 2102966"/>
              <a:gd name="connsiteX52" fmla="*/ 0 w 2242827"/>
              <a:gd name="connsiteY52" fmla="*/ 1101121 h 2102966"/>
              <a:gd name="connsiteX53" fmla="*/ 1222940 w 2242827"/>
              <a:gd name="connsiteY53" fmla="*/ 104135 h 2102966"/>
              <a:gd name="connsiteX54" fmla="*/ 1115178 w 2242827"/>
              <a:gd name="connsiteY54" fmla="*/ 0 h 2102966"/>
              <a:gd name="connsiteX55" fmla="*/ 1137688 w 2242827"/>
              <a:gd name="connsiteY55" fmla="*/ 0 h 2102966"/>
              <a:gd name="connsiteX56" fmla="*/ 1124836 w 2242827"/>
              <a:gd name="connsiteY56" fmla="*/ 83962 h 2102966"/>
              <a:gd name="connsiteX57" fmla="*/ 0 w 2242827"/>
              <a:gd name="connsiteY57" fmla="*/ 1000978 h 2102966"/>
              <a:gd name="connsiteX58" fmla="*/ 0 w 2242827"/>
              <a:gd name="connsiteY58" fmla="*/ 978703 h 2102966"/>
              <a:gd name="connsiteX59" fmla="*/ 1103012 w 2242827"/>
              <a:gd name="connsiteY59" fmla="*/ 79485 h 2102966"/>
              <a:gd name="connsiteX60" fmla="*/ 991375 w 2242827"/>
              <a:gd name="connsiteY60" fmla="*/ 0 h 2102966"/>
              <a:gd name="connsiteX61" fmla="*/ 1013997 w 2242827"/>
              <a:gd name="connsiteY61" fmla="*/ 0 h 2102966"/>
              <a:gd name="connsiteX62" fmla="*/ 1004915 w 2242827"/>
              <a:gd name="connsiteY62" fmla="*/ 59331 h 2102966"/>
              <a:gd name="connsiteX63" fmla="*/ 0 w 2242827"/>
              <a:gd name="connsiteY63" fmla="*/ 878583 h 2102966"/>
              <a:gd name="connsiteX64" fmla="*/ 0 w 2242827"/>
              <a:gd name="connsiteY64" fmla="*/ 856307 h 2102966"/>
              <a:gd name="connsiteX65" fmla="*/ 982981 w 2242827"/>
              <a:gd name="connsiteY65" fmla="*/ 54853 h 2102966"/>
              <a:gd name="connsiteX66" fmla="*/ 866108 w 2242827"/>
              <a:gd name="connsiteY66" fmla="*/ 0 h 2102966"/>
              <a:gd name="connsiteX67" fmla="*/ 888384 w 2242827"/>
              <a:gd name="connsiteY67" fmla="*/ 0 h 2102966"/>
              <a:gd name="connsiteX68" fmla="*/ 884876 w 2242827"/>
              <a:gd name="connsiteY68" fmla="*/ 34680 h 2102966"/>
              <a:gd name="connsiteX69" fmla="*/ 0 w 2242827"/>
              <a:gd name="connsiteY69" fmla="*/ 756058 h 2102966"/>
              <a:gd name="connsiteX70" fmla="*/ 0 w 2242827"/>
              <a:gd name="connsiteY70" fmla="*/ 733782 h 2102966"/>
              <a:gd name="connsiteX71" fmla="*/ 863057 w 2242827"/>
              <a:gd name="connsiteY71" fmla="*/ 30169 h 2102966"/>
              <a:gd name="connsiteX72" fmla="*/ 743692 w 2242827"/>
              <a:gd name="connsiteY72" fmla="*/ 0 h 2102966"/>
              <a:gd name="connsiteX73" fmla="*/ 765973 w 2242827"/>
              <a:gd name="connsiteY73" fmla="*/ 0 h 2102966"/>
              <a:gd name="connsiteX74" fmla="*/ 764957 w 2242827"/>
              <a:gd name="connsiteY74" fmla="*/ 10048 h 2102966"/>
              <a:gd name="connsiteX75" fmla="*/ 0 w 2242827"/>
              <a:gd name="connsiteY75" fmla="*/ 633662 h 2102966"/>
              <a:gd name="connsiteX76" fmla="*/ 0 w 2242827"/>
              <a:gd name="connsiteY76" fmla="*/ 611386 h 2102966"/>
              <a:gd name="connsiteX77" fmla="*/ 743129 w 2242827"/>
              <a:gd name="connsiteY77" fmla="*/ 5570 h 2102966"/>
              <a:gd name="connsiteX78" fmla="*/ 617163 w 2242827"/>
              <a:gd name="connsiteY78" fmla="*/ 0 h 2102966"/>
              <a:gd name="connsiteX79" fmla="*/ 640489 w 2242827"/>
              <a:gd name="connsiteY79" fmla="*/ 0 h 2102966"/>
              <a:gd name="connsiteX80" fmla="*/ 606611 w 2242827"/>
              <a:gd name="connsiteY80" fmla="*/ 108906 h 2102966"/>
              <a:gd name="connsiteX81" fmla="*/ 0 w 2242827"/>
              <a:gd name="connsiteY81" fmla="*/ 511248 h 2102966"/>
              <a:gd name="connsiteX82" fmla="*/ 0 w 2242827"/>
              <a:gd name="connsiteY82" fmla="*/ 488972 h 2102966"/>
              <a:gd name="connsiteX83" fmla="*/ 585980 w 2242827"/>
              <a:gd name="connsiteY83" fmla="*/ 100252 h 2102966"/>
              <a:gd name="connsiteX84" fmla="*/ 489561 w 2242827"/>
              <a:gd name="connsiteY84" fmla="*/ 0 h 2102966"/>
              <a:gd name="connsiteX85" fmla="*/ 512789 w 2242827"/>
              <a:gd name="connsiteY85" fmla="*/ 0 h 2102966"/>
              <a:gd name="connsiteX86" fmla="*/ 493721 w 2242827"/>
              <a:gd name="connsiteY86" fmla="*/ 61289 h 2102966"/>
              <a:gd name="connsiteX87" fmla="*/ 0 w 2242827"/>
              <a:gd name="connsiteY87" fmla="*/ 388735 h 2102966"/>
              <a:gd name="connsiteX88" fmla="*/ 0 w 2242827"/>
              <a:gd name="connsiteY88" fmla="*/ 366459 h 2102966"/>
              <a:gd name="connsiteX89" fmla="*/ 473199 w 2242827"/>
              <a:gd name="connsiteY89" fmla="*/ 52587 h 2102966"/>
              <a:gd name="connsiteX90" fmla="*/ 361966 w 2242827"/>
              <a:gd name="connsiteY90" fmla="*/ 0 h 2102966"/>
              <a:gd name="connsiteX91" fmla="*/ 385181 w 2242827"/>
              <a:gd name="connsiteY91" fmla="*/ 0 h 2102966"/>
              <a:gd name="connsiteX92" fmla="*/ 380937 w 2242827"/>
              <a:gd name="connsiteY92" fmla="*/ 13636 h 2102966"/>
              <a:gd name="connsiteX93" fmla="*/ 0 w 2242827"/>
              <a:gd name="connsiteY93" fmla="*/ 266328 h 2102966"/>
              <a:gd name="connsiteX94" fmla="*/ 0 w 2242827"/>
              <a:gd name="connsiteY94" fmla="*/ 244052 h 2102966"/>
              <a:gd name="connsiteX95" fmla="*/ 360416 w 2242827"/>
              <a:gd name="connsiteY95" fmla="*/ 4982 h 2102966"/>
              <a:gd name="connsiteX96" fmla="*/ 218905 w 2242827"/>
              <a:gd name="connsiteY96" fmla="*/ 0 h 2102966"/>
              <a:gd name="connsiteX97" fmla="*/ 249720 w 2242827"/>
              <a:gd name="connsiteY97" fmla="*/ 0 h 2102966"/>
              <a:gd name="connsiteX98" fmla="*/ 241311 w 2242827"/>
              <a:gd name="connsiteY98" fmla="*/ 15475 h 2102966"/>
              <a:gd name="connsiteX99" fmla="*/ 0 w 2242827"/>
              <a:gd name="connsiteY99" fmla="*/ 143932 h 2102966"/>
              <a:gd name="connsiteX100" fmla="*/ 0 w 2242827"/>
              <a:gd name="connsiteY100" fmla="*/ 121656 h 2102966"/>
              <a:gd name="connsiteX101" fmla="*/ 189966 w 2242827"/>
              <a:gd name="connsiteY101" fmla="*/ 42875 h 21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2242827" h="2102966">
                <a:moveTo>
                  <a:pt x="2220549" y="0"/>
                </a:moveTo>
                <a:lnTo>
                  <a:pt x="2242827" y="0"/>
                </a:lnTo>
                <a:lnTo>
                  <a:pt x="2238641" y="82607"/>
                </a:lnTo>
                <a:cubicBezTo>
                  <a:pt x="2123193" y="1215807"/>
                  <a:pt x="1163255" y="2102966"/>
                  <a:pt x="1" y="2102966"/>
                </a:cubicBezTo>
                <a:lnTo>
                  <a:pt x="1" y="2080690"/>
                </a:lnTo>
                <a:cubicBezTo>
                  <a:pt x="1151759" y="2080690"/>
                  <a:pt x="2102176" y="1202330"/>
                  <a:pt x="2216479" y="80336"/>
                </a:cubicBezTo>
                <a:close/>
                <a:moveTo>
                  <a:pt x="2098030" y="0"/>
                </a:moveTo>
                <a:lnTo>
                  <a:pt x="2120412" y="0"/>
                </a:lnTo>
                <a:lnTo>
                  <a:pt x="2116859" y="70117"/>
                </a:lnTo>
                <a:cubicBezTo>
                  <a:pt x="2007691" y="1141666"/>
                  <a:pt x="1099966" y="1980571"/>
                  <a:pt x="1" y="1980571"/>
                </a:cubicBezTo>
                <a:lnTo>
                  <a:pt x="1" y="1958295"/>
                </a:lnTo>
                <a:cubicBezTo>
                  <a:pt x="1088470" y="1958295"/>
                  <a:pt x="1986577" y="1128187"/>
                  <a:pt x="2094588" y="67938"/>
                </a:cubicBezTo>
                <a:close/>
                <a:moveTo>
                  <a:pt x="1975608" y="0"/>
                </a:moveTo>
                <a:lnTo>
                  <a:pt x="1997887" y="0"/>
                </a:lnTo>
                <a:lnTo>
                  <a:pt x="1994968" y="57611"/>
                </a:lnTo>
                <a:cubicBezTo>
                  <a:pt x="1892090" y="1067493"/>
                  <a:pt x="1036676" y="1858047"/>
                  <a:pt x="1" y="1858047"/>
                </a:cubicBezTo>
                <a:lnTo>
                  <a:pt x="1" y="1835771"/>
                </a:lnTo>
                <a:cubicBezTo>
                  <a:pt x="1025181" y="1835771"/>
                  <a:pt x="1871073" y="1053919"/>
                  <a:pt x="1972805" y="55322"/>
                </a:cubicBezTo>
                <a:close/>
                <a:moveTo>
                  <a:pt x="1853193" y="0"/>
                </a:moveTo>
                <a:lnTo>
                  <a:pt x="1875472" y="0"/>
                </a:lnTo>
                <a:lnTo>
                  <a:pt x="1873186" y="45119"/>
                </a:lnTo>
                <a:cubicBezTo>
                  <a:pt x="1776588" y="993350"/>
                  <a:pt x="973388" y="1735650"/>
                  <a:pt x="0" y="1735650"/>
                </a:cubicBezTo>
                <a:lnTo>
                  <a:pt x="0" y="1713374"/>
                </a:lnTo>
                <a:cubicBezTo>
                  <a:pt x="961784" y="1713374"/>
                  <a:pt x="1755557" y="979877"/>
                  <a:pt x="1851022" y="42848"/>
                </a:cubicBezTo>
                <a:close/>
                <a:moveTo>
                  <a:pt x="1730668" y="0"/>
                </a:moveTo>
                <a:lnTo>
                  <a:pt x="1753056" y="0"/>
                </a:lnTo>
                <a:lnTo>
                  <a:pt x="1751404" y="32610"/>
                </a:lnTo>
                <a:cubicBezTo>
                  <a:pt x="1661086" y="919190"/>
                  <a:pt x="910098" y="1613232"/>
                  <a:pt x="0" y="1613232"/>
                </a:cubicBezTo>
                <a:lnTo>
                  <a:pt x="0" y="1590961"/>
                </a:lnTo>
                <a:cubicBezTo>
                  <a:pt x="898495" y="1590961"/>
                  <a:pt x="1639954" y="905712"/>
                  <a:pt x="1729127" y="30432"/>
                </a:cubicBezTo>
                <a:close/>
                <a:moveTo>
                  <a:pt x="1608247" y="0"/>
                </a:moveTo>
                <a:lnTo>
                  <a:pt x="1630525" y="0"/>
                </a:lnTo>
                <a:lnTo>
                  <a:pt x="1629507" y="20086"/>
                </a:lnTo>
                <a:cubicBezTo>
                  <a:pt x="1545469" y="844919"/>
                  <a:pt x="846701" y="1490712"/>
                  <a:pt x="0" y="1490712"/>
                </a:cubicBezTo>
                <a:lnTo>
                  <a:pt x="0" y="1468436"/>
                </a:lnTo>
                <a:cubicBezTo>
                  <a:pt x="835206" y="1468436"/>
                  <a:pt x="1524451" y="831445"/>
                  <a:pt x="1607345" y="17816"/>
                </a:cubicBezTo>
                <a:close/>
                <a:moveTo>
                  <a:pt x="1485833" y="0"/>
                </a:moveTo>
                <a:lnTo>
                  <a:pt x="1508109" y="0"/>
                </a:lnTo>
                <a:lnTo>
                  <a:pt x="1507724" y="7596"/>
                </a:lnTo>
                <a:cubicBezTo>
                  <a:pt x="1429966" y="770778"/>
                  <a:pt x="783416" y="1368317"/>
                  <a:pt x="0" y="1368317"/>
                </a:cubicBezTo>
                <a:lnTo>
                  <a:pt x="0" y="1346041"/>
                </a:lnTo>
                <a:cubicBezTo>
                  <a:pt x="771917" y="1346041"/>
                  <a:pt x="1408949" y="757304"/>
                  <a:pt x="1485563" y="5325"/>
                </a:cubicBezTo>
                <a:close/>
                <a:moveTo>
                  <a:pt x="1362591" y="0"/>
                </a:moveTo>
                <a:lnTo>
                  <a:pt x="1385194" y="0"/>
                </a:lnTo>
                <a:lnTo>
                  <a:pt x="1364797" y="133264"/>
                </a:lnTo>
                <a:cubicBezTo>
                  <a:pt x="1234684" y="767432"/>
                  <a:pt x="672215" y="1245917"/>
                  <a:pt x="0" y="1245917"/>
                </a:cubicBezTo>
                <a:lnTo>
                  <a:pt x="0" y="1223641"/>
                </a:lnTo>
                <a:cubicBezTo>
                  <a:pt x="661385" y="1223641"/>
                  <a:pt x="1214835" y="752908"/>
                  <a:pt x="1342864" y="128894"/>
                </a:cubicBezTo>
                <a:close/>
                <a:moveTo>
                  <a:pt x="1238878" y="0"/>
                </a:moveTo>
                <a:lnTo>
                  <a:pt x="1261388" y="0"/>
                </a:lnTo>
                <a:lnTo>
                  <a:pt x="1244763" y="108614"/>
                </a:lnTo>
                <a:cubicBezTo>
                  <a:pt x="1126083" y="687031"/>
                  <a:pt x="613049" y="1123397"/>
                  <a:pt x="0" y="1123397"/>
                </a:cubicBezTo>
                <a:lnTo>
                  <a:pt x="0" y="1101121"/>
                </a:lnTo>
                <a:cubicBezTo>
                  <a:pt x="602316" y="1101121"/>
                  <a:pt x="1106344" y="672419"/>
                  <a:pt x="1222940" y="104135"/>
                </a:cubicBezTo>
                <a:close/>
                <a:moveTo>
                  <a:pt x="1115178" y="0"/>
                </a:moveTo>
                <a:lnTo>
                  <a:pt x="1137688" y="0"/>
                </a:lnTo>
                <a:lnTo>
                  <a:pt x="1124836" y="83962"/>
                </a:lnTo>
                <a:cubicBezTo>
                  <a:pt x="1017592" y="606647"/>
                  <a:pt x="553979" y="1000978"/>
                  <a:pt x="0" y="1000978"/>
                </a:cubicBezTo>
                <a:lnTo>
                  <a:pt x="0" y="978703"/>
                </a:lnTo>
                <a:cubicBezTo>
                  <a:pt x="543246" y="978703"/>
                  <a:pt x="997852" y="592039"/>
                  <a:pt x="1103012" y="79485"/>
                </a:cubicBezTo>
                <a:close/>
                <a:moveTo>
                  <a:pt x="991375" y="0"/>
                </a:moveTo>
                <a:lnTo>
                  <a:pt x="1013997" y="0"/>
                </a:lnTo>
                <a:lnTo>
                  <a:pt x="1004915" y="59331"/>
                </a:lnTo>
                <a:cubicBezTo>
                  <a:pt x="909100" y="526286"/>
                  <a:pt x="494909" y="878583"/>
                  <a:pt x="0" y="878583"/>
                </a:cubicBezTo>
                <a:lnTo>
                  <a:pt x="0" y="856307"/>
                </a:lnTo>
                <a:cubicBezTo>
                  <a:pt x="484176" y="856307"/>
                  <a:pt x="889272" y="511676"/>
                  <a:pt x="982981" y="54853"/>
                </a:cubicBezTo>
                <a:close/>
                <a:moveTo>
                  <a:pt x="866108" y="0"/>
                </a:moveTo>
                <a:lnTo>
                  <a:pt x="888384" y="0"/>
                </a:lnTo>
                <a:lnTo>
                  <a:pt x="884876" y="34680"/>
                </a:lnTo>
                <a:cubicBezTo>
                  <a:pt x="800495" y="445883"/>
                  <a:pt x="435739" y="756058"/>
                  <a:pt x="0" y="756058"/>
                </a:cubicBezTo>
                <a:lnTo>
                  <a:pt x="0" y="733782"/>
                </a:lnTo>
                <a:cubicBezTo>
                  <a:pt x="425107" y="733782"/>
                  <a:pt x="780781" y="431187"/>
                  <a:pt x="863057" y="30169"/>
                </a:cubicBezTo>
                <a:close/>
                <a:moveTo>
                  <a:pt x="743692" y="0"/>
                </a:moveTo>
                <a:lnTo>
                  <a:pt x="765973" y="0"/>
                </a:lnTo>
                <a:lnTo>
                  <a:pt x="764957" y="10048"/>
                </a:lnTo>
                <a:cubicBezTo>
                  <a:pt x="692029" y="365521"/>
                  <a:pt x="376767" y="633662"/>
                  <a:pt x="0" y="633662"/>
                </a:cubicBezTo>
                <a:lnTo>
                  <a:pt x="0" y="611386"/>
                </a:lnTo>
                <a:cubicBezTo>
                  <a:pt x="365938" y="611386"/>
                  <a:pt x="672265" y="350911"/>
                  <a:pt x="743129" y="5570"/>
                </a:cubicBezTo>
                <a:close/>
                <a:moveTo>
                  <a:pt x="617163" y="0"/>
                </a:moveTo>
                <a:lnTo>
                  <a:pt x="640489" y="0"/>
                </a:lnTo>
                <a:lnTo>
                  <a:pt x="606611" y="108906"/>
                </a:lnTo>
                <a:cubicBezTo>
                  <a:pt x="506524" y="345128"/>
                  <a:pt x="272312" y="511248"/>
                  <a:pt x="0" y="511248"/>
                </a:cubicBezTo>
                <a:lnTo>
                  <a:pt x="0" y="488972"/>
                </a:lnTo>
                <a:cubicBezTo>
                  <a:pt x="263030" y="488972"/>
                  <a:pt x="489290" y="328485"/>
                  <a:pt x="585980" y="100252"/>
                </a:cubicBezTo>
                <a:close/>
                <a:moveTo>
                  <a:pt x="489561" y="0"/>
                </a:moveTo>
                <a:lnTo>
                  <a:pt x="512789" y="0"/>
                </a:lnTo>
                <a:lnTo>
                  <a:pt x="493721" y="61289"/>
                </a:lnTo>
                <a:cubicBezTo>
                  <a:pt x="412246" y="253561"/>
                  <a:pt x="221597" y="388735"/>
                  <a:pt x="0" y="388735"/>
                </a:cubicBezTo>
                <a:lnTo>
                  <a:pt x="0" y="366459"/>
                </a:lnTo>
                <a:cubicBezTo>
                  <a:pt x="212399" y="366459"/>
                  <a:pt x="395116" y="236854"/>
                  <a:pt x="473199" y="52587"/>
                </a:cubicBezTo>
                <a:close/>
                <a:moveTo>
                  <a:pt x="361966" y="0"/>
                </a:moveTo>
                <a:lnTo>
                  <a:pt x="385181" y="0"/>
                </a:lnTo>
                <a:lnTo>
                  <a:pt x="380937" y="13636"/>
                </a:lnTo>
                <a:cubicBezTo>
                  <a:pt x="318070" y="161973"/>
                  <a:pt x="170965" y="266328"/>
                  <a:pt x="0" y="266328"/>
                </a:cubicBezTo>
                <a:lnTo>
                  <a:pt x="0" y="244052"/>
                </a:lnTo>
                <a:cubicBezTo>
                  <a:pt x="161767" y="244052"/>
                  <a:pt x="300940" y="145329"/>
                  <a:pt x="360416" y="4982"/>
                </a:cubicBezTo>
                <a:close/>
                <a:moveTo>
                  <a:pt x="218905" y="0"/>
                </a:moveTo>
                <a:lnTo>
                  <a:pt x="249720" y="0"/>
                </a:lnTo>
                <a:lnTo>
                  <a:pt x="241311" y="15475"/>
                </a:lnTo>
                <a:cubicBezTo>
                  <a:pt x="188962" y="92909"/>
                  <a:pt x="100349" y="143932"/>
                  <a:pt x="0" y="143932"/>
                </a:cubicBezTo>
                <a:lnTo>
                  <a:pt x="0" y="121656"/>
                </a:lnTo>
                <a:cubicBezTo>
                  <a:pt x="74091" y="121656"/>
                  <a:pt x="141290" y="91533"/>
                  <a:pt x="189966" y="42875"/>
                </a:cubicBezTo>
                <a:close/>
              </a:path>
            </a:pathLst>
          </a:custGeom>
          <a:solidFill>
            <a:schemeClr val="accent3">
              <a:lumMod val="20000"/>
              <a:lumOff val="80000"/>
            </a:schemeClr>
          </a:solidFill>
          <a:ln w="4588"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2" name="Title 1"/>
          <p:cNvSpPr>
            <a:spLocks noGrp="1"/>
          </p:cNvSpPr>
          <p:nvPr>
            <p:ph type="title"/>
          </p:nvPr>
        </p:nvSpPr>
        <p:spPr>
          <a:xfrm>
            <a:off x="839788" y="457200"/>
            <a:ext cx="3932237" cy="1600200"/>
          </a:xfrm>
        </p:spPr>
        <p:txBody>
          <a:bodyPr anchor="b"/>
          <a:lstStyle>
            <a:lvl1pPr>
              <a:defRPr sz="3200"/>
            </a:lvl1pPr>
          </a:lstStyle>
          <a:p>
            <a:r>
              <a:rPr lang="en-US"/>
              <a:t>Click to edit Master title style</a:t>
            </a:r>
            <a:endParaRPr lang="en-US" dirty="0"/>
          </a:p>
        </p:txBody>
      </p:sp>
      <p:sp>
        <p:nvSpPr>
          <p:cNvPr id="3" name="Content Placeholder 2"/>
          <p:cNvSpPr>
            <a:spLocks noGrp="1"/>
          </p:cNvSpPr>
          <p:nvPr>
            <p:ph idx="1"/>
          </p:nvPr>
        </p:nvSpPr>
        <p:spPr>
          <a:xfrm>
            <a:off x="5183188" y="987425"/>
            <a:ext cx="6172200" cy="4873625"/>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a:t>Click to edit Master text styles</a:t>
            </a:r>
          </a:p>
        </p:txBody>
      </p:sp>
      <p:sp>
        <p:nvSpPr>
          <p:cNvPr id="6" name="Footer Placeholder 5"/>
          <p:cNvSpPr>
            <a:spLocks noGrp="1"/>
          </p:cNvSpPr>
          <p:nvPr>
            <p:ph type="ftr" sz="quarter" idx="11"/>
          </p:nvPr>
        </p:nvSpPr>
        <p:spPr/>
        <p:txBody>
          <a:bodyPr/>
          <a:lstStyle/>
          <a:p>
            <a:r>
              <a:rPr lang="en-US"/>
              <a:t>Presentation title</a:t>
            </a:r>
            <a:endParaRPr lang="en-US" dirty="0"/>
          </a:p>
        </p:txBody>
      </p:sp>
      <p:sp>
        <p:nvSpPr>
          <p:cNvPr id="7" name="Slide Number Placeholder 6"/>
          <p:cNvSpPr>
            <a:spLocks noGrp="1"/>
          </p:cNvSpPr>
          <p:nvPr>
            <p:ph type="sldNum" sz="quarter" idx="12"/>
          </p:nvPr>
        </p:nvSpPr>
        <p:spPr/>
        <p:txBody>
          <a:bodyPr/>
          <a:lstStyle/>
          <a:p>
            <a:fld id="{48F63A3B-78C7-47BE-AE5E-E10140E04643}" type="slidenum">
              <a:rPr lang="en-US" dirty="0"/>
              <a:t>‹#›</a:t>
            </a:fld>
            <a:endParaRPr lang="en-US" dirty="0"/>
          </a:p>
        </p:txBody>
      </p:sp>
    </p:spTree>
    <p:extLst>
      <p:ext uri="{BB962C8B-B14F-4D97-AF65-F5344CB8AC3E}">
        <p14:creationId xmlns:p14="http://schemas.microsoft.com/office/powerpoint/2010/main" val="2745005521"/>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Agenda">
    <p:spTree>
      <p:nvGrpSpPr>
        <p:cNvPr id="1" name=""/>
        <p:cNvGrpSpPr/>
        <p:nvPr/>
      </p:nvGrpSpPr>
      <p:grpSpPr>
        <a:xfrm>
          <a:off x="0" y="0"/>
          <a:ext cx="0" cy="0"/>
          <a:chOff x="0" y="0"/>
          <a:chExt cx="0" cy="0"/>
        </a:xfrm>
      </p:grpSpPr>
      <p:grpSp>
        <p:nvGrpSpPr>
          <p:cNvPr id="6" name="Group 5">
            <a:extLst>
              <a:ext uri="{FF2B5EF4-FFF2-40B4-BE49-F238E27FC236}">
                <a16:creationId xmlns:a16="http://schemas.microsoft.com/office/drawing/2014/main" id="{75923D9E-9381-3D11-B31A-1BF5C97F35B0}"/>
              </a:ext>
            </a:extLst>
          </p:cNvPr>
          <p:cNvGrpSpPr/>
          <p:nvPr userDrawn="1"/>
        </p:nvGrpSpPr>
        <p:grpSpPr>
          <a:xfrm>
            <a:off x="6452303" y="3405019"/>
            <a:ext cx="5739697" cy="3467971"/>
            <a:chOff x="5009037" y="2525712"/>
            <a:chExt cx="7170193" cy="4332288"/>
          </a:xfrm>
        </p:grpSpPr>
        <p:sp>
          <p:nvSpPr>
            <p:cNvPr id="7" name="Freeform 7">
              <a:extLst>
                <a:ext uri="{FF2B5EF4-FFF2-40B4-BE49-F238E27FC236}">
                  <a16:creationId xmlns:a16="http://schemas.microsoft.com/office/drawing/2014/main" id="{89E777D0-3240-08CE-6B6C-B33B910B8490}"/>
                </a:ext>
              </a:extLst>
            </p:cNvPr>
            <p:cNvSpPr>
              <a:spLocks/>
            </p:cNvSpPr>
            <p:nvPr/>
          </p:nvSpPr>
          <p:spPr bwMode="auto">
            <a:xfrm>
              <a:off x="5009037" y="2525712"/>
              <a:ext cx="3601721" cy="4332288"/>
            </a:xfrm>
            <a:custGeom>
              <a:avLst/>
              <a:gdLst>
                <a:gd name="T0" fmla="*/ 1198 w 1198"/>
                <a:gd name="T1" fmla="*/ 0 h 1441"/>
                <a:gd name="T2" fmla="*/ 0 w 1198"/>
                <a:gd name="T3" fmla="*/ 1441 h 1441"/>
                <a:gd name="T4" fmla="*/ 1198 w 1198"/>
                <a:gd name="T5" fmla="*/ 1441 h 1441"/>
                <a:gd name="T6" fmla="*/ 1198 w 1198"/>
                <a:gd name="T7" fmla="*/ 0 h 1441"/>
              </a:gdLst>
              <a:ahLst/>
              <a:cxnLst>
                <a:cxn ang="0">
                  <a:pos x="T0" y="T1"/>
                </a:cxn>
                <a:cxn ang="0">
                  <a:pos x="T2" y="T3"/>
                </a:cxn>
                <a:cxn ang="0">
                  <a:pos x="T4" y="T5"/>
                </a:cxn>
                <a:cxn ang="0">
                  <a:pos x="T6" y="T7"/>
                </a:cxn>
              </a:cxnLst>
              <a:rect l="0" t="0" r="r" b="b"/>
              <a:pathLst>
                <a:path w="1198" h="1441">
                  <a:moveTo>
                    <a:pt x="1198" y="0"/>
                  </a:moveTo>
                  <a:lnTo>
                    <a:pt x="0" y="1441"/>
                  </a:lnTo>
                  <a:lnTo>
                    <a:pt x="1198" y="1441"/>
                  </a:lnTo>
                  <a:lnTo>
                    <a:pt x="1198" y="0"/>
                  </a:lnTo>
                  <a:close/>
                </a:path>
              </a:pathLst>
            </a:custGeom>
            <a:solidFill>
              <a:schemeClr val="accent1"/>
            </a:solidFill>
            <a:ln>
              <a:noFill/>
            </a:ln>
          </p:spPr>
          <p:txBody>
            <a:bodyPr vert="horz" wrap="square" lIns="91440" tIns="45720" rIns="91440" bIns="45720" numCol="1" anchor="t" anchorCtr="0" compatLnSpc="1">
              <a:prstTxWarp prst="textNoShape">
                <a:avLst/>
              </a:prstTxWarp>
              <a:noAutofit/>
            </a:bodyPr>
            <a:lstStyle/>
            <a:p>
              <a:endParaRPr lang="en-US" dirty="0"/>
            </a:p>
          </p:txBody>
        </p:sp>
        <p:sp>
          <p:nvSpPr>
            <p:cNvPr id="8" name="Freeform 6">
              <a:extLst>
                <a:ext uri="{FF2B5EF4-FFF2-40B4-BE49-F238E27FC236}">
                  <a16:creationId xmlns:a16="http://schemas.microsoft.com/office/drawing/2014/main" id="{EFEA81A2-6893-518C-6AF3-37C987789C86}"/>
                </a:ext>
              </a:extLst>
            </p:cNvPr>
            <p:cNvSpPr>
              <a:spLocks/>
            </p:cNvSpPr>
            <p:nvPr/>
          </p:nvSpPr>
          <p:spPr bwMode="auto">
            <a:xfrm>
              <a:off x="8589536" y="2525712"/>
              <a:ext cx="3589694" cy="4332288"/>
            </a:xfrm>
            <a:custGeom>
              <a:avLst/>
              <a:gdLst>
                <a:gd name="T0" fmla="*/ 0 w 1194"/>
                <a:gd name="T1" fmla="*/ 0 h 1441"/>
                <a:gd name="T2" fmla="*/ 1194 w 1194"/>
                <a:gd name="T3" fmla="*/ 1441 h 1441"/>
                <a:gd name="T4" fmla="*/ 0 w 1194"/>
                <a:gd name="T5" fmla="*/ 1441 h 1441"/>
                <a:gd name="T6" fmla="*/ 0 w 1194"/>
                <a:gd name="T7" fmla="*/ 0 h 1441"/>
              </a:gdLst>
              <a:ahLst/>
              <a:cxnLst>
                <a:cxn ang="0">
                  <a:pos x="T0" y="T1"/>
                </a:cxn>
                <a:cxn ang="0">
                  <a:pos x="T2" y="T3"/>
                </a:cxn>
                <a:cxn ang="0">
                  <a:pos x="T4" y="T5"/>
                </a:cxn>
                <a:cxn ang="0">
                  <a:pos x="T6" y="T7"/>
                </a:cxn>
              </a:cxnLst>
              <a:rect l="0" t="0" r="r" b="b"/>
              <a:pathLst>
                <a:path w="1194" h="1441">
                  <a:moveTo>
                    <a:pt x="0" y="0"/>
                  </a:moveTo>
                  <a:lnTo>
                    <a:pt x="1194" y="1441"/>
                  </a:lnTo>
                  <a:lnTo>
                    <a:pt x="0" y="1441"/>
                  </a:lnTo>
                  <a:lnTo>
                    <a:pt x="0" y="0"/>
                  </a:lnTo>
                  <a:close/>
                </a:path>
              </a:pathLst>
            </a:custGeom>
            <a:solidFill>
              <a:schemeClr val="accent2"/>
            </a:solidFill>
            <a:ln>
              <a:noFill/>
            </a:ln>
          </p:spPr>
          <p:txBody>
            <a:bodyPr vert="horz" wrap="square" lIns="91440" tIns="45720" rIns="91440" bIns="45720" numCol="1" anchor="t" anchorCtr="0" compatLnSpc="1">
              <a:prstTxWarp prst="textNoShape">
                <a:avLst/>
              </a:prstTxWarp>
              <a:noAutofit/>
            </a:bodyPr>
            <a:lstStyle/>
            <a:p>
              <a:endParaRPr lang="en-US" dirty="0"/>
            </a:p>
          </p:txBody>
        </p:sp>
      </p:grpSp>
      <p:grpSp>
        <p:nvGrpSpPr>
          <p:cNvPr id="9" name="Group 8">
            <a:extLst>
              <a:ext uri="{FF2B5EF4-FFF2-40B4-BE49-F238E27FC236}">
                <a16:creationId xmlns:a16="http://schemas.microsoft.com/office/drawing/2014/main" id="{0F297964-0B81-31DC-6D6D-1414832238B1}"/>
              </a:ext>
            </a:extLst>
          </p:cNvPr>
          <p:cNvGrpSpPr/>
          <p:nvPr userDrawn="1"/>
        </p:nvGrpSpPr>
        <p:grpSpPr>
          <a:xfrm flipH="1" flipV="1">
            <a:off x="6465610" y="0"/>
            <a:ext cx="5739697" cy="3467971"/>
            <a:chOff x="5183405" y="2678112"/>
            <a:chExt cx="7170193" cy="4332288"/>
          </a:xfrm>
        </p:grpSpPr>
        <p:sp>
          <p:nvSpPr>
            <p:cNvPr id="10" name="Freeform 7">
              <a:extLst>
                <a:ext uri="{FF2B5EF4-FFF2-40B4-BE49-F238E27FC236}">
                  <a16:creationId xmlns:a16="http://schemas.microsoft.com/office/drawing/2014/main" id="{CE4FDB43-7466-4B74-330E-836DA9504C90}"/>
                </a:ext>
              </a:extLst>
            </p:cNvPr>
            <p:cNvSpPr>
              <a:spLocks/>
            </p:cNvSpPr>
            <p:nvPr/>
          </p:nvSpPr>
          <p:spPr bwMode="auto">
            <a:xfrm>
              <a:off x="5183405" y="2678112"/>
              <a:ext cx="3601721" cy="4332288"/>
            </a:xfrm>
            <a:custGeom>
              <a:avLst/>
              <a:gdLst>
                <a:gd name="T0" fmla="*/ 1198 w 1198"/>
                <a:gd name="T1" fmla="*/ 0 h 1441"/>
                <a:gd name="T2" fmla="*/ 0 w 1198"/>
                <a:gd name="T3" fmla="*/ 1441 h 1441"/>
                <a:gd name="T4" fmla="*/ 1198 w 1198"/>
                <a:gd name="T5" fmla="*/ 1441 h 1441"/>
                <a:gd name="T6" fmla="*/ 1198 w 1198"/>
                <a:gd name="T7" fmla="*/ 0 h 1441"/>
              </a:gdLst>
              <a:ahLst/>
              <a:cxnLst>
                <a:cxn ang="0">
                  <a:pos x="T0" y="T1"/>
                </a:cxn>
                <a:cxn ang="0">
                  <a:pos x="T2" y="T3"/>
                </a:cxn>
                <a:cxn ang="0">
                  <a:pos x="T4" y="T5"/>
                </a:cxn>
                <a:cxn ang="0">
                  <a:pos x="T6" y="T7"/>
                </a:cxn>
              </a:cxnLst>
              <a:rect l="0" t="0" r="r" b="b"/>
              <a:pathLst>
                <a:path w="1198" h="1441">
                  <a:moveTo>
                    <a:pt x="1198" y="0"/>
                  </a:moveTo>
                  <a:lnTo>
                    <a:pt x="0" y="1441"/>
                  </a:lnTo>
                  <a:lnTo>
                    <a:pt x="1198" y="1441"/>
                  </a:lnTo>
                  <a:lnTo>
                    <a:pt x="1198" y="0"/>
                  </a:lnTo>
                  <a:close/>
                </a:path>
              </a:pathLst>
            </a:custGeom>
            <a:solidFill>
              <a:schemeClr val="accent4"/>
            </a:solidFill>
            <a:ln>
              <a:noFill/>
            </a:ln>
          </p:spPr>
          <p:txBody>
            <a:bodyPr vert="horz" wrap="square" lIns="91440" tIns="45720" rIns="91440" bIns="45720" numCol="1" anchor="t" anchorCtr="0" compatLnSpc="1">
              <a:prstTxWarp prst="textNoShape">
                <a:avLst/>
              </a:prstTxWarp>
              <a:noAutofit/>
            </a:bodyPr>
            <a:lstStyle/>
            <a:p>
              <a:endParaRPr lang="en-US" dirty="0"/>
            </a:p>
          </p:txBody>
        </p:sp>
        <p:sp>
          <p:nvSpPr>
            <p:cNvPr id="11" name="Freeform 6">
              <a:extLst>
                <a:ext uri="{FF2B5EF4-FFF2-40B4-BE49-F238E27FC236}">
                  <a16:creationId xmlns:a16="http://schemas.microsoft.com/office/drawing/2014/main" id="{2EA39DB9-F1B4-F4E9-CF4D-717B0CD747DA}"/>
                </a:ext>
              </a:extLst>
            </p:cNvPr>
            <p:cNvSpPr>
              <a:spLocks/>
            </p:cNvSpPr>
            <p:nvPr/>
          </p:nvSpPr>
          <p:spPr bwMode="auto">
            <a:xfrm>
              <a:off x="8763903" y="2678112"/>
              <a:ext cx="3589695" cy="4332288"/>
            </a:xfrm>
            <a:custGeom>
              <a:avLst/>
              <a:gdLst>
                <a:gd name="T0" fmla="*/ 0 w 1194"/>
                <a:gd name="T1" fmla="*/ 0 h 1441"/>
                <a:gd name="T2" fmla="*/ 1194 w 1194"/>
                <a:gd name="T3" fmla="*/ 1441 h 1441"/>
                <a:gd name="T4" fmla="*/ 0 w 1194"/>
                <a:gd name="T5" fmla="*/ 1441 h 1441"/>
                <a:gd name="T6" fmla="*/ 0 w 1194"/>
                <a:gd name="T7" fmla="*/ 0 h 1441"/>
              </a:gdLst>
              <a:ahLst/>
              <a:cxnLst>
                <a:cxn ang="0">
                  <a:pos x="T0" y="T1"/>
                </a:cxn>
                <a:cxn ang="0">
                  <a:pos x="T2" y="T3"/>
                </a:cxn>
                <a:cxn ang="0">
                  <a:pos x="T4" y="T5"/>
                </a:cxn>
                <a:cxn ang="0">
                  <a:pos x="T6" y="T7"/>
                </a:cxn>
              </a:cxnLst>
              <a:rect l="0" t="0" r="r" b="b"/>
              <a:pathLst>
                <a:path w="1194" h="1441">
                  <a:moveTo>
                    <a:pt x="0" y="0"/>
                  </a:moveTo>
                  <a:lnTo>
                    <a:pt x="1194" y="1441"/>
                  </a:lnTo>
                  <a:lnTo>
                    <a:pt x="0" y="1441"/>
                  </a:lnTo>
                  <a:lnTo>
                    <a:pt x="0" y="0"/>
                  </a:lnTo>
                  <a:close/>
                </a:path>
              </a:pathLst>
            </a:custGeom>
            <a:solidFill>
              <a:schemeClr val="accent5"/>
            </a:solidFill>
            <a:ln>
              <a:noFill/>
            </a:ln>
          </p:spPr>
          <p:txBody>
            <a:bodyPr vert="horz" wrap="square" lIns="91440" tIns="45720" rIns="91440" bIns="45720" numCol="1" anchor="t" anchorCtr="0" compatLnSpc="1">
              <a:prstTxWarp prst="textNoShape">
                <a:avLst/>
              </a:prstTxWarp>
              <a:noAutofit/>
            </a:bodyPr>
            <a:lstStyle/>
            <a:p>
              <a:endParaRPr lang="en-US" dirty="0"/>
            </a:p>
          </p:txBody>
        </p:sp>
      </p:grpSp>
      <p:sp>
        <p:nvSpPr>
          <p:cNvPr id="14" name="Image 2" descr="preencoded.png">
            <a:extLst>
              <a:ext uri="{FF2B5EF4-FFF2-40B4-BE49-F238E27FC236}">
                <a16:creationId xmlns:a16="http://schemas.microsoft.com/office/drawing/2014/main" id="{EFFAEAD9-58A9-096B-C6D0-58F7AD08EB20}"/>
              </a:ext>
            </a:extLst>
          </p:cNvPr>
          <p:cNvSpPr/>
          <p:nvPr/>
        </p:nvSpPr>
        <p:spPr>
          <a:xfrm>
            <a:off x="7642518" y="4577658"/>
            <a:ext cx="775021" cy="775021"/>
          </a:xfrm>
          <a:custGeom>
            <a:avLst/>
            <a:gdLst>
              <a:gd name="connsiteX0" fmla="*/ 387511 w 775021"/>
              <a:gd name="connsiteY0" fmla="*/ 775021 h 775021"/>
              <a:gd name="connsiteX1" fmla="*/ 775021 w 775021"/>
              <a:gd name="connsiteY1" fmla="*/ 387511 h 775021"/>
              <a:gd name="connsiteX2" fmla="*/ 387511 w 775021"/>
              <a:gd name="connsiteY2" fmla="*/ 0 h 775021"/>
              <a:gd name="connsiteX3" fmla="*/ 0 w 775021"/>
              <a:gd name="connsiteY3" fmla="*/ 387511 h 775021"/>
              <a:gd name="connsiteX4" fmla="*/ 387511 w 775021"/>
              <a:gd name="connsiteY4" fmla="*/ 775021 h 7750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5021" h="775021">
                <a:moveTo>
                  <a:pt x="387511" y="775021"/>
                </a:moveTo>
                <a:cubicBezTo>
                  <a:pt x="601527" y="775021"/>
                  <a:pt x="775021" y="601527"/>
                  <a:pt x="775021" y="387511"/>
                </a:cubicBezTo>
                <a:cubicBezTo>
                  <a:pt x="775021" y="173494"/>
                  <a:pt x="601527" y="0"/>
                  <a:pt x="387511" y="0"/>
                </a:cubicBezTo>
                <a:cubicBezTo>
                  <a:pt x="173494" y="0"/>
                  <a:pt x="0" y="173494"/>
                  <a:pt x="0" y="387511"/>
                </a:cubicBezTo>
                <a:cubicBezTo>
                  <a:pt x="0" y="601527"/>
                  <a:pt x="173494" y="775021"/>
                  <a:pt x="387511" y="775021"/>
                </a:cubicBezTo>
                <a:close/>
              </a:path>
            </a:pathLst>
          </a:custGeom>
          <a:solidFill>
            <a:schemeClr val="accent6"/>
          </a:solidFill>
          <a:ln w="3801" cap="flat">
            <a:noFill/>
            <a:prstDash val="solid"/>
            <a:miter/>
          </a:ln>
        </p:spPr>
        <p:txBody>
          <a:bodyPr rtlCol="0" anchor="ctr">
            <a:noAutofit/>
          </a:bodyPr>
          <a:lstStyle/>
          <a:p>
            <a:endParaRPr lang="en-US" dirty="0"/>
          </a:p>
        </p:txBody>
      </p:sp>
      <p:sp>
        <p:nvSpPr>
          <p:cNvPr id="2" name="Title 1">
            <a:extLst>
              <a:ext uri="{FF2B5EF4-FFF2-40B4-BE49-F238E27FC236}">
                <a16:creationId xmlns:a16="http://schemas.microsoft.com/office/drawing/2014/main" id="{9A1CFBBA-B680-A6A7-3C4B-5FEAC4253283}"/>
              </a:ext>
            </a:extLst>
          </p:cNvPr>
          <p:cNvSpPr>
            <a:spLocks noGrp="1"/>
          </p:cNvSpPr>
          <p:nvPr>
            <p:ph type="title"/>
          </p:nvPr>
        </p:nvSpPr>
        <p:spPr>
          <a:xfrm>
            <a:off x="1499616" y="1901952"/>
            <a:ext cx="5693664" cy="768096"/>
          </a:xfrm>
        </p:spPr>
        <p:txBody>
          <a:bodyPr>
            <a:noAutofit/>
          </a:bodyPr>
          <a:lstStyle>
            <a:lvl1pPr algn="l">
              <a:lnSpc>
                <a:spcPct val="100000"/>
              </a:lnSpc>
              <a:defRPr/>
            </a:lvl1pPr>
          </a:lstStyle>
          <a:p>
            <a:r>
              <a:rPr lang="en-US"/>
              <a:t>Click to edit Master title style</a:t>
            </a:r>
            <a:endParaRPr lang="en-US" dirty="0"/>
          </a:p>
        </p:txBody>
      </p:sp>
      <p:sp>
        <p:nvSpPr>
          <p:cNvPr id="13" name="Content Placeholder 2">
            <a:extLst>
              <a:ext uri="{FF2B5EF4-FFF2-40B4-BE49-F238E27FC236}">
                <a16:creationId xmlns:a16="http://schemas.microsoft.com/office/drawing/2014/main" id="{72386C43-DD10-E892-08AD-D6F4AE9617DD}"/>
              </a:ext>
            </a:extLst>
          </p:cNvPr>
          <p:cNvSpPr>
            <a:spLocks noGrp="1"/>
          </p:cNvSpPr>
          <p:nvPr>
            <p:ph idx="1"/>
          </p:nvPr>
        </p:nvSpPr>
        <p:spPr>
          <a:xfrm>
            <a:off x="1499616" y="2770632"/>
            <a:ext cx="5693664" cy="3122168"/>
          </a:xfrm>
        </p:spPr>
        <p:txBody>
          <a:bodyPr>
            <a:noAutofit/>
          </a:bodyPr>
          <a:lstStyle>
            <a:lvl1pPr marL="0" indent="0">
              <a:lnSpc>
                <a:spcPct val="150000"/>
              </a:lnSpc>
              <a:spcBef>
                <a:spcPts val="0"/>
              </a:spcBef>
              <a:buNone/>
              <a:defRPr sz="2400"/>
            </a:lvl1pPr>
            <a:lvl2pPr marL="347472">
              <a:lnSpc>
                <a:spcPct val="150000"/>
              </a:lnSpc>
              <a:spcBef>
                <a:spcPts val="0"/>
              </a:spcBef>
              <a:defRPr sz="2000"/>
            </a:lvl2pPr>
            <a:lvl3pPr marL="685800">
              <a:lnSpc>
                <a:spcPct val="150000"/>
              </a:lnSpc>
              <a:spcBef>
                <a:spcPts val="0"/>
              </a:spcBef>
              <a:defRPr sz="1800"/>
            </a:lvl3pPr>
          </a:lstStyle>
          <a:p>
            <a:pPr lvl="0"/>
            <a:r>
              <a:rPr lang="en-US"/>
              <a:t>Click to edit Master text styles</a:t>
            </a:r>
          </a:p>
          <a:p>
            <a:pPr lvl="1"/>
            <a:r>
              <a:rPr lang="en-US"/>
              <a:t>Second level</a:t>
            </a:r>
          </a:p>
          <a:p>
            <a:pPr lvl="2"/>
            <a:r>
              <a:rPr lang="en-US"/>
              <a:t>Third level</a:t>
            </a:r>
          </a:p>
        </p:txBody>
      </p:sp>
    </p:spTree>
    <p:extLst>
      <p:ext uri="{BB962C8B-B14F-4D97-AF65-F5344CB8AC3E}">
        <p14:creationId xmlns:p14="http://schemas.microsoft.com/office/powerpoint/2010/main" val="2333964501"/>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11" name="Freeform: Shape 10">
            <a:extLst>
              <a:ext uri="{FF2B5EF4-FFF2-40B4-BE49-F238E27FC236}">
                <a16:creationId xmlns:a16="http://schemas.microsoft.com/office/drawing/2014/main" id="{CAA6B609-D718-DB49-892F-7E49376CC913}"/>
              </a:ext>
            </a:extLst>
          </p:cNvPr>
          <p:cNvSpPr/>
          <p:nvPr userDrawn="1"/>
        </p:nvSpPr>
        <p:spPr>
          <a:xfrm flipH="1" flipV="1">
            <a:off x="9949173" y="4755034"/>
            <a:ext cx="2242827" cy="2102966"/>
          </a:xfrm>
          <a:custGeom>
            <a:avLst/>
            <a:gdLst>
              <a:gd name="connsiteX0" fmla="*/ 2220549 w 2242827"/>
              <a:gd name="connsiteY0" fmla="*/ 0 h 2102966"/>
              <a:gd name="connsiteX1" fmla="*/ 2242827 w 2242827"/>
              <a:gd name="connsiteY1" fmla="*/ 0 h 2102966"/>
              <a:gd name="connsiteX2" fmla="*/ 2238641 w 2242827"/>
              <a:gd name="connsiteY2" fmla="*/ 82607 h 2102966"/>
              <a:gd name="connsiteX3" fmla="*/ 1 w 2242827"/>
              <a:gd name="connsiteY3" fmla="*/ 2102966 h 2102966"/>
              <a:gd name="connsiteX4" fmla="*/ 1 w 2242827"/>
              <a:gd name="connsiteY4" fmla="*/ 2080690 h 2102966"/>
              <a:gd name="connsiteX5" fmla="*/ 2216479 w 2242827"/>
              <a:gd name="connsiteY5" fmla="*/ 80336 h 2102966"/>
              <a:gd name="connsiteX6" fmla="*/ 2098030 w 2242827"/>
              <a:gd name="connsiteY6" fmla="*/ 0 h 2102966"/>
              <a:gd name="connsiteX7" fmla="*/ 2120412 w 2242827"/>
              <a:gd name="connsiteY7" fmla="*/ 0 h 2102966"/>
              <a:gd name="connsiteX8" fmla="*/ 2116859 w 2242827"/>
              <a:gd name="connsiteY8" fmla="*/ 70117 h 2102966"/>
              <a:gd name="connsiteX9" fmla="*/ 1 w 2242827"/>
              <a:gd name="connsiteY9" fmla="*/ 1980571 h 2102966"/>
              <a:gd name="connsiteX10" fmla="*/ 1 w 2242827"/>
              <a:gd name="connsiteY10" fmla="*/ 1958295 h 2102966"/>
              <a:gd name="connsiteX11" fmla="*/ 2094588 w 2242827"/>
              <a:gd name="connsiteY11" fmla="*/ 67938 h 2102966"/>
              <a:gd name="connsiteX12" fmla="*/ 1975608 w 2242827"/>
              <a:gd name="connsiteY12" fmla="*/ 0 h 2102966"/>
              <a:gd name="connsiteX13" fmla="*/ 1997887 w 2242827"/>
              <a:gd name="connsiteY13" fmla="*/ 0 h 2102966"/>
              <a:gd name="connsiteX14" fmla="*/ 1994968 w 2242827"/>
              <a:gd name="connsiteY14" fmla="*/ 57611 h 2102966"/>
              <a:gd name="connsiteX15" fmla="*/ 1 w 2242827"/>
              <a:gd name="connsiteY15" fmla="*/ 1858047 h 2102966"/>
              <a:gd name="connsiteX16" fmla="*/ 1 w 2242827"/>
              <a:gd name="connsiteY16" fmla="*/ 1835771 h 2102966"/>
              <a:gd name="connsiteX17" fmla="*/ 1972805 w 2242827"/>
              <a:gd name="connsiteY17" fmla="*/ 55322 h 2102966"/>
              <a:gd name="connsiteX18" fmla="*/ 1853193 w 2242827"/>
              <a:gd name="connsiteY18" fmla="*/ 0 h 2102966"/>
              <a:gd name="connsiteX19" fmla="*/ 1875472 w 2242827"/>
              <a:gd name="connsiteY19" fmla="*/ 0 h 2102966"/>
              <a:gd name="connsiteX20" fmla="*/ 1873186 w 2242827"/>
              <a:gd name="connsiteY20" fmla="*/ 45119 h 2102966"/>
              <a:gd name="connsiteX21" fmla="*/ 0 w 2242827"/>
              <a:gd name="connsiteY21" fmla="*/ 1735650 h 2102966"/>
              <a:gd name="connsiteX22" fmla="*/ 0 w 2242827"/>
              <a:gd name="connsiteY22" fmla="*/ 1713374 h 2102966"/>
              <a:gd name="connsiteX23" fmla="*/ 1851022 w 2242827"/>
              <a:gd name="connsiteY23" fmla="*/ 42848 h 2102966"/>
              <a:gd name="connsiteX24" fmla="*/ 1730668 w 2242827"/>
              <a:gd name="connsiteY24" fmla="*/ 0 h 2102966"/>
              <a:gd name="connsiteX25" fmla="*/ 1753056 w 2242827"/>
              <a:gd name="connsiteY25" fmla="*/ 0 h 2102966"/>
              <a:gd name="connsiteX26" fmla="*/ 1751404 w 2242827"/>
              <a:gd name="connsiteY26" fmla="*/ 32610 h 2102966"/>
              <a:gd name="connsiteX27" fmla="*/ 0 w 2242827"/>
              <a:gd name="connsiteY27" fmla="*/ 1613232 h 2102966"/>
              <a:gd name="connsiteX28" fmla="*/ 0 w 2242827"/>
              <a:gd name="connsiteY28" fmla="*/ 1590961 h 2102966"/>
              <a:gd name="connsiteX29" fmla="*/ 1729127 w 2242827"/>
              <a:gd name="connsiteY29" fmla="*/ 30432 h 2102966"/>
              <a:gd name="connsiteX30" fmla="*/ 1608247 w 2242827"/>
              <a:gd name="connsiteY30" fmla="*/ 0 h 2102966"/>
              <a:gd name="connsiteX31" fmla="*/ 1630525 w 2242827"/>
              <a:gd name="connsiteY31" fmla="*/ 0 h 2102966"/>
              <a:gd name="connsiteX32" fmla="*/ 1629507 w 2242827"/>
              <a:gd name="connsiteY32" fmla="*/ 20086 h 2102966"/>
              <a:gd name="connsiteX33" fmla="*/ 0 w 2242827"/>
              <a:gd name="connsiteY33" fmla="*/ 1490712 h 2102966"/>
              <a:gd name="connsiteX34" fmla="*/ 0 w 2242827"/>
              <a:gd name="connsiteY34" fmla="*/ 1468436 h 2102966"/>
              <a:gd name="connsiteX35" fmla="*/ 1607345 w 2242827"/>
              <a:gd name="connsiteY35" fmla="*/ 17816 h 2102966"/>
              <a:gd name="connsiteX36" fmla="*/ 1485833 w 2242827"/>
              <a:gd name="connsiteY36" fmla="*/ 0 h 2102966"/>
              <a:gd name="connsiteX37" fmla="*/ 1508109 w 2242827"/>
              <a:gd name="connsiteY37" fmla="*/ 0 h 2102966"/>
              <a:gd name="connsiteX38" fmla="*/ 1507724 w 2242827"/>
              <a:gd name="connsiteY38" fmla="*/ 7596 h 2102966"/>
              <a:gd name="connsiteX39" fmla="*/ 0 w 2242827"/>
              <a:gd name="connsiteY39" fmla="*/ 1368317 h 2102966"/>
              <a:gd name="connsiteX40" fmla="*/ 0 w 2242827"/>
              <a:gd name="connsiteY40" fmla="*/ 1346041 h 2102966"/>
              <a:gd name="connsiteX41" fmla="*/ 1485563 w 2242827"/>
              <a:gd name="connsiteY41" fmla="*/ 5325 h 2102966"/>
              <a:gd name="connsiteX42" fmla="*/ 1362591 w 2242827"/>
              <a:gd name="connsiteY42" fmla="*/ 0 h 2102966"/>
              <a:gd name="connsiteX43" fmla="*/ 1385194 w 2242827"/>
              <a:gd name="connsiteY43" fmla="*/ 0 h 2102966"/>
              <a:gd name="connsiteX44" fmla="*/ 1364797 w 2242827"/>
              <a:gd name="connsiteY44" fmla="*/ 133264 h 2102966"/>
              <a:gd name="connsiteX45" fmla="*/ 0 w 2242827"/>
              <a:gd name="connsiteY45" fmla="*/ 1245917 h 2102966"/>
              <a:gd name="connsiteX46" fmla="*/ 0 w 2242827"/>
              <a:gd name="connsiteY46" fmla="*/ 1223641 h 2102966"/>
              <a:gd name="connsiteX47" fmla="*/ 1342864 w 2242827"/>
              <a:gd name="connsiteY47" fmla="*/ 128894 h 2102966"/>
              <a:gd name="connsiteX48" fmla="*/ 1238878 w 2242827"/>
              <a:gd name="connsiteY48" fmla="*/ 0 h 2102966"/>
              <a:gd name="connsiteX49" fmla="*/ 1261388 w 2242827"/>
              <a:gd name="connsiteY49" fmla="*/ 0 h 2102966"/>
              <a:gd name="connsiteX50" fmla="*/ 1244763 w 2242827"/>
              <a:gd name="connsiteY50" fmla="*/ 108614 h 2102966"/>
              <a:gd name="connsiteX51" fmla="*/ 0 w 2242827"/>
              <a:gd name="connsiteY51" fmla="*/ 1123397 h 2102966"/>
              <a:gd name="connsiteX52" fmla="*/ 0 w 2242827"/>
              <a:gd name="connsiteY52" fmla="*/ 1101121 h 2102966"/>
              <a:gd name="connsiteX53" fmla="*/ 1222940 w 2242827"/>
              <a:gd name="connsiteY53" fmla="*/ 104135 h 2102966"/>
              <a:gd name="connsiteX54" fmla="*/ 1115178 w 2242827"/>
              <a:gd name="connsiteY54" fmla="*/ 0 h 2102966"/>
              <a:gd name="connsiteX55" fmla="*/ 1137688 w 2242827"/>
              <a:gd name="connsiteY55" fmla="*/ 0 h 2102966"/>
              <a:gd name="connsiteX56" fmla="*/ 1124836 w 2242827"/>
              <a:gd name="connsiteY56" fmla="*/ 83962 h 2102966"/>
              <a:gd name="connsiteX57" fmla="*/ 0 w 2242827"/>
              <a:gd name="connsiteY57" fmla="*/ 1000978 h 2102966"/>
              <a:gd name="connsiteX58" fmla="*/ 0 w 2242827"/>
              <a:gd name="connsiteY58" fmla="*/ 978703 h 2102966"/>
              <a:gd name="connsiteX59" fmla="*/ 1103012 w 2242827"/>
              <a:gd name="connsiteY59" fmla="*/ 79485 h 2102966"/>
              <a:gd name="connsiteX60" fmla="*/ 991375 w 2242827"/>
              <a:gd name="connsiteY60" fmla="*/ 0 h 2102966"/>
              <a:gd name="connsiteX61" fmla="*/ 1013997 w 2242827"/>
              <a:gd name="connsiteY61" fmla="*/ 0 h 2102966"/>
              <a:gd name="connsiteX62" fmla="*/ 1004915 w 2242827"/>
              <a:gd name="connsiteY62" fmla="*/ 59331 h 2102966"/>
              <a:gd name="connsiteX63" fmla="*/ 0 w 2242827"/>
              <a:gd name="connsiteY63" fmla="*/ 878583 h 2102966"/>
              <a:gd name="connsiteX64" fmla="*/ 0 w 2242827"/>
              <a:gd name="connsiteY64" fmla="*/ 856307 h 2102966"/>
              <a:gd name="connsiteX65" fmla="*/ 982981 w 2242827"/>
              <a:gd name="connsiteY65" fmla="*/ 54853 h 2102966"/>
              <a:gd name="connsiteX66" fmla="*/ 866108 w 2242827"/>
              <a:gd name="connsiteY66" fmla="*/ 0 h 2102966"/>
              <a:gd name="connsiteX67" fmla="*/ 888384 w 2242827"/>
              <a:gd name="connsiteY67" fmla="*/ 0 h 2102966"/>
              <a:gd name="connsiteX68" fmla="*/ 884876 w 2242827"/>
              <a:gd name="connsiteY68" fmla="*/ 34680 h 2102966"/>
              <a:gd name="connsiteX69" fmla="*/ 0 w 2242827"/>
              <a:gd name="connsiteY69" fmla="*/ 756058 h 2102966"/>
              <a:gd name="connsiteX70" fmla="*/ 0 w 2242827"/>
              <a:gd name="connsiteY70" fmla="*/ 733782 h 2102966"/>
              <a:gd name="connsiteX71" fmla="*/ 863057 w 2242827"/>
              <a:gd name="connsiteY71" fmla="*/ 30169 h 2102966"/>
              <a:gd name="connsiteX72" fmla="*/ 743692 w 2242827"/>
              <a:gd name="connsiteY72" fmla="*/ 0 h 2102966"/>
              <a:gd name="connsiteX73" fmla="*/ 765973 w 2242827"/>
              <a:gd name="connsiteY73" fmla="*/ 0 h 2102966"/>
              <a:gd name="connsiteX74" fmla="*/ 764957 w 2242827"/>
              <a:gd name="connsiteY74" fmla="*/ 10048 h 2102966"/>
              <a:gd name="connsiteX75" fmla="*/ 0 w 2242827"/>
              <a:gd name="connsiteY75" fmla="*/ 633662 h 2102966"/>
              <a:gd name="connsiteX76" fmla="*/ 0 w 2242827"/>
              <a:gd name="connsiteY76" fmla="*/ 611386 h 2102966"/>
              <a:gd name="connsiteX77" fmla="*/ 743129 w 2242827"/>
              <a:gd name="connsiteY77" fmla="*/ 5570 h 2102966"/>
              <a:gd name="connsiteX78" fmla="*/ 617163 w 2242827"/>
              <a:gd name="connsiteY78" fmla="*/ 0 h 2102966"/>
              <a:gd name="connsiteX79" fmla="*/ 640489 w 2242827"/>
              <a:gd name="connsiteY79" fmla="*/ 0 h 2102966"/>
              <a:gd name="connsiteX80" fmla="*/ 606611 w 2242827"/>
              <a:gd name="connsiteY80" fmla="*/ 108906 h 2102966"/>
              <a:gd name="connsiteX81" fmla="*/ 0 w 2242827"/>
              <a:gd name="connsiteY81" fmla="*/ 511248 h 2102966"/>
              <a:gd name="connsiteX82" fmla="*/ 0 w 2242827"/>
              <a:gd name="connsiteY82" fmla="*/ 488972 h 2102966"/>
              <a:gd name="connsiteX83" fmla="*/ 585980 w 2242827"/>
              <a:gd name="connsiteY83" fmla="*/ 100252 h 2102966"/>
              <a:gd name="connsiteX84" fmla="*/ 489561 w 2242827"/>
              <a:gd name="connsiteY84" fmla="*/ 0 h 2102966"/>
              <a:gd name="connsiteX85" fmla="*/ 512789 w 2242827"/>
              <a:gd name="connsiteY85" fmla="*/ 0 h 2102966"/>
              <a:gd name="connsiteX86" fmla="*/ 493721 w 2242827"/>
              <a:gd name="connsiteY86" fmla="*/ 61289 h 2102966"/>
              <a:gd name="connsiteX87" fmla="*/ 0 w 2242827"/>
              <a:gd name="connsiteY87" fmla="*/ 388735 h 2102966"/>
              <a:gd name="connsiteX88" fmla="*/ 0 w 2242827"/>
              <a:gd name="connsiteY88" fmla="*/ 366459 h 2102966"/>
              <a:gd name="connsiteX89" fmla="*/ 473199 w 2242827"/>
              <a:gd name="connsiteY89" fmla="*/ 52587 h 2102966"/>
              <a:gd name="connsiteX90" fmla="*/ 361966 w 2242827"/>
              <a:gd name="connsiteY90" fmla="*/ 0 h 2102966"/>
              <a:gd name="connsiteX91" fmla="*/ 385181 w 2242827"/>
              <a:gd name="connsiteY91" fmla="*/ 0 h 2102966"/>
              <a:gd name="connsiteX92" fmla="*/ 380937 w 2242827"/>
              <a:gd name="connsiteY92" fmla="*/ 13636 h 2102966"/>
              <a:gd name="connsiteX93" fmla="*/ 0 w 2242827"/>
              <a:gd name="connsiteY93" fmla="*/ 266328 h 2102966"/>
              <a:gd name="connsiteX94" fmla="*/ 0 w 2242827"/>
              <a:gd name="connsiteY94" fmla="*/ 244052 h 2102966"/>
              <a:gd name="connsiteX95" fmla="*/ 360416 w 2242827"/>
              <a:gd name="connsiteY95" fmla="*/ 4982 h 2102966"/>
              <a:gd name="connsiteX96" fmla="*/ 218905 w 2242827"/>
              <a:gd name="connsiteY96" fmla="*/ 0 h 2102966"/>
              <a:gd name="connsiteX97" fmla="*/ 249720 w 2242827"/>
              <a:gd name="connsiteY97" fmla="*/ 0 h 2102966"/>
              <a:gd name="connsiteX98" fmla="*/ 241311 w 2242827"/>
              <a:gd name="connsiteY98" fmla="*/ 15475 h 2102966"/>
              <a:gd name="connsiteX99" fmla="*/ 0 w 2242827"/>
              <a:gd name="connsiteY99" fmla="*/ 143932 h 2102966"/>
              <a:gd name="connsiteX100" fmla="*/ 0 w 2242827"/>
              <a:gd name="connsiteY100" fmla="*/ 121656 h 2102966"/>
              <a:gd name="connsiteX101" fmla="*/ 189966 w 2242827"/>
              <a:gd name="connsiteY101" fmla="*/ 42875 h 21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2242827" h="2102966">
                <a:moveTo>
                  <a:pt x="2220549" y="0"/>
                </a:moveTo>
                <a:lnTo>
                  <a:pt x="2242827" y="0"/>
                </a:lnTo>
                <a:lnTo>
                  <a:pt x="2238641" y="82607"/>
                </a:lnTo>
                <a:cubicBezTo>
                  <a:pt x="2123193" y="1215807"/>
                  <a:pt x="1163255" y="2102966"/>
                  <a:pt x="1" y="2102966"/>
                </a:cubicBezTo>
                <a:lnTo>
                  <a:pt x="1" y="2080690"/>
                </a:lnTo>
                <a:cubicBezTo>
                  <a:pt x="1151759" y="2080690"/>
                  <a:pt x="2102176" y="1202330"/>
                  <a:pt x="2216479" y="80336"/>
                </a:cubicBezTo>
                <a:close/>
                <a:moveTo>
                  <a:pt x="2098030" y="0"/>
                </a:moveTo>
                <a:lnTo>
                  <a:pt x="2120412" y="0"/>
                </a:lnTo>
                <a:lnTo>
                  <a:pt x="2116859" y="70117"/>
                </a:lnTo>
                <a:cubicBezTo>
                  <a:pt x="2007691" y="1141666"/>
                  <a:pt x="1099966" y="1980571"/>
                  <a:pt x="1" y="1980571"/>
                </a:cubicBezTo>
                <a:lnTo>
                  <a:pt x="1" y="1958295"/>
                </a:lnTo>
                <a:cubicBezTo>
                  <a:pt x="1088470" y="1958295"/>
                  <a:pt x="1986577" y="1128187"/>
                  <a:pt x="2094588" y="67938"/>
                </a:cubicBezTo>
                <a:close/>
                <a:moveTo>
                  <a:pt x="1975608" y="0"/>
                </a:moveTo>
                <a:lnTo>
                  <a:pt x="1997887" y="0"/>
                </a:lnTo>
                <a:lnTo>
                  <a:pt x="1994968" y="57611"/>
                </a:lnTo>
                <a:cubicBezTo>
                  <a:pt x="1892090" y="1067493"/>
                  <a:pt x="1036676" y="1858047"/>
                  <a:pt x="1" y="1858047"/>
                </a:cubicBezTo>
                <a:lnTo>
                  <a:pt x="1" y="1835771"/>
                </a:lnTo>
                <a:cubicBezTo>
                  <a:pt x="1025181" y="1835771"/>
                  <a:pt x="1871073" y="1053919"/>
                  <a:pt x="1972805" y="55322"/>
                </a:cubicBezTo>
                <a:close/>
                <a:moveTo>
                  <a:pt x="1853193" y="0"/>
                </a:moveTo>
                <a:lnTo>
                  <a:pt x="1875472" y="0"/>
                </a:lnTo>
                <a:lnTo>
                  <a:pt x="1873186" y="45119"/>
                </a:lnTo>
                <a:cubicBezTo>
                  <a:pt x="1776588" y="993350"/>
                  <a:pt x="973388" y="1735650"/>
                  <a:pt x="0" y="1735650"/>
                </a:cubicBezTo>
                <a:lnTo>
                  <a:pt x="0" y="1713374"/>
                </a:lnTo>
                <a:cubicBezTo>
                  <a:pt x="961784" y="1713374"/>
                  <a:pt x="1755557" y="979877"/>
                  <a:pt x="1851022" y="42848"/>
                </a:cubicBezTo>
                <a:close/>
                <a:moveTo>
                  <a:pt x="1730668" y="0"/>
                </a:moveTo>
                <a:lnTo>
                  <a:pt x="1753056" y="0"/>
                </a:lnTo>
                <a:lnTo>
                  <a:pt x="1751404" y="32610"/>
                </a:lnTo>
                <a:cubicBezTo>
                  <a:pt x="1661086" y="919190"/>
                  <a:pt x="910098" y="1613232"/>
                  <a:pt x="0" y="1613232"/>
                </a:cubicBezTo>
                <a:lnTo>
                  <a:pt x="0" y="1590961"/>
                </a:lnTo>
                <a:cubicBezTo>
                  <a:pt x="898495" y="1590961"/>
                  <a:pt x="1639954" y="905712"/>
                  <a:pt x="1729127" y="30432"/>
                </a:cubicBezTo>
                <a:close/>
                <a:moveTo>
                  <a:pt x="1608247" y="0"/>
                </a:moveTo>
                <a:lnTo>
                  <a:pt x="1630525" y="0"/>
                </a:lnTo>
                <a:lnTo>
                  <a:pt x="1629507" y="20086"/>
                </a:lnTo>
                <a:cubicBezTo>
                  <a:pt x="1545469" y="844919"/>
                  <a:pt x="846701" y="1490712"/>
                  <a:pt x="0" y="1490712"/>
                </a:cubicBezTo>
                <a:lnTo>
                  <a:pt x="0" y="1468436"/>
                </a:lnTo>
                <a:cubicBezTo>
                  <a:pt x="835206" y="1468436"/>
                  <a:pt x="1524451" y="831445"/>
                  <a:pt x="1607345" y="17816"/>
                </a:cubicBezTo>
                <a:close/>
                <a:moveTo>
                  <a:pt x="1485833" y="0"/>
                </a:moveTo>
                <a:lnTo>
                  <a:pt x="1508109" y="0"/>
                </a:lnTo>
                <a:lnTo>
                  <a:pt x="1507724" y="7596"/>
                </a:lnTo>
                <a:cubicBezTo>
                  <a:pt x="1429966" y="770778"/>
                  <a:pt x="783416" y="1368317"/>
                  <a:pt x="0" y="1368317"/>
                </a:cubicBezTo>
                <a:lnTo>
                  <a:pt x="0" y="1346041"/>
                </a:lnTo>
                <a:cubicBezTo>
                  <a:pt x="771917" y="1346041"/>
                  <a:pt x="1408949" y="757304"/>
                  <a:pt x="1485563" y="5325"/>
                </a:cubicBezTo>
                <a:close/>
                <a:moveTo>
                  <a:pt x="1362591" y="0"/>
                </a:moveTo>
                <a:lnTo>
                  <a:pt x="1385194" y="0"/>
                </a:lnTo>
                <a:lnTo>
                  <a:pt x="1364797" y="133264"/>
                </a:lnTo>
                <a:cubicBezTo>
                  <a:pt x="1234684" y="767432"/>
                  <a:pt x="672215" y="1245917"/>
                  <a:pt x="0" y="1245917"/>
                </a:cubicBezTo>
                <a:lnTo>
                  <a:pt x="0" y="1223641"/>
                </a:lnTo>
                <a:cubicBezTo>
                  <a:pt x="661385" y="1223641"/>
                  <a:pt x="1214835" y="752908"/>
                  <a:pt x="1342864" y="128894"/>
                </a:cubicBezTo>
                <a:close/>
                <a:moveTo>
                  <a:pt x="1238878" y="0"/>
                </a:moveTo>
                <a:lnTo>
                  <a:pt x="1261388" y="0"/>
                </a:lnTo>
                <a:lnTo>
                  <a:pt x="1244763" y="108614"/>
                </a:lnTo>
                <a:cubicBezTo>
                  <a:pt x="1126083" y="687031"/>
                  <a:pt x="613049" y="1123397"/>
                  <a:pt x="0" y="1123397"/>
                </a:cubicBezTo>
                <a:lnTo>
                  <a:pt x="0" y="1101121"/>
                </a:lnTo>
                <a:cubicBezTo>
                  <a:pt x="602316" y="1101121"/>
                  <a:pt x="1106344" y="672419"/>
                  <a:pt x="1222940" y="104135"/>
                </a:cubicBezTo>
                <a:close/>
                <a:moveTo>
                  <a:pt x="1115178" y="0"/>
                </a:moveTo>
                <a:lnTo>
                  <a:pt x="1137688" y="0"/>
                </a:lnTo>
                <a:lnTo>
                  <a:pt x="1124836" y="83962"/>
                </a:lnTo>
                <a:cubicBezTo>
                  <a:pt x="1017592" y="606647"/>
                  <a:pt x="553979" y="1000978"/>
                  <a:pt x="0" y="1000978"/>
                </a:cubicBezTo>
                <a:lnTo>
                  <a:pt x="0" y="978703"/>
                </a:lnTo>
                <a:cubicBezTo>
                  <a:pt x="543246" y="978703"/>
                  <a:pt x="997852" y="592039"/>
                  <a:pt x="1103012" y="79485"/>
                </a:cubicBezTo>
                <a:close/>
                <a:moveTo>
                  <a:pt x="991375" y="0"/>
                </a:moveTo>
                <a:lnTo>
                  <a:pt x="1013997" y="0"/>
                </a:lnTo>
                <a:lnTo>
                  <a:pt x="1004915" y="59331"/>
                </a:lnTo>
                <a:cubicBezTo>
                  <a:pt x="909100" y="526286"/>
                  <a:pt x="494909" y="878583"/>
                  <a:pt x="0" y="878583"/>
                </a:cubicBezTo>
                <a:lnTo>
                  <a:pt x="0" y="856307"/>
                </a:lnTo>
                <a:cubicBezTo>
                  <a:pt x="484176" y="856307"/>
                  <a:pt x="889272" y="511676"/>
                  <a:pt x="982981" y="54853"/>
                </a:cubicBezTo>
                <a:close/>
                <a:moveTo>
                  <a:pt x="866108" y="0"/>
                </a:moveTo>
                <a:lnTo>
                  <a:pt x="888384" y="0"/>
                </a:lnTo>
                <a:lnTo>
                  <a:pt x="884876" y="34680"/>
                </a:lnTo>
                <a:cubicBezTo>
                  <a:pt x="800495" y="445883"/>
                  <a:pt x="435739" y="756058"/>
                  <a:pt x="0" y="756058"/>
                </a:cubicBezTo>
                <a:lnTo>
                  <a:pt x="0" y="733782"/>
                </a:lnTo>
                <a:cubicBezTo>
                  <a:pt x="425107" y="733782"/>
                  <a:pt x="780781" y="431187"/>
                  <a:pt x="863057" y="30169"/>
                </a:cubicBezTo>
                <a:close/>
                <a:moveTo>
                  <a:pt x="743692" y="0"/>
                </a:moveTo>
                <a:lnTo>
                  <a:pt x="765973" y="0"/>
                </a:lnTo>
                <a:lnTo>
                  <a:pt x="764957" y="10048"/>
                </a:lnTo>
                <a:cubicBezTo>
                  <a:pt x="692029" y="365521"/>
                  <a:pt x="376767" y="633662"/>
                  <a:pt x="0" y="633662"/>
                </a:cubicBezTo>
                <a:lnTo>
                  <a:pt x="0" y="611386"/>
                </a:lnTo>
                <a:cubicBezTo>
                  <a:pt x="365938" y="611386"/>
                  <a:pt x="672265" y="350911"/>
                  <a:pt x="743129" y="5570"/>
                </a:cubicBezTo>
                <a:close/>
                <a:moveTo>
                  <a:pt x="617163" y="0"/>
                </a:moveTo>
                <a:lnTo>
                  <a:pt x="640489" y="0"/>
                </a:lnTo>
                <a:lnTo>
                  <a:pt x="606611" y="108906"/>
                </a:lnTo>
                <a:cubicBezTo>
                  <a:pt x="506524" y="345128"/>
                  <a:pt x="272312" y="511248"/>
                  <a:pt x="0" y="511248"/>
                </a:cubicBezTo>
                <a:lnTo>
                  <a:pt x="0" y="488972"/>
                </a:lnTo>
                <a:cubicBezTo>
                  <a:pt x="263030" y="488972"/>
                  <a:pt x="489290" y="328485"/>
                  <a:pt x="585980" y="100252"/>
                </a:cubicBezTo>
                <a:close/>
                <a:moveTo>
                  <a:pt x="489561" y="0"/>
                </a:moveTo>
                <a:lnTo>
                  <a:pt x="512789" y="0"/>
                </a:lnTo>
                <a:lnTo>
                  <a:pt x="493721" y="61289"/>
                </a:lnTo>
                <a:cubicBezTo>
                  <a:pt x="412246" y="253561"/>
                  <a:pt x="221597" y="388735"/>
                  <a:pt x="0" y="388735"/>
                </a:cubicBezTo>
                <a:lnTo>
                  <a:pt x="0" y="366459"/>
                </a:lnTo>
                <a:cubicBezTo>
                  <a:pt x="212399" y="366459"/>
                  <a:pt x="395116" y="236854"/>
                  <a:pt x="473199" y="52587"/>
                </a:cubicBezTo>
                <a:close/>
                <a:moveTo>
                  <a:pt x="361966" y="0"/>
                </a:moveTo>
                <a:lnTo>
                  <a:pt x="385181" y="0"/>
                </a:lnTo>
                <a:lnTo>
                  <a:pt x="380937" y="13636"/>
                </a:lnTo>
                <a:cubicBezTo>
                  <a:pt x="318070" y="161973"/>
                  <a:pt x="170965" y="266328"/>
                  <a:pt x="0" y="266328"/>
                </a:cubicBezTo>
                <a:lnTo>
                  <a:pt x="0" y="244052"/>
                </a:lnTo>
                <a:cubicBezTo>
                  <a:pt x="161767" y="244052"/>
                  <a:pt x="300940" y="145329"/>
                  <a:pt x="360416" y="4982"/>
                </a:cubicBezTo>
                <a:close/>
                <a:moveTo>
                  <a:pt x="218905" y="0"/>
                </a:moveTo>
                <a:lnTo>
                  <a:pt x="249720" y="0"/>
                </a:lnTo>
                <a:lnTo>
                  <a:pt x="241311" y="15475"/>
                </a:lnTo>
                <a:cubicBezTo>
                  <a:pt x="188962" y="92909"/>
                  <a:pt x="100349" y="143932"/>
                  <a:pt x="0" y="143932"/>
                </a:cubicBezTo>
                <a:lnTo>
                  <a:pt x="0" y="121656"/>
                </a:lnTo>
                <a:cubicBezTo>
                  <a:pt x="74091" y="121656"/>
                  <a:pt x="141290" y="91533"/>
                  <a:pt x="189966" y="42875"/>
                </a:cubicBezTo>
                <a:close/>
              </a:path>
            </a:pathLst>
          </a:custGeom>
          <a:solidFill>
            <a:schemeClr val="accent3">
              <a:lumMod val="20000"/>
              <a:lumOff val="80000"/>
            </a:schemeClr>
          </a:solidFill>
          <a:ln w="4588"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2" name="Title 1"/>
          <p:cNvSpPr>
            <a:spLocks noGrp="1"/>
          </p:cNvSpPr>
          <p:nvPr>
            <p:ph type="title"/>
          </p:nvPr>
        </p:nvSpPr>
        <p:spPr>
          <a:xfrm>
            <a:off x="839788" y="457200"/>
            <a:ext cx="3932237" cy="1600200"/>
          </a:xfrm>
        </p:spPr>
        <p:txBody>
          <a:bodyPr anchor="b"/>
          <a:lstStyle>
            <a:lvl1pPr>
              <a:defRPr sz="3200"/>
            </a:lvl1pPr>
          </a:lstStyle>
          <a:p>
            <a:r>
              <a:rPr lang="en-US"/>
              <a:t>Click to edit Master title style</a:t>
            </a:r>
            <a:endParaRPr lang="en-US" dirty="0"/>
          </a:p>
        </p:txBody>
      </p:sp>
      <p:sp>
        <p:nvSpPr>
          <p:cNvPr id="3" name="Picture Placeholder 2"/>
          <p:cNvSpPr>
            <a:spLocks noGrp="1" noChangeAspect="1"/>
          </p:cNvSpPr>
          <p:nvPr>
            <p:ph type="pic" idx="1"/>
          </p:nvPr>
        </p:nvSpPr>
        <p:spPr>
          <a:xfrm>
            <a:off x="5183188" y="987425"/>
            <a:ext cx="6172200" cy="4873625"/>
          </a:xfrm>
        </p:spPr>
        <p:txBody>
          <a:bodyPr anchor="t"/>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US"/>
              <a:t>Click icon to add picture</a:t>
            </a:r>
            <a:endParaRPr lang="en-US" dirty="0"/>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a:t>Click to edit Master text styles</a:t>
            </a:r>
          </a:p>
        </p:txBody>
      </p:sp>
      <p:sp>
        <p:nvSpPr>
          <p:cNvPr id="6" name="Footer Placeholder 5"/>
          <p:cNvSpPr>
            <a:spLocks noGrp="1"/>
          </p:cNvSpPr>
          <p:nvPr>
            <p:ph type="ftr" sz="quarter" idx="11"/>
          </p:nvPr>
        </p:nvSpPr>
        <p:spPr/>
        <p:txBody>
          <a:bodyPr/>
          <a:lstStyle/>
          <a:p>
            <a:r>
              <a:rPr lang="en-US"/>
              <a:t>Presentation title</a:t>
            </a:r>
            <a:endParaRPr lang="en-US" dirty="0"/>
          </a:p>
        </p:txBody>
      </p:sp>
      <p:sp>
        <p:nvSpPr>
          <p:cNvPr id="7" name="Slide Number Placeholder 6"/>
          <p:cNvSpPr>
            <a:spLocks noGrp="1"/>
          </p:cNvSpPr>
          <p:nvPr>
            <p:ph type="sldNum" sz="quarter" idx="12"/>
          </p:nvPr>
        </p:nvSpPr>
        <p:spPr/>
        <p:txBody>
          <a:bodyPr/>
          <a:lstStyle/>
          <a:p>
            <a:fld id="{48F63A3B-78C7-47BE-AE5E-E10140E04643}" type="slidenum">
              <a:rPr lang="en-US" dirty="0"/>
              <a:t>‹#›</a:t>
            </a:fld>
            <a:endParaRPr lang="en-US" dirty="0"/>
          </a:p>
        </p:txBody>
      </p:sp>
    </p:spTree>
    <p:extLst>
      <p:ext uri="{BB962C8B-B14F-4D97-AF65-F5344CB8AC3E}">
        <p14:creationId xmlns:p14="http://schemas.microsoft.com/office/powerpoint/2010/main" val="2234670087"/>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obj" preserve="1">
  <p:cSld name="Introduction">
    <p:spTree>
      <p:nvGrpSpPr>
        <p:cNvPr id="1" name=""/>
        <p:cNvGrpSpPr/>
        <p:nvPr/>
      </p:nvGrpSpPr>
      <p:grpSpPr>
        <a:xfrm>
          <a:off x="0" y="0"/>
          <a:ext cx="0" cy="0"/>
          <a:chOff x="0" y="0"/>
          <a:chExt cx="0" cy="0"/>
        </a:xfrm>
      </p:grpSpPr>
      <p:sp>
        <p:nvSpPr>
          <p:cNvPr id="23" name="Freeform: Shape 22">
            <a:extLst>
              <a:ext uri="{FF2B5EF4-FFF2-40B4-BE49-F238E27FC236}">
                <a16:creationId xmlns:a16="http://schemas.microsoft.com/office/drawing/2014/main" id="{C35EFB42-020B-1DF4-3D42-26092CE45F08}"/>
              </a:ext>
            </a:extLst>
          </p:cNvPr>
          <p:cNvSpPr/>
          <p:nvPr userDrawn="1"/>
        </p:nvSpPr>
        <p:spPr>
          <a:xfrm>
            <a:off x="0" y="3427336"/>
            <a:ext cx="3430200" cy="3430665"/>
          </a:xfrm>
          <a:custGeom>
            <a:avLst/>
            <a:gdLst>
              <a:gd name="connsiteX0" fmla="*/ 0 w 3430200"/>
              <a:gd name="connsiteY0" fmla="*/ 0 h 3430665"/>
              <a:gd name="connsiteX1" fmla="*/ 3430200 w 3430200"/>
              <a:gd name="connsiteY1" fmla="*/ 0 h 3430665"/>
              <a:gd name="connsiteX2" fmla="*/ 3430200 w 3430200"/>
              <a:gd name="connsiteY2" fmla="*/ 3430665 h 3430665"/>
              <a:gd name="connsiteX3" fmla="*/ 0 w 3430200"/>
              <a:gd name="connsiteY3" fmla="*/ 3430665 h 3430665"/>
            </a:gdLst>
            <a:ahLst/>
            <a:cxnLst>
              <a:cxn ang="0">
                <a:pos x="connsiteX0" y="connsiteY0"/>
              </a:cxn>
              <a:cxn ang="0">
                <a:pos x="connsiteX1" y="connsiteY1"/>
              </a:cxn>
              <a:cxn ang="0">
                <a:pos x="connsiteX2" y="connsiteY2"/>
              </a:cxn>
              <a:cxn ang="0">
                <a:pos x="connsiteX3" y="connsiteY3"/>
              </a:cxn>
            </a:cxnLst>
            <a:rect l="l" t="t" r="r" b="b"/>
            <a:pathLst>
              <a:path w="3430200" h="3430665">
                <a:moveTo>
                  <a:pt x="0" y="0"/>
                </a:moveTo>
                <a:lnTo>
                  <a:pt x="3430200" y="0"/>
                </a:lnTo>
                <a:lnTo>
                  <a:pt x="3430200" y="3430665"/>
                </a:lnTo>
                <a:lnTo>
                  <a:pt x="0" y="3430665"/>
                </a:lnTo>
                <a:close/>
              </a:path>
            </a:pathLst>
          </a:custGeom>
          <a:solidFill>
            <a:schemeClr val="accent3"/>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20" name="Freeform: Shape 19">
            <a:extLst>
              <a:ext uri="{FF2B5EF4-FFF2-40B4-BE49-F238E27FC236}">
                <a16:creationId xmlns:a16="http://schemas.microsoft.com/office/drawing/2014/main" id="{AB4DD322-D1E0-74CB-BBFF-057426E58EBC}"/>
              </a:ext>
            </a:extLst>
          </p:cNvPr>
          <p:cNvSpPr/>
          <p:nvPr userDrawn="1"/>
        </p:nvSpPr>
        <p:spPr>
          <a:xfrm>
            <a:off x="0" y="3427336"/>
            <a:ext cx="3430200" cy="3430665"/>
          </a:xfrm>
          <a:custGeom>
            <a:avLst/>
            <a:gdLst>
              <a:gd name="connsiteX0" fmla="*/ 3430200 w 3430200"/>
              <a:gd name="connsiteY0" fmla="*/ 0 h 3430665"/>
              <a:gd name="connsiteX1" fmla="*/ 3430200 w 3430200"/>
              <a:gd name="connsiteY1" fmla="*/ 3430665 h 3430665"/>
              <a:gd name="connsiteX2" fmla="*/ 0 w 3430200"/>
              <a:gd name="connsiteY2" fmla="*/ 3430665 h 3430665"/>
              <a:gd name="connsiteX3" fmla="*/ 0 w 3430200"/>
              <a:gd name="connsiteY3" fmla="*/ 3417531 h 3430665"/>
            </a:gdLst>
            <a:ahLst/>
            <a:cxnLst>
              <a:cxn ang="0">
                <a:pos x="connsiteX0" y="connsiteY0"/>
              </a:cxn>
              <a:cxn ang="0">
                <a:pos x="connsiteX1" y="connsiteY1"/>
              </a:cxn>
              <a:cxn ang="0">
                <a:pos x="connsiteX2" y="connsiteY2"/>
              </a:cxn>
              <a:cxn ang="0">
                <a:pos x="connsiteX3" y="connsiteY3"/>
              </a:cxn>
            </a:cxnLst>
            <a:rect l="l" t="t" r="r" b="b"/>
            <a:pathLst>
              <a:path w="3430200" h="3430665">
                <a:moveTo>
                  <a:pt x="3430200" y="0"/>
                </a:moveTo>
                <a:lnTo>
                  <a:pt x="3430200" y="3430665"/>
                </a:lnTo>
                <a:lnTo>
                  <a:pt x="0" y="3430665"/>
                </a:lnTo>
                <a:lnTo>
                  <a:pt x="0" y="3417531"/>
                </a:lnTo>
                <a:close/>
              </a:path>
            </a:pathLst>
          </a:custGeom>
          <a:solidFill>
            <a:schemeClr val="accent1"/>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14" name="Freeform: Shape 13">
            <a:extLst>
              <a:ext uri="{FF2B5EF4-FFF2-40B4-BE49-F238E27FC236}">
                <a16:creationId xmlns:a16="http://schemas.microsoft.com/office/drawing/2014/main" id="{C11D3FCE-EC92-8558-A3E5-04DB12477A3B}"/>
              </a:ext>
            </a:extLst>
          </p:cNvPr>
          <p:cNvSpPr/>
          <p:nvPr userDrawn="1"/>
        </p:nvSpPr>
        <p:spPr>
          <a:xfrm>
            <a:off x="1" y="1"/>
            <a:ext cx="3423785" cy="3437345"/>
          </a:xfrm>
          <a:custGeom>
            <a:avLst/>
            <a:gdLst>
              <a:gd name="connsiteX0" fmla="*/ 0 w 3423785"/>
              <a:gd name="connsiteY0" fmla="*/ 0 h 3437345"/>
              <a:gd name="connsiteX1" fmla="*/ 3423785 w 3423785"/>
              <a:gd name="connsiteY1" fmla="*/ 0 h 3437345"/>
              <a:gd name="connsiteX2" fmla="*/ 3423785 w 3423785"/>
              <a:gd name="connsiteY2" fmla="*/ 3437345 h 3437345"/>
              <a:gd name="connsiteX3" fmla="*/ 0 w 3423785"/>
              <a:gd name="connsiteY3" fmla="*/ 3437345 h 3437345"/>
            </a:gdLst>
            <a:ahLst/>
            <a:cxnLst>
              <a:cxn ang="0">
                <a:pos x="connsiteX0" y="connsiteY0"/>
              </a:cxn>
              <a:cxn ang="0">
                <a:pos x="connsiteX1" y="connsiteY1"/>
              </a:cxn>
              <a:cxn ang="0">
                <a:pos x="connsiteX2" y="connsiteY2"/>
              </a:cxn>
              <a:cxn ang="0">
                <a:pos x="connsiteX3" y="connsiteY3"/>
              </a:cxn>
            </a:cxnLst>
            <a:rect l="l" t="t" r="r" b="b"/>
            <a:pathLst>
              <a:path w="3423785" h="3437345">
                <a:moveTo>
                  <a:pt x="0" y="0"/>
                </a:moveTo>
                <a:lnTo>
                  <a:pt x="3423785" y="0"/>
                </a:lnTo>
                <a:lnTo>
                  <a:pt x="3423785" y="3437345"/>
                </a:lnTo>
                <a:lnTo>
                  <a:pt x="0" y="3437345"/>
                </a:lnTo>
                <a:close/>
              </a:path>
            </a:pathLst>
          </a:custGeom>
          <a:solidFill>
            <a:schemeClr val="accent5"/>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2" name="Title 1"/>
          <p:cNvSpPr>
            <a:spLocks noGrp="1"/>
          </p:cNvSpPr>
          <p:nvPr userDrawn="1">
            <p:ph type="title"/>
          </p:nvPr>
        </p:nvSpPr>
        <p:spPr>
          <a:xfrm>
            <a:off x="4224528" y="2276856"/>
            <a:ext cx="6766560" cy="768096"/>
          </a:xfrm>
        </p:spPr>
        <p:txBody>
          <a:bodyPr>
            <a:noAutofit/>
          </a:bodyPr>
          <a:lstStyle>
            <a:lvl1pPr algn="l">
              <a:lnSpc>
                <a:spcPct val="100000"/>
              </a:lnSpc>
              <a:defRPr b="1"/>
            </a:lvl1pPr>
          </a:lstStyle>
          <a:p>
            <a:r>
              <a:rPr lang="en-US"/>
              <a:t>Click to edit Master title style</a:t>
            </a:r>
            <a:endParaRPr lang="en-US" dirty="0"/>
          </a:p>
        </p:txBody>
      </p:sp>
      <p:sp>
        <p:nvSpPr>
          <p:cNvPr id="3" name="Content Placeholder 2"/>
          <p:cNvSpPr>
            <a:spLocks noGrp="1"/>
          </p:cNvSpPr>
          <p:nvPr userDrawn="1">
            <p:ph idx="1"/>
          </p:nvPr>
        </p:nvSpPr>
        <p:spPr>
          <a:xfrm>
            <a:off x="4224528" y="3222752"/>
            <a:ext cx="6766560" cy="2700528"/>
          </a:xfrm>
        </p:spPr>
        <p:txBody>
          <a:bodyPr>
            <a:noAutofit/>
          </a:bodyPr>
          <a:lstStyle>
            <a:lvl1pPr marL="0" indent="0">
              <a:buNone/>
              <a:defRPr sz="1500"/>
            </a:lvl1pPr>
            <a:lvl2pPr>
              <a:defRPr sz="1500"/>
            </a:lvl2pPr>
            <a:lvl3pPr>
              <a:defRPr sz="1500"/>
            </a:lvl3pPr>
            <a:lvl4pPr>
              <a:defRPr sz="1500"/>
            </a:lvl4pPr>
            <a:lvl5pPr>
              <a:defRPr sz="15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Footer Placeholder 4"/>
          <p:cNvSpPr>
            <a:spLocks noGrp="1"/>
          </p:cNvSpPr>
          <p:nvPr userDrawn="1">
            <p:ph type="ftr" sz="quarter" idx="11"/>
          </p:nvPr>
        </p:nvSpPr>
        <p:spPr>
          <a:xfrm>
            <a:off x="4224528" y="457200"/>
            <a:ext cx="3200400" cy="274320"/>
          </a:xfrm>
        </p:spPr>
        <p:txBody>
          <a:bodyPr>
            <a:noAutofit/>
          </a:bodyPr>
          <a:lstStyle/>
          <a:p>
            <a:r>
              <a:rPr lang="en-US"/>
              <a:t>Presentation title</a:t>
            </a:r>
            <a:endParaRPr lang="en-US" dirty="0"/>
          </a:p>
        </p:txBody>
      </p:sp>
      <p:sp>
        <p:nvSpPr>
          <p:cNvPr id="6" name="Slide Number Placeholder 5"/>
          <p:cNvSpPr>
            <a:spLocks noGrp="1"/>
          </p:cNvSpPr>
          <p:nvPr userDrawn="1">
            <p:ph type="sldNum" sz="quarter" idx="12"/>
          </p:nvPr>
        </p:nvSpPr>
        <p:spPr/>
        <p:txBody>
          <a:bodyPr>
            <a:noAutofit/>
          </a:bodyPr>
          <a:lstStyle/>
          <a:p>
            <a:fld id="{48F63A3B-78C7-47BE-AE5E-E10140E04643}" type="slidenum">
              <a:rPr lang="en-US" dirty="0"/>
              <a:t>‹#›</a:t>
            </a:fld>
            <a:endParaRPr lang="en-US" dirty="0"/>
          </a:p>
        </p:txBody>
      </p:sp>
      <p:sp>
        <p:nvSpPr>
          <p:cNvPr id="17" name="Freeform: Shape 16">
            <a:extLst>
              <a:ext uri="{FF2B5EF4-FFF2-40B4-BE49-F238E27FC236}">
                <a16:creationId xmlns:a16="http://schemas.microsoft.com/office/drawing/2014/main" id="{217CBC9E-B934-828F-2AE5-211CEF5B1D25}"/>
              </a:ext>
            </a:extLst>
          </p:cNvPr>
          <p:cNvSpPr/>
          <p:nvPr userDrawn="1"/>
        </p:nvSpPr>
        <p:spPr>
          <a:xfrm>
            <a:off x="1" y="869"/>
            <a:ext cx="3423785" cy="3436477"/>
          </a:xfrm>
          <a:custGeom>
            <a:avLst/>
            <a:gdLst>
              <a:gd name="connsiteX0" fmla="*/ 0 w 3423785"/>
              <a:gd name="connsiteY0" fmla="*/ 0 h 3436477"/>
              <a:gd name="connsiteX1" fmla="*/ 3423785 w 3423785"/>
              <a:gd name="connsiteY1" fmla="*/ 3436477 h 3436477"/>
              <a:gd name="connsiteX2" fmla="*/ 0 w 3423785"/>
              <a:gd name="connsiteY2" fmla="*/ 3436477 h 3436477"/>
            </a:gdLst>
            <a:ahLst/>
            <a:cxnLst>
              <a:cxn ang="0">
                <a:pos x="connsiteX0" y="connsiteY0"/>
              </a:cxn>
              <a:cxn ang="0">
                <a:pos x="connsiteX1" y="connsiteY1"/>
              </a:cxn>
              <a:cxn ang="0">
                <a:pos x="connsiteX2" y="connsiteY2"/>
              </a:cxn>
            </a:cxnLst>
            <a:rect l="l" t="t" r="r" b="b"/>
            <a:pathLst>
              <a:path w="3423785" h="3436477">
                <a:moveTo>
                  <a:pt x="0" y="0"/>
                </a:moveTo>
                <a:lnTo>
                  <a:pt x="3423785" y="3436477"/>
                </a:lnTo>
                <a:lnTo>
                  <a:pt x="0" y="3436477"/>
                </a:lnTo>
                <a:close/>
              </a:path>
            </a:pathLst>
          </a:custGeom>
          <a:solidFill>
            <a:schemeClr val="accent1"/>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Tree>
    <p:extLst>
      <p:ext uri="{BB962C8B-B14F-4D97-AF65-F5344CB8AC3E}">
        <p14:creationId xmlns:p14="http://schemas.microsoft.com/office/powerpoint/2010/main" val="772183257"/>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34" name="Freeform: Shape 33">
            <a:extLst>
              <a:ext uri="{FF2B5EF4-FFF2-40B4-BE49-F238E27FC236}">
                <a16:creationId xmlns:a16="http://schemas.microsoft.com/office/drawing/2014/main" id="{3D352B04-96E6-839B-9D92-EE98385C4D49}"/>
              </a:ext>
            </a:extLst>
          </p:cNvPr>
          <p:cNvSpPr/>
          <p:nvPr userDrawn="1"/>
        </p:nvSpPr>
        <p:spPr>
          <a:xfrm>
            <a:off x="2062836" y="686475"/>
            <a:ext cx="7774629" cy="6193018"/>
          </a:xfrm>
          <a:custGeom>
            <a:avLst/>
            <a:gdLst>
              <a:gd name="connsiteX0" fmla="*/ 3887320 w 7774629"/>
              <a:gd name="connsiteY0" fmla="*/ 0 h 6193018"/>
              <a:gd name="connsiteX1" fmla="*/ 7774629 w 7774629"/>
              <a:gd name="connsiteY1" fmla="*/ 3884811 h 6193018"/>
              <a:gd name="connsiteX2" fmla="*/ 7774629 w 7774629"/>
              <a:gd name="connsiteY2" fmla="*/ 6193018 h 6193018"/>
              <a:gd name="connsiteX3" fmla="*/ 0 w 7774629"/>
              <a:gd name="connsiteY3" fmla="*/ 6193018 h 6193018"/>
              <a:gd name="connsiteX4" fmla="*/ 0 w 7774629"/>
              <a:gd name="connsiteY4" fmla="*/ 3884811 h 6193018"/>
              <a:gd name="connsiteX5" fmla="*/ 3887320 w 7774629"/>
              <a:gd name="connsiteY5" fmla="*/ 0 h 6193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74629" h="6193018">
                <a:moveTo>
                  <a:pt x="3887320" y="0"/>
                </a:moveTo>
                <a:cubicBezTo>
                  <a:pt x="6034243" y="0"/>
                  <a:pt x="7774629" y="1739299"/>
                  <a:pt x="7774629" y="3884811"/>
                </a:cubicBezTo>
                <a:lnTo>
                  <a:pt x="7774629" y="6193018"/>
                </a:lnTo>
                <a:lnTo>
                  <a:pt x="0" y="6193018"/>
                </a:lnTo>
                <a:lnTo>
                  <a:pt x="0" y="3884811"/>
                </a:lnTo>
                <a:cubicBezTo>
                  <a:pt x="0" y="1739299"/>
                  <a:pt x="1740414" y="0"/>
                  <a:pt x="3887320" y="0"/>
                </a:cubicBezTo>
                <a:close/>
              </a:path>
            </a:pathLst>
          </a:custGeom>
          <a:solidFill>
            <a:schemeClr val="accent2">
              <a:lumMod val="20000"/>
              <a:lumOff val="80000"/>
              <a:alpha val="99000"/>
            </a:schemeClr>
          </a:solidFill>
          <a:ln w="5439"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46" name="Freeform: Shape 45">
            <a:extLst>
              <a:ext uri="{FF2B5EF4-FFF2-40B4-BE49-F238E27FC236}">
                <a16:creationId xmlns:a16="http://schemas.microsoft.com/office/drawing/2014/main" id="{723D98FB-5EB7-A8DF-8470-B23A80D669E4}"/>
              </a:ext>
            </a:extLst>
          </p:cNvPr>
          <p:cNvSpPr/>
          <p:nvPr userDrawn="1"/>
        </p:nvSpPr>
        <p:spPr>
          <a:xfrm>
            <a:off x="7610252" y="1"/>
            <a:ext cx="2273668" cy="3147998"/>
          </a:xfrm>
          <a:custGeom>
            <a:avLst/>
            <a:gdLst>
              <a:gd name="connsiteX0" fmla="*/ 183295 w 2273668"/>
              <a:gd name="connsiteY0" fmla="*/ 0 h 3147998"/>
              <a:gd name="connsiteX1" fmla="*/ 2273668 w 2273668"/>
              <a:gd name="connsiteY1" fmla="*/ 0 h 3147998"/>
              <a:gd name="connsiteX2" fmla="*/ 2273668 w 2273668"/>
              <a:gd name="connsiteY2" fmla="*/ 3147998 h 3147998"/>
              <a:gd name="connsiteX3" fmla="*/ 2096300 w 2273668"/>
              <a:gd name="connsiteY3" fmla="*/ 3147998 h 3147998"/>
              <a:gd name="connsiteX4" fmla="*/ 2033714 w 2273668"/>
              <a:gd name="connsiteY4" fmla="*/ 3144814 h 3147998"/>
              <a:gd name="connsiteX5" fmla="*/ 0 w 2273668"/>
              <a:gd name="connsiteY5" fmla="*/ 886966 h 3147998"/>
              <a:gd name="connsiteX6" fmla="*/ 178732 w 2273668"/>
              <a:gd name="connsiteY6" fmla="*/ 9417 h 3147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73668" h="3147998">
                <a:moveTo>
                  <a:pt x="183295" y="0"/>
                </a:moveTo>
                <a:lnTo>
                  <a:pt x="2273668" y="0"/>
                </a:lnTo>
                <a:lnTo>
                  <a:pt x="2273668" y="3147998"/>
                </a:lnTo>
                <a:lnTo>
                  <a:pt x="2096300" y="3147998"/>
                </a:lnTo>
                <a:lnTo>
                  <a:pt x="2033714" y="3144814"/>
                </a:lnTo>
                <a:cubicBezTo>
                  <a:pt x="895944" y="3028420"/>
                  <a:pt x="0" y="2060597"/>
                  <a:pt x="0" y="886966"/>
                </a:cubicBezTo>
                <a:cubicBezTo>
                  <a:pt x="0" y="576250"/>
                  <a:pt x="63712" y="279606"/>
                  <a:pt x="178732" y="9417"/>
                </a:cubicBezTo>
                <a:close/>
              </a:path>
            </a:pathLst>
          </a:custGeom>
          <a:solidFill>
            <a:schemeClr val="accent2"/>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43" name="Freeform: Shape 42">
            <a:extLst>
              <a:ext uri="{FF2B5EF4-FFF2-40B4-BE49-F238E27FC236}">
                <a16:creationId xmlns:a16="http://schemas.microsoft.com/office/drawing/2014/main" id="{4550F3CE-BAE9-3916-42CA-F4D906FA5173}"/>
              </a:ext>
            </a:extLst>
          </p:cNvPr>
          <p:cNvSpPr/>
          <p:nvPr userDrawn="1"/>
        </p:nvSpPr>
        <p:spPr>
          <a:xfrm>
            <a:off x="9883919" y="2"/>
            <a:ext cx="2254928" cy="3141557"/>
          </a:xfrm>
          <a:custGeom>
            <a:avLst/>
            <a:gdLst>
              <a:gd name="connsiteX0" fmla="*/ 0 w 2254928"/>
              <a:gd name="connsiteY0" fmla="*/ 0 h 3141557"/>
              <a:gd name="connsiteX1" fmla="*/ 2080472 w 2254928"/>
              <a:gd name="connsiteY1" fmla="*/ 0 h 3141557"/>
              <a:gd name="connsiteX2" fmla="*/ 2154269 w 2254928"/>
              <a:gd name="connsiteY2" fmla="*/ 202607 h 3141557"/>
              <a:gd name="connsiteX3" fmla="*/ 2254928 w 2254928"/>
              <a:gd name="connsiteY3" fmla="*/ 871976 h 3141557"/>
              <a:gd name="connsiteX4" fmla="*/ 231934 w 2254928"/>
              <a:gd name="connsiteY4" fmla="*/ 3128339 h 3141557"/>
              <a:gd name="connsiteX5" fmla="*/ 19 w 2254928"/>
              <a:gd name="connsiteY5" fmla="*/ 3141557 h 3141557"/>
              <a:gd name="connsiteX6" fmla="*/ 0 w 2254928"/>
              <a:gd name="connsiteY6" fmla="*/ 3141557 h 3141557"/>
              <a:gd name="connsiteX7" fmla="*/ 0 w 2254928"/>
              <a:gd name="connsiteY7" fmla="*/ 2729990 h 3141557"/>
              <a:gd name="connsiteX8" fmla="*/ 0 w 2254928"/>
              <a:gd name="connsiteY8" fmla="*/ 2344136 h 3141557"/>
              <a:gd name="connsiteX9" fmla="*/ 0 w 2254928"/>
              <a:gd name="connsiteY9" fmla="*/ 1983167 h 3141557"/>
              <a:gd name="connsiteX10" fmla="*/ 0 w 2254928"/>
              <a:gd name="connsiteY10" fmla="*/ 1646252 h 3141557"/>
              <a:gd name="connsiteX11" fmla="*/ 0 w 2254928"/>
              <a:gd name="connsiteY11" fmla="*/ 1332565 h 3141557"/>
              <a:gd name="connsiteX12" fmla="*/ 0 w 2254928"/>
              <a:gd name="connsiteY12" fmla="*/ 1041273 h 3141557"/>
              <a:gd name="connsiteX13" fmla="*/ 0 w 2254928"/>
              <a:gd name="connsiteY13" fmla="*/ 771549 h 3141557"/>
              <a:gd name="connsiteX14" fmla="*/ 0 w 2254928"/>
              <a:gd name="connsiteY14" fmla="*/ 522561 h 3141557"/>
              <a:gd name="connsiteX15" fmla="*/ 0 w 2254928"/>
              <a:gd name="connsiteY15" fmla="*/ 293482 h 3141557"/>
              <a:gd name="connsiteX16" fmla="*/ 0 w 2254928"/>
              <a:gd name="connsiteY16" fmla="*/ 83481 h 3141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54928" h="3141557">
                <a:moveTo>
                  <a:pt x="0" y="0"/>
                </a:moveTo>
                <a:lnTo>
                  <a:pt x="2080472" y="0"/>
                </a:lnTo>
                <a:lnTo>
                  <a:pt x="2154269" y="202607"/>
                </a:lnTo>
                <a:cubicBezTo>
                  <a:pt x="2219730" y="414134"/>
                  <a:pt x="2254928" y="638939"/>
                  <a:pt x="2254928" y="871976"/>
                </a:cubicBezTo>
                <a:cubicBezTo>
                  <a:pt x="2254928" y="2045607"/>
                  <a:pt x="1374977" y="3005515"/>
                  <a:pt x="231934" y="3128339"/>
                </a:cubicBezTo>
                <a:lnTo>
                  <a:pt x="19" y="3141557"/>
                </a:lnTo>
                <a:lnTo>
                  <a:pt x="0" y="3141557"/>
                </a:lnTo>
                <a:lnTo>
                  <a:pt x="0" y="2729990"/>
                </a:lnTo>
                <a:lnTo>
                  <a:pt x="0" y="2344136"/>
                </a:lnTo>
                <a:lnTo>
                  <a:pt x="0" y="1983167"/>
                </a:lnTo>
                <a:lnTo>
                  <a:pt x="0" y="1646252"/>
                </a:lnTo>
                <a:lnTo>
                  <a:pt x="0" y="1332565"/>
                </a:lnTo>
                <a:lnTo>
                  <a:pt x="0" y="1041273"/>
                </a:lnTo>
                <a:lnTo>
                  <a:pt x="0" y="771549"/>
                </a:lnTo>
                <a:lnTo>
                  <a:pt x="0" y="522561"/>
                </a:lnTo>
                <a:lnTo>
                  <a:pt x="0" y="293482"/>
                </a:lnTo>
                <a:lnTo>
                  <a:pt x="0" y="83481"/>
                </a:lnTo>
                <a:close/>
              </a:path>
            </a:pathLst>
          </a:custGeom>
          <a:solidFill>
            <a:schemeClr val="accent6"/>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49" name="Freeform: Shape 48">
            <a:extLst>
              <a:ext uri="{FF2B5EF4-FFF2-40B4-BE49-F238E27FC236}">
                <a16:creationId xmlns:a16="http://schemas.microsoft.com/office/drawing/2014/main" id="{D83F65A0-0C52-48AD-DC5D-B5D3BF3CC188}"/>
              </a:ext>
            </a:extLst>
          </p:cNvPr>
          <p:cNvSpPr/>
          <p:nvPr userDrawn="1"/>
        </p:nvSpPr>
        <p:spPr>
          <a:xfrm>
            <a:off x="8395730" y="2"/>
            <a:ext cx="2959203" cy="2352793"/>
          </a:xfrm>
          <a:custGeom>
            <a:avLst/>
            <a:gdLst>
              <a:gd name="connsiteX0" fmla="*/ 289830 w 2959203"/>
              <a:gd name="connsiteY0" fmla="*/ 0 h 2352793"/>
              <a:gd name="connsiteX1" fmla="*/ 2669374 w 2959203"/>
              <a:gd name="connsiteY1" fmla="*/ 0 h 2352793"/>
              <a:gd name="connsiteX2" fmla="*/ 2706511 w 2959203"/>
              <a:gd name="connsiteY2" fmla="*/ 49584 h 2352793"/>
              <a:gd name="connsiteX3" fmla="*/ 2951565 w 2959203"/>
              <a:gd name="connsiteY3" fmla="*/ 724493 h 2352793"/>
              <a:gd name="connsiteX4" fmla="*/ 2959203 w 2959203"/>
              <a:gd name="connsiteY4" fmla="*/ 875514 h 2352793"/>
              <a:gd name="connsiteX5" fmla="*/ 2959203 w 2959203"/>
              <a:gd name="connsiteY5" fmla="*/ 875554 h 2352793"/>
              <a:gd name="connsiteX6" fmla="*/ 2951565 w 2959203"/>
              <a:gd name="connsiteY6" fmla="*/ 1026575 h 2352793"/>
              <a:gd name="connsiteX7" fmla="*/ 1479602 w 2959203"/>
              <a:gd name="connsiteY7" fmla="*/ 2352793 h 2352793"/>
              <a:gd name="connsiteX8" fmla="*/ 0 w 2959203"/>
              <a:gd name="connsiteY8" fmla="*/ 875534 h 2352793"/>
              <a:gd name="connsiteX9" fmla="*/ 252694 w 2959203"/>
              <a:gd name="connsiteY9" fmla="*/ 49584 h 2352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59203" h="2352793">
                <a:moveTo>
                  <a:pt x="289830" y="0"/>
                </a:moveTo>
                <a:lnTo>
                  <a:pt x="2669374" y="0"/>
                </a:lnTo>
                <a:lnTo>
                  <a:pt x="2706511" y="49584"/>
                </a:lnTo>
                <a:cubicBezTo>
                  <a:pt x="2839459" y="246061"/>
                  <a:pt x="2926309" y="476187"/>
                  <a:pt x="2951565" y="724493"/>
                </a:cubicBezTo>
                <a:lnTo>
                  <a:pt x="2959203" y="875514"/>
                </a:lnTo>
                <a:lnTo>
                  <a:pt x="2959203" y="875554"/>
                </a:lnTo>
                <a:lnTo>
                  <a:pt x="2951565" y="1026575"/>
                </a:lnTo>
                <a:cubicBezTo>
                  <a:pt x="2875795" y="1771492"/>
                  <a:pt x="2245691" y="2352793"/>
                  <a:pt x="1479602" y="2352793"/>
                </a:cubicBezTo>
                <a:cubicBezTo>
                  <a:pt x="662440" y="2352793"/>
                  <a:pt x="0" y="1691401"/>
                  <a:pt x="0" y="875534"/>
                </a:cubicBezTo>
                <a:cubicBezTo>
                  <a:pt x="0" y="569583"/>
                  <a:pt x="93156" y="285356"/>
                  <a:pt x="252694" y="49584"/>
                </a:cubicBezTo>
                <a:close/>
              </a:path>
            </a:pathLst>
          </a:custGeom>
          <a:solidFill>
            <a:schemeClr val="bg1"/>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40" name="Freeform: Shape 39">
            <a:extLst>
              <a:ext uri="{FF2B5EF4-FFF2-40B4-BE49-F238E27FC236}">
                <a16:creationId xmlns:a16="http://schemas.microsoft.com/office/drawing/2014/main" id="{F8FA7F58-C470-6376-9DB1-DE7034C491E8}"/>
              </a:ext>
            </a:extLst>
          </p:cNvPr>
          <p:cNvSpPr/>
          <p:nvPr userDrawn="1"/>
        </p:nvSpPr>
        <p:spPr>
          <a:xfrm>
            <a:off x="1390854" y="3130662"/>
            <a:ext cx="3106248" cy="3748831"/>
          </a:xfrm>
          <a:custGeom>
            <a:avLst/>
            <a:gdLst>
              <a:gd name="connsiteX0" fmla="*/ 0 w 3106248"/>
              <a:gd name="connsiteY0" fmla="*/ 0 h 3748831"/>
              <a:gd name="connsiteX1" fmla="*/ 3106248 w 3106248"/>
              <a:gd name="connsiteY1" fmla="*/ 3748831 h 3748831"/>
              <a:gd name="connsiteX2" fmla="*/ 0 w 3106248"/>
              <a:gd name="connsiteY2" fmla="*/ 3748831 h 3748831"/>
            </a:gdLst>
            <a:ahLst/>
            <a:cxnLst>
              <a:cxn ang="0">
                <a:pos x="connsiteX0" y="connsiteY0"/>
              </a:cxn>
              <a:cxn ang="0">
                <a:pos x="connsiteX1" y="connsiteY1"/>
              </a:cxn>
              <a:cxn ang="0">
                <a:pos x="connsiteX2" y="connsiteY2"/>
              </a:cxn>
            </a:cxnLst>
            <a:rect l="l" t="t" r="r" b="b"/>
            <a:pathLst>
              <a:path w="3106248" h="3748831">
                <a:moveTo>
                  <a:pt x="0" y="0"/>
                </a:moveTo>
                <a:lnTo>
                  <a:pt x="3106248" y="3748831"/>
                </a:lnTo>
                <a:lnTo>
                  <a:pt x="0" y="3748831"/>
                </a:lnTo>
                <a:close/>
              </a:path>
            </a:pathLst>
          </a:custGeom>
          <a:solidFill>
            <a:schemeClr val="accent2">
              <a:alpha val="99000"/>
            </a:schemeClr>
          </a:solidFill>
          <a:ln>
            <a:noFill/>
          </a:ln>
        </p:spPr>
        <p:txBody>
          <a:bodyPr vert="horz" wrap="square" lIns="91440" tIns="45720" rIns="91440" bIns="45720" numCol="1" anchor="t" anchorCtr="0" compatLnSpc="1">
            <a:prstTxWarp prst="textNoShape">
              <a:avLst/>
            </a:prstTxWarp>
            <a:noAutofit/>
          </a:bodyPr>
          <a:lstStyle/>
          <a:p>
            <a:pPr lvl="0"/>
            <a:endParaRPr lang="en-US" dirty="0">
              <a:solidFill>
                <a:schemeClr val="tx1"/>
              </a:solidFill>
            </a:endParaRPr>
          </a:p>
        </p:txBody>
      </p:sp>
      <p:sp>
        <p:nvSpPr>
          <p:cNvPr id="37" name="Freeform: Shape 36">
            <a:extLst>
              <a:ext uri="{FF2B5EF4-FFF2-40B4-BE49-F238E27FC236}">
                <a16:creationId xmlns:a16="http://schemas.microsoft.com/office/drawing/2014/main" id="{B27C9E57-563E-7980-7B3C-45FAD9C386F4}"/>
              </a:ext>
            </a:extLst>
          </p:cNvPr>
          <p:cNvSpPr/>
          <p:nvPr userDrawn="1"/>
        </p:nvSpPr>
        <p:spPr>
          <a:xfrm>
            <a:off x="0" y="3130661"/>
            <a:ext cx="1400640" cy="3748832"/>
          </a:xfrm>
          <a:custGeom>
            <a:avLst/>
            <a:gdLst>
              <a:gd name="connsiteX0" fmla="*/ 1400640 w 1400640"/>
              <a:gd name="connsiteY0" fmla="*/ 0 h 3748832"/>
              <a:gd name="connsiteX1" fmla="*/ 1400640 w 1400640"/>
              <a:gd name="connsiteY1" fmla="*/ 3748832 h 3748832"/>
              <a:gd name="connsiteX2" fmla="*/ 0 w 1400640"/>
              <a:gd name="connsiteY2" fmla="*/ 3748832 h 3748832"/>
              <a:gd name="connsiteX3" fmla="*/ 0 w 1400640"/>
              <a:gd name="connsiteY3" fmla="*/ 1684743 h 3748832"/>
            </a:gdLst>
            <a:ahLst/>
            <a:cxnLst>
              <a:cxn ang="0">
                <a:pos x="connsiteX0" y="connsiteY0"/>
              </a:cxn>
              <a:cxn ang="0">
                <a:pos x="connsiteX1" y="connsiteY1"/>
              </a:cxn>
              <a:cxn ang="0">
                <a:pos x="connsiteX2" y="connsiteY2"/>
              </a:cxn>
              <a:cxn ang="0">
                <a:pos x="connsiteX3" y="connsiteY3"/>
              </a:cxn>
            </a:cxnLst>
            <a:rect l="l" t="t" r="r" b="b"/>
            <a:pathLst>
              <a:path w="1400640" h="3748832">
                <a:moveTo>
                  <a:pt x="1400640" y="0"/>
                </a:moveTo>
                <a:lnTo>
                  <a:pt x="1400640" y="3748832"/>
                </a:lnTo>
                <a:lnTo>
                  <a:pt x="0" y="3748832"/>
                </a:lnTo>
                <a:lnTo>
                  <a:pt x="0" y="1684743"/>
                </a:lnTo>
                <a:close/>
              </a:path>
            </a:pathLst>
          </a:custGeom>
          <a:solidFill>
            <a:schemeClr val="accent3"/>
          </a:solidFill>
          <a:ln>
            <a:noFill/>
          </a:ln>
        </p:spPr>
        <p:style>
          <a:lnRef idx="2">
            <a:schemeClr val="accent1">
              <a:shade val="50000"/>
            </a:schemeClr>
          </a:lnRef>
          <a:fillRef idx="1">
            <a:schemeClr val="accent1"/>
          </a:fillRef>
          <a:effectRef idx="0">
            <a:schemeClr val="accent1"/>
          </a:effectRef>
          <a:fontRef idx="minor">
            <a:schemeClr val="lt1"/>
          </a:fontRef>
        </p:style>
        <p:txBody>
          <a:bodyPr wrap="square" rtlCol="0" anchor="ctr">
            <a:noAutofit/>
          </a:bodyPr>
          <a:lstStyle/>
          <a:p>
            <a:pPr lvl="0" algn="ctr"/>
            <a:endParaRPr lang="en-US" dirty="0"/>
          </a:p>
        </p:txBody>
      </p:sp>
      <p:sp>
        <p:nvSpPr>
          <p:cNvPr id="2" name="Title 1"/>
          <p:cNvSpPr>
            <a:spLocks noGrp="1"/>
          </p:cNvSpPr>
          <p:nvPr>
            <p:ph type="title"/>
          </p:nvPr>
        </p:nvSpPr>
        <p:spPr>
          <a:xfrm>
            <a:off x="2895600" y="3776472"/>
            <a:ext cx="6400800" cy="768096"/>
          </a:xfrm>
        </p:spPr>
        <p:txBody>
          <a:bodyPr anchor="t">
            <a:noAutofit/>
          </a:bodyPr>
          <a:lstStyle>
            <a:lvl1pPr>
              <a:lnSpc>
                <a:spcPct val="100000"/>
              </a:lnSpc>
              <a:defRPr sz="4400"/>
            </a:lvl1pPr>
          </a:lstStyle>
          <a:p>
            <a:r>
              <a:rPr lang="en-US"/>
              <a:t>Click to edit Master title style</a:t>
            </a:r>
            <a:endParaRPr lang="en-US" dirty="0"/>
          </a:p>
        </p:txBody>
      </p:sp>
      <p:sp>
        <p:nvSpPr>
          <p:cNvPr id="3" name="Text Placeholder 2"/>
          <p:cNvSpPr>
            <a:spLocks noGrp="1"/>
          </p:cNvSpPr>
          <p:nvPr>
            <p:ph type="body" idx="1"/>
          </p:nvPr>
        </p:nvSpPr>
        <p:spPr>
          <a:xfrm>
            <a:off x="2895600" y="4718304"/>
            <a:ext cx="6400800" cy="512064"/>
          </a:xfrm>
        </p:spPr>
        <p:txBody>
          <a:bodyPr lIns="0" tIns="0" rIns="0" bIns="0">
            <a:noAutofit/>
          </a:bodyPr>
          <a:lstStyle>
            <a:lvl1pPr marL="0" indent="0" algn="ctr">
              <a:spcBef>
                <a:spcPts val="0"/>
              </a:spcBef>
              <a:buNone/>
              <a:defRPr sz="2400">
                <a:solidFill>
                  <a:schemeClr val="accent6"/>
                </a:solidFill>
              </a:defRPr>
            </a:lvl1pPr>
            <a:lvl2pPr marL="457200" indent="0">
              <a:buNone/>
              <a:defRPr sz="2000">
                <a:solidFill>
                  <a:schemeClr val="tx1">
                    <a:tint val="75000"/>
                  </a:schemeClr>
                </a:solidFill>
              </a:defRPr>
            </a:lvl2pPr>
            <a:lvl3pPr marL="914400" indent="0">
              <a:buNone/>
              <a:defRPr sz="1800">
                <a:solidFill>
                  <a:schemeClr val="tx1">
                    <a:tint val="75000"/>
                  </a:schemeClr>
                </a:solidFill>
              </a:defRPr>
            </a:lvl3pPr>
            <a:lvl4pPr marL="1371600" indent="0">
              <a:buNone/>
              <a:defRPr sz="1600">
                <a:solidFill>
                  <a:schemeClr val="tx1">
                    <a:tint val="75000"/>
                  </a:schemeClr>
                </a:solidFill>
              </a:defRPr>
            </a:lvl4pPr>
            <a:lvl5pPr marL="1828800" indent="0">
              <a:buNone/>
              <a:defRPr sz="1600">
                <a:solidFill>
                  <a:schemeClr val="tx1">
                    <a:tint val="75000"/>
                  </a:schemeClr>
                </a:solidFill>
              </a:defRPr>
            </a:lvl5pPr>
            <a:lvl6pPr marL="2286000" indent="0">
              <a:buNone/>
              <a:defRPr sz="1600">
                <a:solidFill>
                  <a:schemeClr val="tx1">
                    <a:tint val="75000"/>
                  </a:schemeClr>
                </a:solidFill>
              </a:defRPr>
            </a:lvl6pPr>
            <a:lvl7pPr marL="2743200" indent="0">
              <a:buNone/>
              <a:defRPr sz="1600">
                <a:solidFill>
                  <a:schemeClr val="tx1">
                    <a:tint val="75000"/>
                  </a:schemeClr>
                </a:solidFill>
              </a:defRPr>
            </a:lvl7pPr>
            <a:lvl8pPr marL="3200400" indent="0">
              <a:buNone/>
              <a:defRPr sz="1600">
                <a:solidFill>
                  <a:schemeClr val="tx1">
                    <a:tint val="75000"/>
                  </a:schemeClr>
                </a:solidFill>
              </a:defRPr>
            </a:lvl8pPr>
            <a:lvl9pPr marL="3657600" indent="0">
              <a:buNone/>
              <a:defRPr sz="1600">
                <a:solidFill>
                  <a:schemeClr val="tx1">
                    <a:tint val="75000"/>
                  </a:schemeClr>
                </a:solidFill>
              </a:defRPr>
            </a:lvl9pPr>
          </a:lstStyle>
          <a:p>
            <a:pPr lvl="0"/>
            <a:r>
              <a:rPr lang="en-US"/>
              <a:t>Click to edit Master text styles</a:t>
            </a:r>
          </a:p>
        </p:txBody>
      </p:sp>
    </p:spTree>
    <p:extLst>
      <p:ext uri="{BB962C8B-B14F-4D97-AF65-F5344CB8AC3E}">
        <p14:creationId xmlns:p14="http://schemas.microsoft.com/office/powerpoint/2010/main" val="1681789449"/>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Title and Chart">
    <p:spTree>
      <p:nvGrpSpPr>
        <p:cNvPr id="1" name=""/>
        <p:cNvGrpSpPr/>
        <p:nvPr/>
      </p:nvGrpSpPr>
      <p:grpSpPr>
        <a:xfrm>
          <a:off x="0" y="0"/>
          <a:ext cx="0" cy="0"/>
          <a:chOff x="0" y="0"/>
          <a:chExt cx="0" cy="0"/>
        </a:xfrm>
      </p:grpSpPr>
      <p:sp>
        <p:nvSpPr>
          <p:cNvPr id="30" name="Freeform: Shape 29">
            <a:extLst>
              <a:ext uri="{FF2B5EF4-FFF2-40B4-BE49-F238E27FC236}">
                <a16:creationId xmlns:a16="http://schemas.microsoft.com/office/drawing/2014/main" id="{2459EA3C-8B88-5F1F-531E-7DA7DE55710B}"/>
              </a:ext>
            </a:extLst>
          </p:cNvPr>
          <p:cNvSpPr/>
          <p:nvPr userDrawn="1"/>
        </p:nvSpPr>
        <p:spPr>
          <a:xfrm>
            <a:off x="1" y="0"/>
            <a:ext cx="2242827" cy="2102966"/>
          </a:xfrm>
          <a:custGeom>
            <a:avLst/>
            <a:gdLst>
              <a:gd name="connsiteX0" fmla="*/ 2220549 w 2242827"/>
              <a:gd name="connsiteY0" fmla="*/ 0 h 2102966"/>
              <a:gd name="connsiteX1" fmla="*/ 2242827 w 2242827"/>
              <a:gd name="connsiteY1" fmla="*/ 0 h 2102966"/>
              <a:gd name="connsiteX2" fmla="*/ 2238641 w 2242827"/>
              <a:gd name="connsiteY2" fmla="*/ 82607 h 2102966"/>
              <a:gd name="connsiteX3" fmla="*/ 1 w 2242827"/>
              <a:gd name="connsiteY3" fmla="*/ 2102966 h 2102966"/>
              <a:gd name="connsiteX4" fmla="*/ 1 w 2242827"/>
              <a:gd name="connsiteY4" fmla="*/ 2080690 h 2102966"/>
              <a:gd name="connsiteX5" fmla="*/ 2216479 w 2242827"/>
              <a:gd name="connsiteY5" fmla="*/ 80336 h 2102966"/>
              <a:gd name="connsiteX6" fmla="*/ 2098030 w 2242827"/>
              <a:gd name="connsiteY6" fmla="*/ 0 h 2102966"/>
              <a:gd name="connsiteX7" fmla="*/ 2120412 w 2242827"/>
              <a:gd name="connsiteY7" fmla="*/ 0 h 2102966"/>
              <a:gd name="connsiteX8" fmla="*/ 2116859 w 2242827"/>
              <a:gd name="connsiteY8" fmla="*/ 70117 h 2102966"/>
              <a:gd name="connsiteX9" fmla="*/ 1 w 2242827"/>
              <a:gd name="connsiteY9" fmla="*/ 1980571 h 2102966"/>
              <a:gd name="connsiteX10" fmla="*/ 1 w 2242827"/>
              <a:gd name="connsiteY10" fmla="*/ 1958295 h 2102966"/>
              <a:gd name="connsiteX11" fmla="*/ 2094588 w 2242827"/>
              <a:gd name="connsiteY11" fmla="*/ 67938 h 2102966"/>
              <a:gd name="connsiteX12" fmla="*/ 1975608 w 2242827"/>
              <a:gd name="connsiteY12" fmla="*/ 0 h 2102966"/>
              <a:gd name="connsiteX13" fmla="*/ 1997887 w 2242827"/>
              <a:gd name="connsiteY13" fmla="*/ 0 h 2102966"/>
              <a:gd name="connsiteX14" fmla="*/ 1994968 w 2242827"/>
              <a:gd name="connsiteY14" fmla="*/ 57611 h 2102966"/>
              <a:gd name="connsiteX15" fmla="*/ 1 w 2242827"/>
              <a:gd name="connsiteY15" fmla="*/ 1858047 h 2102966"/>
              <a:gd name="connsiteX16" fmla="*/ 1 w 2242827"/>
              <a:gd name="connsiteY16" fmla="*/ 1835771 h 2102966"/>
              <a:gd name="connsiteX17" fmla="*/ 1972805 w 2242827"/>
              <a:gd name="connsiteY17" fmla="*/ 55322 h 2102966"/>
              <a:gd name="connsiteX18" fmla="*/ 1853193 w 2242827"/>
              <a:gd name="connsiteY18" fmla="*/ 0 h 2102966"/>
              <a:gd name="connsiteX19" fmla="*/ 1875472 w 2242827"/>
              <a:gd name="connsiteY19" fmla="*/ 0 h 2102966"/>
              <a:gd name="connsiteX20" fmla="*/ 1873186 w 2242827"/>
              <a:gd name="connsiteY20" fmla="*/ 45119 h 2102966"/>
              <a:gd name="connsiteX21" fmla="*/ 0 w 2242827"/>
              <a:gd name="connsiteY21" fmla="*/ 1735650 h 2102966"/>
              <a:gd name="connsiteX22" fmla="*/ 0 w 2242827"/>
              <a:gd name="connsiteY22" fmla="*/ 1713374 h 2102966"/>
              <a:gd name="connsiteX23" fmla="*/ 1851022 w 2242827"/>
              <a:gd name="connsiteY23" fmla="*/ 42848 h 2102966"/>
              <a:gd name="connsiteX24" fmla="*/ 1730668 w 2242827"/>
              <a:gd name="connsiteY24" fmla="*/ 0 h 2102966"/>
              <a:gd name="connsiteX25" fmla="*/ 1753056 w 2242827"/>
              <a:gd name="connsiteY25" fmla="*/ 0 h 2102966"/>
              <a:gd name="connsiteX26" fmla="*/ 1751404 w 2242827"/>
              <a:gd name="connsiteY26" fmla="*/ 32610 h 2102966"/>
              <a:gd name="connsiteX27" fmla="*/ 0 w 2242827"/>
              <a:gd name="connsiteY27" fmla="*/ 1613232 h 2102966"/>
              <a:gd name="connsiteX28" fmla="*/ 0 w 2242827"/>
              <a:gd name="connsiteY28" fmla="*/ 1590961 h 2102966"/>
              <a:gd name="connsiteX29" fmla="*/ 1729127 w 2242827"/>
              <a:gd name="connsiteY29" fmla="*/ 30432 h 2102966"/>
              <a:gd name="connsiteX30" fmla="*/ 1608247 w 2242827"/>
              <a:gd name="connsiteY30" fmla="*/ 0 h 2102966"/>
              <a:gd name="connsiteX31" fmla="*/ 1630525 w 2242827"/>
              <a:gd name="connsiteY31" fmla="*/ 0 h 2102966"/>
              <a:gd name="connsiteX32" fmla="*/ 1629507 w 2242827"/>
              <a:gd name="connsiteY32" fmla="*/ 20086 h 2102966"/>
              <a:gd name="connsiteX33" fmla="*/ 0 w 2242827"/>
              <a:gd name="connsiteY33" fmla="*/ 1490712 h 2102966"/>
              <a:gd name="connsiteX34" fmla="*/ 0 w 2242827"/>
              <a:gd name="connsiteY34" fmla="*/ 1468436 h 2102966"/>
              <a:gd name="connsiteX35" fmla="*/ 1607345 w 2242827"/>
              <a:gd name="connsiteY35" fmla="*/ 17816 h 2102966"/>
              <a:gd name="connsiteX36" fmla="*/ 1485833 w 2242827"/>
              <a:gd name="connsiteY36" fmla="*/ 0 h 2102966"/>
              <a:gd name="connsiteX37" fmla="*/ 1508109 w 2242827"/>
              <a:gd name="connsiteY37" fmla="*/ 0 h 2102966"/>
              <a:gd name="connsiteX38" fmla="*/ 1507724 w 2242827"/>
              <a:gd name="connsiteY38" fmla="*/ 7596 h 2102966"/>
              <a:gd name="connsiteX39" fmla="*/ 0 w 2242827"/>
              <a:gd name="connsiteY39" fmla="*/ 1368317 h 2102966"/>
              <a:gd name="connsiteX40" fmla="*/ 0 w 2242827"/>
              <a:gd name="connsiteY40" fmla="*/ 1346041 h 2102966"/>
              <a:gd name="connsiteX41" fmla="*/ 1485563 w 2242827"/>
              <a:gd name="connsiteY41" fmla="*/ 5325 h 2102966"/>
              <a:gd name="connsiteX42" fmla="*/ 1362591 w 2242827"/>
              <a:gd name="connsiteY42" fmla="*/ 0 h 2102966"/>
              <a:gd name="connsiteX43" fmla="*/ 1385194 w 2242827"/>
              <a:gd name="connsiteY43" fmla="*/ 0 h 2102966"/>
              <a:gd name="connsiteX44" fmla="*/ 1364797 w 2242827"/>
              <a:gd name="connsiteY44" fmla="*/ 133264 h 2102966"/>
              <a:gd name="connsiteX45" fmla="*/ 0 w 2242827"/>
              <a:gd name="connsiteY45" fmla="*/ 1245917 h 2102966"/>
              <a:gd name="connsiteX46" fmla="*/ 0 w 2242827"/>
              <a:gd name="connsiteY46" fmla="*/ 1223641 h 2102966"/>
              <a:gd name="connsiteX47" fmla="*/ 1342864 w 2242827"/>
              <a:gd name="connsiteY47" fmla="*/ 128894 h 2102966"/>
              <a:gd name="connsiteX48" fmla="*/ 1238878 w 2242827"/>
              <a:gd name="connsiteY48" fmla="*/ 0 h 2102966"/>
              <a:gd name="connsiteX49" fmla="*/ 1261388 w 2242827"/>
              <a:gd name="connsiteY49" fmla="*/ 0 h 2102966"/>
              <a:gd name="connsiteX50" fmla="*/ 1244763 w 2242827"/>
              <a:gd name="connsiteY50" fmla="*/ 108614 h 2102966"/>
              <a:gd name="connsiteX51" fmla="*/ 0 w 2242827"/>
              <a:gd name="connsiteY51" fmla="*/ 1123397 h 2102966"/>
              <a:gd name="connsiteX52" fmla="*/ 0 w 2242827"/>
              <a:gd name="connsiteY52" fmla="*/ 1101121 h 2102966"/>
              <a:gd name="connsiteX53" fmla="*/ 1222940 w 2242827"/>
              <a:gd name="connsiteY53" fmla="*/ 104135 h 2102966"/>
              <a:gd name="connsiteX54" fmla="*/ 1115178 w 2242827"/>
              <a:gd name="connsiteY54" fmla="*/ 0 h 2102966"/>
              <a:gd name="connsiteX55" fmla="*/ 1137688 w 2242827"/>
              <a:gd name="connsiteY55" fmla="*/ 0 h 2102966"/>
              <a:gd name="connsiteX56" fmla="*/ 1124836 w 2242827"/>
              <a:gd name="connsiteY56" fmla="*/ 83962 h 2102966"/>
              <a:gd name="connsiteX57" fmla="*/ 0 w 2242827"/>
              <a:gd name="connsiteY57" fmla="*/ 1000978 h 2102966"/>
              <a:gd name="connsiteX58" fmla="*/ 0 w 2242827"/>
              <a:gd name="connsiteY58" fmla="*/ 978703 h 2102966"/>
              <a:gd name="connsiteX59" fmla="*/ 1103012 w 2242827"/>
              <a:gd name="connsiteY59" fmla="*/ 79485 h 2102966"/>
              <a:gd name="connsiteX60" fmla="*/ 991375 w 2242827"/>
              <a:gd name="connsiteY60" fmla="*/ 0 h 2102966"/>
              <a:gd name="connsiteX61" fmla="*/ 1013997 w 2242827"/>
              <a:gd name="connsiteY61" fmla="*/ 0 h 2102966"/>
              <a:gd name="connsiteX62" fmla="*/ 1004915 w 2242827"/>
              <a:gd name="connsiteY62" fmla="*/ 59331 h 2102966"/>
              <a:gd name="connsiteX63" fmla="*/ 0 w 2242827"/>
              <a:gd name="connsiteY63" fmla="*/ 878583 h 2102966"/>
              <a:gd name="connsiteX64" fmla="*/ 0 w 2242827"/>
              <a:gd name="connsiteY64" fmla="*/ 856307 h 2102966"/>
              <a:gd name="connsiteX65" fmla="*/ 982981 w 2242827"/>
              <a:gd name="connsiteY65" fmla="*/ 54853 h 2102966"/>
              <a:gd name="connsiteX66" fmla="*/ 866108 w 2242827"/>
              <a:gd name="connsiteY66" fmla="*/ 0 h 2102966"/>
              <a:gd name="connsiteX67" fmla="*/ 888384 w 2242827"/>
              <a:gd name="connsiteY67" fmla="*/ 0 h 2102966"/>
              <a:gd name="connsiteX68" fmla="*/ 884876 w 2242827"/>
              <a:gd name="connsiteY68" fmla="*/ 34680 h 2102966"/>
              <a:gd name="connsiteX69" fmla="*/ 0 w 2242827"/>
              <a:gd name="connsiteY69" fmla="*/ 756058 h 2102966"/>
              <a:gd name="connsiteX70" fmla="*/ 0 w 2242827"/>
              <a:gd name="connsiteY70" fmla="*/ 733782 h 2102966"/>
              <a:gd name="connsiteX71" fmla="*/ 863057 w 2242827"/>
              <a:gd name="connsiteY71" fmla="*/ 30169 h 2102966"/>
              <a:gd name="connsiteX72" fmla="*/ 743692 w 2242827"/>
              <a:gd name="connsiteY72" fmla="*/ 0 h 2102966"/>
              <a:gd name="connsiteX73" fmla="*/ 765973 w 2242827"/>
              <a:gd name="connsiteY73" fmla="*/ 0 h 2102966"/>
              <a:gd name="connsiteX74" fmla="*/ 764957 w 2242827"/>
              <a:gd name="connsiteY74" fmla="*/ 10048 h 2102966"/>
              <a:gd name="connsiteX75" fmla="*/ 0 w 2242827"/>
              <a:gd name="connsiteY75" fmla="*/ 633662 h 2102966"/>
              <a:gd name="connsiteX76" fmla="*/ 0 w 2242827"/>
              <a:gd name="connsiteY76" fmla="*/ 611386 h 2102966"/>
              <a:gd name="connsiteX77" fmla="*/ 743129 w 2242827"/>
              <a:gd name="connsiteY77" fmla="*/ 5570 h 2102966"/>
              <a:gd name="connsiteX78" fmla="*/ 617163 w 2242827"/>
              <a:gd name="connsiteY78" fmla="*/ 0 h 2102966"/>
              <a:gd name="connsiteX79" fmla="*/ 640489 w 2242827"/>
              <a:gd name="connsiteY79" fmla="*/ 0 h 2102966"/>
              <a:gd name="connsiteX80" fmla="*/ 606611 w 2242827"/>
              <a:gd name="connsiteY80" fmla="*/ 108906 h 2102966"/>
              <a:gd name="connsiteX81" fmla="*/ 0 w 2242827"/>
              <a:gd name="connsiteY81" fmla="*/ 511248 h 2102966"/>
              <a:gd name="connsiteX82" fmla="*/ 0 w 2242827"/>
              <a:gd name="connsiteY82" fmla="*/ 488972 h 2102966"/>
              <a:gd name="connsiteX83" fmla="*/ 585980 w 2242827"/>
              <a:gd name="connsiteY83" fmla="*/ 100252 h 2102966"/>
              <a:gd name="connsiteX84" fmla="*/ 489561 w 2242827"/>
              <a:gd name="connsiteY84" fmla="*/ 0 h 2102966"/>
              <a:gd name="connsiteX85" fmla="*/ 512789 w 2242827"/>
              <a:gd name="connsiteY85" fmla="*/ 0 h 2102966"/>
              <a:gd name="connsiteX86" fmla="*/ 493721 w 2242827"/>
              <a:gd name="connsiteY86" fmla="*/ 61289 h 2102966"/>
              <a:gd name="connsiteX87" fmla="*/ 0 w 2242827"/>
              <a:gd name="connsiteY87" fmla="*/ 388735 h 2102966"/>
              <a:gd name="connsiteX88" fmla="*/ 0 w 2242827"/>
              <a:gd name="connsiteY88" fmla="*/ 366459 h 2102966"/>
              <a:gd name="connsiteX89" fmla="*/ 473199 w 2242827"/>
              <a:gd name="connsiteY89" fmla="*/ 52587 h 2102966"/>
              <a:gd name="connsiteX90" fmla="*/ 361966 w 2242827"/>
              <a:gd name="connsiteY90" fmla="*/ 0 h 2102966"/>
              <a:gd name="connsiteX91" fmla="*/ 385181 w 2242827"/>
              <a:gd name="connsiteY91" fmla="*/ 0 h 2102966"/>
              <a:gd name="connsiteX92" fmla="*/ 380937 w 2242827"/>
              <a:gd name="connsiteY92" fmla="*/ 13636 h 2102966"/>
              <a:gd name="connsiteX93" fmla="*/ 0 w 2242827"/>
              <a:gd name="connsiteY93" fmla="*/ 266328 h 2102966"/>
              <a:gd name="connsiteX94" fmla="*/ 0 w 2242827"/>
              <a:gd name="connsiteY94" fmla="*/ 244052 h 2102966"/>
              <a:gd name="connsiteX95" fmla="*/ 360416 w 2242827"/>
              <a:gd name="connsiteY95" fmla="*/ 4982 h 2102966"/>
              <a:gd name="connsiteX96" fmla="*/ 218905 w 2242827"/>
              <a:gd name="connsiteY96" fmla="*/ 0 h 2102966"/>
              <a:gd name="connsiteX97" fmla="*/ 249720 w 2242827"/>
              <a:gd name="connsiteY97" fmla="*/ 0 h 2102966"/>
              <a:gd name="connsiteX98" fmla="*/ 241311 w 2242827"/>
              <a:gd name="connsiteY98" fmla="*/ 15475 h 2102966"/>
              <a:gd name="connsiteX99" fmla="*/ 0 w 2242827"/>
              <a:gd name="connsiteY99" fmla="*/ 143932 h 2102966"/>
              <a:gd name="connsiteX100" fmla="*/ 0 w 2242827"/>
              <a:gd name="connsiteY100" fmla="*/ 121656 h 2102966"/>
              <a:gd name="connsiteX101" fmla="*/ 189966 w 2242827"/>
              <a:gd name="connsiteY101" fmla="*/ 42875 h 21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2242827" h="2102966">
                <a:moveTo>
                  <a:pt x="2220549" y="0"/>
                </a:moveTo>
                <a:lnTo>
                  <a:pt x="2242827" y="0"/>
                </a:lnTo>
                <a:lnTo>
                  <a:pt x="2238641" y="82607"/>
                </a:lnTo>
                <a:cubicBezTo>
                  <a:pt x="2123193" y="1215807"/>
                  <a:pt x="1163255" y="2102966"/>
                  <a:pt x="1" y="2102966"/>
                </a:cubicBezTo>
                <a:lnTo>
                  <a:pt x="1" y="2080690"/>
                </a:lnTo>
                <a:cubicBezTo>
                  <a:pt x="1151759" y="2080690"/>
                  <a:pt x="2102176" y="1202330"/>
                  <a:pt x="2216479" y="80336"/>
                </a:cubicBezTo>
                <a:close/>
                <a:moveTo>
                  <a:pt x="2098030" y="0"/>
                </a:moveTo>
                <a:lnTo>
                  <a:pt x="2120412" y="0"/>
                </a:lnTo>
                <a:lnTo>
                  <a:pt x="2116859" y="70117"/>
                </a:lnTo>
                <a:cubicBezTo>
                  <a:pt x="2007691" y="1141666"/>
                  <a:pt x="1099966" y="1980571"/>
                  <a:pt x="1" y="1980571"/>
                </a:cubicBezTo>
                <a:lnTo>
                  <a:pt x="1" y="1958295"/>
                </a:lnTo>
                <a:cubicBezTo>
                  <a:pt x="1088470" y="1958295"/>
                  <a:pt x="1986577" y="1128187"/>
                  <a:pt x="2094588" y="67938"/>
                </a:cubicBezTo>
                <a:close/>
                <a:moveTo>
                  <a:pt x="1975608" y="0"/>
                </a:moveTo>
                <a:lnTo>
                  <a:pt x="1997887" y="0"/>
                </a:lnTo>
                <a:lnTo>
                  <a:pt x="1994968" y="57611"/>
                </a:lnTo>
                <a:cubicBezTo>
                  <a:pt x="1892090" y="1067493"/>
                  <a:pt x="1036676" y="1858047"/>
                  <a:pt x="1" y="1858047"/>
                </a:cubicBezTo>
                <a:lnTo>
                  <a:pt x="1" y="1835771"/>
                </a:lnTo>
                <a:cubicBezTo>
                  <a:pt x="1025181" y="1835771"/>
                  <a:pt x="1871073" y="1053919"/>
                  <a:pt x="1972805" y="55322"/>
                </a:cubicBezTo>
                <a:close/>
                <a:moveTo>
                  <a:pt x="1853193" y="0"/>
                </a:moveTo>
                <a:lnTo>
                  <a:pt x="1875472" y="0"/>
                </a:lnTo>
                <a:lnTo>
                  <a:pt x="1873186" y="45119"/>
                </a:lnTo>
                <a:cubicBezTo>
                  <a:pt x="1776588" y="993350"/>
                  <a:pt x="973388" y="1735650"/>
                  <a:pt x="0" y="1735650"/>
                </a:cubicBezTo>
                <a:lnTo>
                  <a:pt x="0" y="1713374"/>
                </a:lnTo>
                <a:cubicBezTo>
                  <a:pt x="961784" y="1713374"/>
                  <a:pt x="1755557" y="979877"/>
                  <a:pt x="1851022" y="42848"/>
                </a:cubicBezTo>
                <a:close/>
                <a:moveTo>
                  <a:pt x="1730668" y="0"/>
                </a:moveTo>
                <a:lnTo>
                  <a:pt x="1753056" y="0"/>
                </a:lnTo>
                <a:lnTo>
                  <a:pt x="1751404" y="32610"/>
                </a:lnTo>
                <a:cubicBezTo>
                  <a:pt x="1661086" y="919190"/>
                  <a:pt x="910098" y="1613232"/>
                  <a:pt x="0" y="1613232"/>
                </a:cubicBezTo>
                <a:lnTo>
                  <a:pt x="0" y="1590961"/>
                </a:lnTo>
                <a:cubicBezTo>
                  <a:pt x="898495" y="1590961"/>
                  <a:pt x="1639954" y="905712"/>
                  <a:pt x="1729127" y="30432"/>
                </a:cubicBezTo>
                <a:close/>
                <a:moveTo>
                  <a:pt x="1608247" y="0"/>
                </a:moveTo>
                <a:lnTo>
                  <a:pt x="1630525" y="0"/>
                </a:lnTo>
                <a:lnTo>
                  <a:pt x="1629507" y="20086"/>
                </a:lnTo>
                <a:cubicBezTo>
                  <a:pt x="1545469" y="844919"/>
                  <a:pt x="846701" y="1490712"/>
                  <a:pt x="0" y="1490712"/>
                </a:cubicBezTo>
                <a:lnTo>
                  <a:pt x="0" y="1468436"/>
                </a:lnTo>
                <a:cubicBezTo>
                  <a:pt x="835206" y="1468436"/>
                  <a:pt x="1524451" y="831445"/>
                  <a:pt x="1607345" y="17816"/>
                </a:cubicBezTo>
                <a:close/>
                <a:moveTo>
                  <a:pt x="1485833" y="0"/>
                </a:moveTo>
                <a:lnTo>
                  <a:pt x="1508109" y="0"/>
                </a:lnTo>
                <a:lnTo>
                  <a:pt x="1507724" y="7596"/>
                </a:lnTo>
                <a:cubicBezTo>
                  <a:pt x="1429966" y="770778"/>
                  <a:pt x="783416" y="1368317"/>
                  <a:pt x="0" y="1368317"/>
                </a:cubicBezTo>
                <a:lnTo>
                  <a:pt x="0" y="1346041"/>
                </a:lnTo>
                <a:cubicBezTo>
                  <a:pt x="771917" y="1346041"/>
                  <a:pt x="1408949" y="757304"/>
                  <a:pt x="1485563" y="5325"/>
                </a:cubicBezTo>
                <a:close/>
                <a:moveTo>
                  <a:pt x="1362591" y="0"/>
                </a:moveTo>
                <a:lnTo>
                  <a:pt x="1385194" y="0"/>
                </a:lnTo>
                <a:lnTo>
                  <a:pt x="1364797" y="133264"/>
                </a:lnTo>
                <a:cubicBezTo>
                  <a:pt x="1234684" y="767432"/>
                  <a:pt x="672215" y="1245917"/>
                  <a:pt x="0" y="1245917"/>
                </a:cubicBezTo>
                <a:lnTo>
                  <a:pt x="0" y="1223641"/>
                </a:lnTo>
                <a:cubicBezTo>
                  <a:pt x="661385" y="1223641"/>
                  <a:pt x="1214835" y="752908"/>
                  <a:pt x="1342864" y="128894"/>
                </a:cubicBezTo>
                <a:close/>
                <a:moveTo>
                  <a:pt x="1238878" y="0"/>
                </a:moveTo>
                <a:lnTo>
                  <a:pt x="1261388" y="0"/>
                </a:lnTo>
                <a:lnTo>
                  <a:pt x="1244763" y="108614"/>
                </a:lnTo>
                <a:cubicBezTo>
                  <a:pt x="1126083" y="687031"/>
                  <a:pt x="613049" y="1123397"/>
                  <a:pt x="0" y="1123397"/>
                </a:cubicBezTo>
                <a:lnTo>
                  <a:pt x="0" y="1101121"/>
                </a:lnTo>
                <a:cubicBezTo>
                  <a:pt x="602316" y="1101121"/>
                  <a:pt x="1106344" y="672419"/>
                  <a:pt x="1222940" y="104135"/>
                </a:cubicBezTo>
                <a:close/>
                <a:moveTo>
                  <a:pt x="1115178" y="0"/>
                </a:moveTo>
                <a:lnTo>
                  <a:pt x="1137688" y="0"/>
                </a:lnTo>
                <a:lnTo>
                  <a:pt x="1124836" y="83962"/>
                </a:lnTo>
                <a:cubicBezTo>
                  <a:pt x="1017592" y="606647"/>
                  <a:pt x="553979" y="1000978"/>
                  <a:pt x="0" y="1000978"/>
                </a:cubicBezTo>
                <a:lnTo>
                  <a:pt x="0" y="978703"/>
                </a:lnTo>
                <a:cubicBezTo>
                  <a:pt x="543246" y="978703"/>
                  <a:pt x="997852" y="592039"/>
                  <a:pt x="1103012" y="79485"/>
                </a:cubicBezTo>
                <a:close/>
                <a:moveTo>
                  <a:pt x="991375" y="0"/>
                </a:moveTo>
                <a:lnTo>
                  <a:pt x="1013997" y="0"/>
                </a:lnTo>
                <a:lnTo>
                  <a:pt x="1004915" y="59331"/>
                </a:lnTo>
                <a:cubicBezTo>
                  <a:pt x="909100" y="526286"/>
                  <a:pt x="494909" y="878583"/>
                  <a:pt x="0" y="878583"/>
                </a:cubicBezTo>
                <a:lnTo>
                  <a:pt x="0" y="856307"/>
                </a:lnTo>
                <a:cubicBezTo>
                  <a:pt x="484176" y="856307"/>
                  <a:pt x="889272" y="511676"/>
                  <a:pt x="982981" y="54853"/>
                </a:cubicBezTo>
                <a:close/>
                <a:moveTo>
                  <a:pt x="866108" y="0"/>
                </a:moveTo>
                <a:lnTo>
                  <a:pt x="888384" y="0"/>
                </a:lnTo>
                <a:lnTo>
                  <a:pt x="884876" y="34680"/>
                </a:lnTo>
                <a:cubicBezTo>
                  <a:pt x="800495" y="445883"/>
                  <a:pt x="435739" y="756058"/>
                  <a:pt x="0" y="756058"/>
                </a:cubicBezTo>
                <a:lnTo>
                  <a:pt x="0" y="733782"/>
                </a:lnTo>
                <a:cubicBezTo>
                  <a:pt x="425107" y="733782"/>
                  <a:pt x="780781" y="431187"/>
                  <a:pt x="863057" y="30169"/>
                </a:cubicBezTo>
                <a:close/>
                <a:moveTo>
                  <a:pt x="743692" y="0"/>
                </a:moveTo>
                <a:lnTo>
                  <a:pt x="765973" y="0"/>
                </a:lnTo>
                <a:lnTo>
                  <a:pt x="764957" y="10048"/>
                </a:lnTo>
                <a:cubicBezTo>
                  <a:pt x="692029" y="365521"/>
                  <a:pt x="376767" y="633662"/>
                  <a:pt x="0" y="633662"/>
                </a:cubicBezTo>
                <a:lnTo>
                  <a:pt x="0" y="611386"/>
                </a:lnTo>
                <a:cubicBezTo>
                  <a:pt x="365938" y="611386"/>
                  <a:pt x="672265" y="350911"/>
                  <a:pt x="743129" y="5570"/>
                </a:cubicBezTo>
                <a:close/>
                <a:moveTo>
                  <a:pt x="617163" y="0"/>
                </a:moveTo>
                <a:lnTo>
                  <a:pt x="640489" y="0"/>
                </a:lnTo>
                <a:lnTo>
                  <a:pt x="606611" y="108906"/>
                </a:lnTo>
                <a:cubicBezTo>
                  <a:pt x="506524" y="345128"/>
                  <a:pt x="272312" y="511248"/>
                  <a:pt x="0" y="511248"/>
                </a:cubicBezTo>
                <a:lnTo>
                  <a:pt x="0" y="488972"/>
                </a:lnTo>
                <a:cubicBezTo>
                  <a:pt x="263030" y="488972"/>
                  <a:pt x="489290" y="328485"/>
                  <a:pt x="585980" y="100252"/>
                </a:cubicBezTo>
                <a:close/>
                <a:moveTo>
                  <a:pt x="489561" y="0"/>
                </a:moveTo>
                <a:lnTo>
                  <a:pt x="512789" y="0"/>
                </a:lnTo>
                <a:lnTo>
                  <a:pt x="493721" y="61289"/>
                </a:lnTo>
                <a:cubicBezTo>
                  <a:pt x="412246" y="253561"/>
                  <a:pt x="221597" y="388735"/>
                  <a:pt x="0" y="388735"/>
                </a:cubicBezTo>
                <a:lnTo>
                  <a:pt x="0" y="366459"/>
                </a:lnTo>
                <a:cubicBezTo>
                  <a:pt x="212399" y="366459"/>
                  <a:pt x="395116" y="236854"/>
                  <a:pt x="473199" y="52587"/>
                </a:cubicBezTo>
                <a:close/>
                <a:moveTo>
                  <a:pt x="361966" y="0"/>
                </a:moveTo>
                <a:lnTo>
                  <a:pt x="385181" y="0"/>
                </a:lnTo>
                <a:lnTo>
                  <a:pt x="380937" y="13636"/>
                </a:lnTo>
                <a:cubicBezTo>
                  <a:pt x="318070" y="161973"/>
                  <a:pt x="170965" y="266328"/>
                  <a:pt x="0" y="266328"/>
                </a:cubicBezTo>
                <a:lnTo>
                  <a:pt x="0" y="244052"/>
                </a:lnTo>
                <a:cubicBezTo>
                  <a:pt x="161767" y="244052"/>
                  <a:pt x="300940" y="145329"/>
                  <a:pt x="360416" y="4982"/>
                </a:cubicBezTo>
                <a:close/>
                <a:moveTo>
                  <a:pt x="218905" y="0"/>
                </a:moveTo>
                <a:lnTo>
                  <a:pt x="249720" y="0"/>
                </a:lnTo>
                <a:lnTo>
                  <a:pt x="241311" y="15475"/>
                </a:lnTo>
                <a:cubicBezTo>
                  <a:pt x="188962" y="92909"/>
                  <a:pt x="100349" y="143932"/>
                  <a:pt x="0" y="143932"/>
                </a:cubicBezTo>
                <a:lnTo>
                  <a:pt x="0" y="121656"/>
                </a:lnTo>
                <a:cubicBezTo>
                  <a:pt x="74091" y="121656"/>
                  <a:pt x="141290" y="91533"/>
                  <a:pt x="189966" y="42875"/>
                </a:cubicBezTo>
                <a:close/>
              </a:path>
            </a:pathLst>
          </a:custGeom>
          <a:solidFill>
            <a:schemeClr val="accent3">
              <a:lumMod val="20000"/>
              <a:lumOff val="80000"/>
            </a:schemeClr>
          </a:solidFill>
          <a:ln w="4588"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2" name="Title 1"/>
          <p:cNvSpPr>
            <a:spLocks noGrp="1"/>
          </p:cNvSpPr>
          <p:nvPr>
            <p:ph type="title"/>
          </p:nvPr>
        </p:nvSpPr>
        <p:spPr/>
        <p:txBody>
          <a:bodyPr>
            <a:noAutofit/>
          </a:bodyPr>
          <a:lstStyle>
            <a:lvl1pPr>
              <a:lnSpc>
                <a:spcPct val="100000"/>
              </a:lnSpc>
              <a:defRPr/>
            </a:lvl1pPr>
          </a:lstStyle>
          <a:p>
            <a:r>
              <a:rPr lang="en-US"/>
              <a:t>Click to edit Master title style</a:t>
            </a:r>
            <a:endParaRPr lang="en-US" dirty="0"/>
          </a:p>
        </p:txBody>
      </p:sp>
      <p:sp>
        <p:nvSpPr>
          <p:cNvPr id="3" name="Content Placeholder 2"/>
          <p:cNvSpPr>
            <a:spLocks noGrp="1"/>
          </p:cNvSpPr>
          <p:nvPr>
            <p:ph sz="half" idx="1"/>
          </p:nvPr>
        </p:nvSpPr>
        <p:spPr>
          <a:xfrm>
            <a:off x="539496" y="2103120"/>
            <a:ext cx="11119104" cy="4434840"/>
          </a:xfrm>
        </p:spPr>
        <p:txBody>
          <a:bodyPr>
            <a:noAutofit/>
          </a:bodyPr>
          <a:lstStyle>
            <a:lvl1pPr>
              <a:defRPr sz="1800"/>
            </a:lvl1pPr>
            <a:lvl2pPr>
              <a:defRPr sz="1600"/>
            </a:lvl2pPr>
            <a:lvl3pPr>
              <a:defRPr sz="1400"/>
            </a:lvl3pPr>
            <a:lvl4pPr>
              <a:defRPr sz="1200"/>
            </a:lvl4pPr>
            <a:lvl5pPr>
              <a:defRPr sz="12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6" name="Footer Placeholder 5"/>
          <p:cNvSpPr>
            <a:spLocks noGrp="1"/>
          </p:cNvSpPr>
          <p:nvPr>
            <p:ph type="ftr" sz="quarter" idx="11"/>
          </p:nvPr>
        </p:nvSpPr>
        <p:spPr/>
        <p:txBody>
          <a:bodyPr>
            <a:noAutofit/>
          </a:bodyPr>
          <a:lstStyle/>
          <a:p>
            <a:r>
              <a:rPr lang="en-US"/>
              <a:t>Presentation title</a:t>
            </a:r>
            <a:endParaRPr lang="en-US" dirty="0"/>
          </a:p>
        </p:txBody>
      </p:sp>
      <p:sp>
        <p:nvSpPr>
          <p:cNvPr id="7" name="Slide Number Placeholder 6"/>
          <p:cNvSpPr>
            <a:spLocks noGrp="1"/>
          </p:cNvSpPr>
          <p:nvPr>
            <p:ph type="sldNum" sz="quarter" idx="12"/>
          </p:nvPr>
        </p:nvSpPr>
        <p:spPr/>
        <p:txBody>
          <a:bodyPr>
            <a:noAutofit/>
          </a:bodyPr>
          <a:lstStyle/>
          <a:p>
            <a:fld id="{48F63A3B-78C7-47BE-AE5E-E10140E04643}" type="slidenum">
              <a:rPr lang="en-US" dirty="0"/>
              <a:t>‹#›</a:t>
            </a:fld>
            <a:endParaRPr lang="en-US" dirty="0"/>
          </a:p>
        </p:txBody>
      </p:sp>
    </p:spTree>
    <p:extLst>
      <p:ext uri="{BB962C8B-B14F-4D97-AF65-F5344CB8AC3E}">
        <p14:creationId xmlns:p14="http://schemas.microsoft.com/office/powerpoint/2010/main" val="220804285"/>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preserve="1" userDrawn="1">
  <p:cSld name="Title and Table">
    <p:spTree>
      <p:nvGrpSpPr>
        <p:cNvPr id="1" name=""/>
        <p:cNvGrpSpPr/>
        <p:nvPr/>
      </p:nvGrpSpPr>
      <p:grpSpPr>
        <a:xfrm>
          <a:off x="0" y="0"/>
          <a:ext cx="0" cy="0"/>
          <a:chOff x="0" y="0"/>
          <a:chExt cx="0" cy="0"/>
        </a:xfrm>
      </p:grpSpPr>
      <p:sp>
        <p:nvSpPr>
          <p:cNvPr id="28" name="Freeform: Shape 27">
            <a:extLst>
              <a:ext uri="{FF2B5EF4-FFF2-40B4-BE49-F238E27FC236}">
                <a16:creationId xmlns:a16="http://schemas.microsoft.com/office/drawing/2014/main" id="{B0C0F070-237F-C60F-3458-4D4D9BA0A222}"/>
              </a:ext>
            </a:extLst>
          </p:cNvPr>
          <p:cNvSpPr/>
          <p:nvPr userDrawn="1"/>
        </p:nvSpPr>
        <p:spPr>
          <a:xfrm>
            <a:off x="9866106" y="0"/>
            <a:ext cx="2325894" cy="2180854"/>
          </a:xfrm>
          <a:custGeom>
            <a:avLst/>
            <a:gdLst>
              <a:gd name="connsiteX0" fmla="*/ 2066927 w 2325894"/>
              <a:gd name="connsiteY0" fmla="*/ 0 h 2180854"/>
              <a:gd name="connsiteX1" fmla="*/ 2098882 w 2325894"/>
              <a:gd name="connsiteY1" fmla="*/ 0 h 2180854"/>
              <a:gd name="connsiteX2" fmla="*/ 2128893 w 2325894"/>
              <a:gd name="connsiteY2" fmla="*/ 44463 h 2180854"/>
              <a:gd name="connsiteX3" fmla="*/ 2269798 w 2325894"/>
              <a:gd name="connsiteY3" fmla="*/ 120493 h 2180854"/>
              <a:gd name="connsiteX4" fmla="*/ 2325894 w 2325894"/>
              <a:gd name="connsiteY4" fmla="*/ 126162 h 2180854"/>
              <a:gd name="connsiteX5" fmla="*/ 2325894 w 2325894"/>
              <a:gd name="connsiteY5" fmla="*/ 149263 h 2180854"/>
              <a:gd name="connsiteX6" fmla="*/ 2265120 w 2325894"/>
              <a:gd name="connsiteY6" fmla="*/ 143117 h 2180854"/>
              <a:gd name="connsiteX7" fmla="*/ 2075647 w 2325894"/>
              <a:gd name="connsiteY7" fmla="*/ 16048 h 2180854"/>
              <a:gd name="connsiteX8" fmla="*/ 1926448 w 2325894"/>
              <a:gd name="connsiteY8" fmla="*/ 0 h 2180854"/>
              <a:gd name="connsiteX9" fmla="*/ 1950522 w 2325894"/>
              <a:gd name="connsiteY9" fmla="*/ 0 h 2180854"/>
              <a:gd name="connsiteX10" fmla="*/ 1952130 w 2325894"/>
              <a:gd name="connsiteY10" fmla="*/ 5167 h 2180854"/>
              <a:gd name="connsiteX11" fmla="*/ 2244242 w 2325894"/>
              <a:gd name="connsiteY11" fmla="*/ 244834 h 2180854"/>
              <a:gd name="connsiteX12" fmla="*/ 2325894 w 2325894"/>
              <a:gd name="connsiteY12" fmla="*/ 253091 h 2180854"/>
              <a:gd name="connsiteX13" fmla="*/ 2325894 w 2325894"/>
              <a:gd name="connsiteY13" fmla="*/ 276192 h 2180854"/>
              <a:gd name="connsiteX14" fmla="*/ 2239598 w 2325894"/>
              <a:gd name="connsiteY14" fmla="*/ 267464 h 2180854"/>
              <a:gd name="connsiteX15" fmla="*/ 1930848 w 2325894"/>
              <a:gd name="connsiteY15" fmla="*/ 14141 h 2180854"/>
              <a:gd name="connsiteX16" fmla="*/ 1794114 w 2325894"/>
              <a:gd name="connsiteY16" fmla="*/ 0 h 2180854"/>
              <a:gd name="connsiteX17" fmla="*/ 1818202 w 2325894"/>
              <a:gd name="connsiteY17" fmla="*/ 0 h 2180854"/>
              <a:gd name="connsiteX18" fmla="*/ 1835170 w 2325894"/>
              <a:gd name="connsiteY18" fmla="*/ 54535 h 2180854"/>
              <a:gd name="connsiteX19" fmla="*/ 2218687 w 2325894"/>
              <a:gd name="connsiteY19" fmla="*/ 369191 h 2180854"/>
              <a:gd name="connsiteX20" fmla="*/ 2325894 w 2325894"/>
              <a:gd name="connsiteY20" fmla="*/ 380032 h 2180854"/>
              <a:gd name="connsiteX21" fmla="*/ 2325894 w 2325894"/>
              <a:gd name="connsiteY21" fmla="*/ 403132 h 2180854"/>
              <a:gd name="connsiteX22" fmla="*/ 2214043 w 2325894"/>
              <a:gd name="connsiteY22" fmla="*/ 391825 h 2180854"/>
              <a:gd name="connsiteX23" fmla="*/ 1813889 w 2325894"/>
              <a:gd name="connsiteY23" fmla="*/ 63559 h 2180854"/>
              <a:gd name="connsiteX24" fmla="*/ 1661683 w 2325894"/>
              <a:gd name="connsiteY24" fmla="*/ 0 h 2180854"/>
              <a:gd name="connsiteX25" fmla="*/ 1685874 w 2325894"/>
              <a:gd name="connsiteY25" fmla="*/ 0 h 2180854"/>
              <a:gd name="connsiteX26" fmla="*/ 1718212 w 2325894"/>
              <a:gd name="connsiteY26" fmla="*/ 103965 h 2180854"/>
              <a:gd name="connsiteX27" fmla="*/ 2193133 w 2325894"/>
              <a:gd name="connsiteY27" fmla="*/ 493659 h 2180854"/>
              <a:gd name="connsiteX28" fmla="*/ 2325894 w 2325894"/>
              <a:gd name="connsiteY28" fmla="*/ 507083 h 2180854"/>
              <a:gd name="connsiteX29" fmla="*/ 2325894 w 2325894"/>
              <a:gd name="connsiteY29" fmla="*/ 530183 h 2180854"/>
              <a:gd name="connsiteX30" fmla="*/ 2188450 w 2325894"/>
              <a:gd name="connsiteY30" fmla="*/ 516288 h 2180854"/>
              <a:gd name="connsiteX31" fmla="*/ 1696817 w 2325894"/>
              <a:gd name="connsiteY31" fmla="*/ 112939 h 2180854"/>
              <a:gd name="connsiteX32" fmla="*/ 1531553 w 2325894"/>
              <a:gd name="connsiteY32" fmla="*/ 0 h 2180854"/>
              <a:gd name="connsiteX33" fmla="*/ 1554659 w 2325894"/>
              <a:gd name="connsiteY33" fmla="*/ 0 h 2180854"/>
              <a:gd name="connsiteX34" fmla="*/ 1555243 w 2325894"/>
              <a:gd name="connsiteY34" fmla="*/ 5776 h 2180854"/>
              <a:gd name="connsiteX35" fmla="*/ 2245588 w 2325894"/>
              <a:gd name="connsiteY35" fmla="*/ 629962 h 2180854"/>
              <a:gd name="connsiteX36" fmla="*/ 2325894 w 2325894"/>
              <a:gd name="connsiteY36" fmla="*/ 634030 h 2180854"/>
              <a:gd name="connsiteX37" fmla="*/ 2325894 w 2325894"/>
              <a:gd name="connsiteY37" fmla="*/ 657131 h 2180854"/>
              <a:gd name="connsiteX38" fmla="*/ 2243214 w 2325894"/>
              <a:gd name="connsiteY38" fmla="*/ 652943 h 2180854"/>
              <a:gd name="connsiteX39" fmla="*/ 1532607 w 2325894"/>
              <a:gd name="connsiteY39" fmla="*/ 10419 h 2180854"/>
              <a:gd name="connsiteX40" fmla="*/ 1404609 w 2325894"/>
              <a:gd name="connsiteY40" fmla="*/ 0 h 2180854"/>
              <a:gd name="connsiteX41" fmla="*/ 1427709 w 2325894"/>
              <a:gd name="connsiteY41" fmla="*/ 0 h 2180854"/>
              <a:gd name="connsiteX42" fmla="*/ 1430873 w 2325894"/>
              <a:gd name="connsiteY42" fmla="*/ 31287 h 2180854"/>
              <a:gd name="connsiteX43" fmla="*/ 2232606 w 2325894"/>
              <a:gd name="connsiteY43" fmla="*/ 756233 h 2180854"/>
              <a:gd name="connsiteX44" fmla="*/ 2325894 w 2325894"/>
              <a:gd name="connsiteY44" fmla="*/ 760959 h 2180854"/>
              <a:gd name="connsiteX45" fmla="*/ 2325894 w 2325894"/>
              <a:gd name="connsiteY45" fmla="*/ 784060 h 2180854"/>
              <a:gd name="connsiteX46" fmla="*/ 2230270 w 2325894"/>
              <a:gd name="connsiteY46" fmla="*/ 779216 h 2180854"/>
              <a:gd name="connsiteX47" fmla="*/ 1408246 w 2325894"/>
              <a:gd name="connsiteY47" fmla="*/ 35964 h 2180854"/>
              <a:gd name="connsiteX48" fmla="*/ 1274343 w 2325894"/>
              <a:gd name="connsiteY48" fmla="*/ 0 h 2180854"/>
              <a:gd name="connsiteX49" fmla="*/ 1300756 w 2325894"/>
              <a:gd name="connsiteY49" fmla="*/ 0 h 2180854"/>
              <a:gd name="connsiteX50" fmla="*/ 1306507 w 2325894"/>
              <a:gd name="connsiteY50" fmla="*/ 56884 h 2180854"/>
              <a:gd name="connsiteX51" fmla="*/ 2219643 w 2325894"/>
              <a:gd name="connsiteY51" fmla="*/ 882640 h 2180854"/>
              <a:gd name="connsiteX52" fmla="*/ 2325894 w 2325894"/>
              <a:gd name="connsiteY52" fmla="*/ 888022 h 2180854"/>
              <a:gd name="connsiteX53" fmla="*/ 2325894 w 2325894"/>
              <a:gd name="connsiteY53" fmla="*/ 911123 h 2180854"/>
              <a:gd name="connsiteX54" fmla="*/ 2217286 w 2325894"/>
              <a:gd name="connsiteY54" fmla="*/ 905621 h 2180854"/>
              <a:gd name="connsiteX55" fmla="*/ 1283761 w 2325894"/>
              <a:gd name="connsiteY55" fmla="*/ 61528 h 2180854"/>
              <a:gd name="connsiteX56" fmla="*/ 1146071 w 2325894"/>
              <a:gd name="connsiteY56" fmla="*/ 0 h 2180854"/>
              <a:gd name="connsiteX57" fmla="*/ 1169414 w 2325894"/>
              <a:gd name="connsiteY57" fmla="*/ 0 h 2180854"/>
              <a:gd name="connsiteX58" fmla="*/ 1182030 w 2325894"/>
              <a:gd name="connsiteY58" fmla="*/ 82429 h 2180854"/>
              <a:gd name="connsiteX59" fmla="*/ 2206679 w 2325894"/>
              <a:gd name="connsiteY59" fmla="*/ 1008912 h 2180854"/>
              <a:gd name="connsiteX60" fmla="*/ 2325894 w 2325894"/>
              <a:gd name="connsiteY60" fmla="*/ 1014951 h 2180854"/>
              <a:gd name="connsiteX61" fmla="*/ 2325894 w 2325894"/>
              <a:gd name="connsiteY61" fmla="*/ 1038052 h 2180854"/>
              <a:gd name="connsiteX62" fmla="*/ 2204323 w 2325894"/>
              <a:gd name="connsiteY62" fmla="*/ 1031893 h 2180854"/>
              <a:gd name="connsiteX63" fmla="*/ 1159398 w 2325894"/>
              <a:gd name="connsiteY63" fmla="*/ 87072 h 2180854"/>
              <a:gd name="connsiteX64" fmla="*/ 1017789 w 2325894"/>
              <a:gd name="connsiteY64" fmla="*/ 0 h 2180854"/>
              <a:gd name="connsiteX65" fmla="*/ 1041132 w 2325894"/>
              <a:gd name="connsiteY65" fmla="*/ 0 h 2180854"/>
              <a:gd name="connsiteX66" fmla="*/ 1057661 w 2325894"/>
              <a:gd name="connsiteY66" fmla="*/ 107992 h 2180854"/>
              <a:gd name="connsiteX67" fmla="*/ 2193716 w 2325894"/>
              <a:gd name="connsiteY67" fmla="*/ 1135208 h 2180854"/>
              <a:gd name="connsiteX68" fmla="*/ 2325894 w 2325894"/>
              <a:gd name="connsiteY68" fmla="*/ 1141903 h 2180854"/>
              <a:gd name="connsiteX69" fmla="*/ 2325894 w 2325894"/>
              <a:gd name="connsiteY69" fmla="*/ 1165004 h 2180854"/>
              <a:gd name="connsiteX70" fmla="*/ 2191361 w 2325894"/>
              <a:gd name="connsiteY70" fmla="*/ 1158189 h 2180854"/>
              <a:gd name="connsiteX71" fmla="*/ 1035029 w 2325894"/>
              <a:gd name="connsiteY71" fmla="*/ 112636 h 2180854"/>
              <a:gd name="connsiteX72" fmla="*/ 889397 w 2325894"/>
              <a:gd name="connsiteY72" fmla="*/ 0 h 2180854"/>
              <a:gd name="connsiteX73" fmla="*/ 912837 w 2325894"/>
              <a:gd name="connsiteY73" fmla="*/ 0 h 2180854"/>
              <a:gd name="connsiteX74" fmla="*/ 933296 w 2325894"/>
              <a:gd name="connsiteY74" fmla="*/ 133667 h 2180854"/>
              <a:gd name="connsiteX75" fmla="*/ 2180754 w 2325894"/>
              <a:gd name="connsiteY75" fmla="*/ 1261608 h 2180854"/>
              <a:gd name="connsiteX76" fmla="*/ 2325894 w 2325894"/>
              <a:gd name="connsiteY76" fmla="*/ 1268960 h 2180854"/>
              <a:gd name="connsiteX77" fmla="*/ 2325894 w 2325894"/>
              <a:gd name="connsiteY77" fmla="*/ 1292061 h 2180854"/>
              <a:gd name="connsiteX78" fmla="*/ 2178378 w 2325894"/>
              <a:gd name="connsiteY78" fmla="*/ 1284588 h 2180854"/>
              <a:gd name="connsiteX79" fmla="*/ 910550 w 2325894"/>
              <a:gd name="connsiteY79" fmla="*/ 138199 h 2180854"/>
              <a:gd name="connsiteX80" fmla="*/ 761929 w 2325894"/>
              <a:gd name="connsiteY80" fmla="*/ 0 h 2180854"/>
              <a:gd name="connsiteX81" fmla="*/ 785032 w 2325894"/>
              <a:gd name="connsiteY81" fmla="*/ 0 h 2180854"/>
              <a:gd name="connsiteX82" fmla="*/ 785312 w 2325894"/>
              <a:gd name="connsiteY82" fmla="*/ 5523 h 2180854"/>
              <a:gd name="connsiteX83" fmla="*/ 2167790 w 2325894"/>
              <a:gd name="connsiteY83" fmla="*/ 1387884 h 2180854"/>
              <a:gd name="connsiteX84" fmla="*/ 2325894 w 2325894"/>
              <a:gd name="connsiteY84" fmla="*/ 1395894 h 2180854"/>
              <a:gd name="connsiteX85" fmla="*/ 2325894 w 2325894"/>
              <a:gd name="connsiteY85" fmla="*/ 1418995 h 2180854"/>
              <a:gd name="connsiteX86" fmla="*/ 2165434 w 2325894"/>
              <a:gd name="connsiteY86" fmla="*/ 1410866 h 2180854"/>
              <a:gd name="connsiteX87" fmla="*/ 762328 w 2325894"/>
              <a:gd name="connsiteY87" fmla="*/ 7877 h 2180854"/>
              <a:gd name="connsiteX88" fmla="*/ 634980 w 2325894"/>
              <a:gd name="connsiteY88" fmla="*/ 0 h 2180854"/>
              <a:gd name="connsiteX89" fmla="*/ 658083 w 2325894"/>
              <a:gd name="connsiteY89" fmla="*/ 0 h 2180854"/>
              <a:gd name="connsiteX90" fmla="*/ 659019 w 2325894"/>
              <a:gd name="connsiteY90" fmla="*/ 18476 h 2180854"/>
              <a:gd name="connsiteX91" fmla="*/ 2154827 w 2325894"/>
              <a:gd name="connsiteY91" fmla="*/ 1514157 h 2180854"/>
              <a:gd name="connsiteX92" fmla="*/ 2325894 w 2325894"/>
              <a:gd name="connsiteY92" fmla="*/ 1522823 h 2180854"/>
              <a:gd name="connsiteX93" fmla="*/ 2325894 w 2325894"/>
              <a:gd name="connsiteY93" fmla="*/ 1545924 h 2180854"/>
              <a:gd name="connsiteX94" fmla="*/ 2152472 w 2325894"/>
              <a:gd name="connsiteY94" fmla="*/ 1537138 h 2180854"/>
              <a:gd name="connsiteX95" fmla="*/ 636036 w 2325894"/>
              <a:gd name="connsiteY95" fmla="*/ 20831 h 2180854"/>
              <a:gd name="connsiteX96" fmla="*/ 507911 w 2325894"/>
              <a:gd name="connsiteY96" fmla="*/ 0 h 2180854"/>
              <a:gd name="connsiteX97" fmla="*/ 531128 w 2325894"/>
              <a:gd name="connsiteY97" fmla="*/ 0 h 2180854"/>
              <a:gd name="connsiteX98" fmla="*/ 532727 w 2325894"/>
              <a:gd name="connsiteY98" fmla="*/ 31559 h 2180854"/>
              <a:gd name="connsiteX99" fmla="*/ 2141864 w 2325894"/>
              <a:gd name="connsiteY99" fmla="*/ 1640562 h 2180854"/>
              <a:gd name="connsiteX100" fmla="*/ 2325894 w 2325894"/>
              <a:gd name="connsiteY100" fmla="*/ 1649885 h 2180854"/>
              <a:gd name="connsiteX101" fmla="*/ 2325894 w 2325894"/>
              <a:gd name="connsiteY101" fmla="*/ 1672981 h 2180854"/>
              <a:gd name="connsiteX102" fmla="*/ 2139488 w 2325894"/>
              <a:gd name="connsiteY102" fmla="*/ 1663539 h 2180854"/>
              <a:gd name="connsiteX103" fmla="*/ 509624 w 2325894"/>
              <a:gd name="connsiteY103" fmla="*/ 33818 h 2180854"/>
              <a:gd name="connsiteX104" fmla="*/ 380961 w 2325894"/>
              <a:gd name="connsiteY104" fmla="*/ 0 h 2180854"/>
              <a:gd name="connsiteX105" fmla="*/ 404065 w 2325894"/>
              <a:gd name="connsiteY105" fmla="*/ 0 h 2180854"/>
              <a:gd name="connsiteX106" fmla="*/ 406316 w 2325894"/>
              <a:gd name="connsiteY106" fmla="*/ 44437 h 2180854"/>
              <a:gd name="connsiteX107" fmla="*/ 2128900 w 2325894"/>
              <a:gd name="connsiteY107" fmla="*/ 1766854 h 2180854"/>
              <a:gd name="connsiteX108" fmla="*/ 2325894 w 2325894"/>
              <a:gd name="connsiteY108" fmla="*/ 1776833 h 2180854"/>
              <a:gd name="connsiteX109" fmla="*/ 2325894 w 2325894"/>
              <a:gd name="connsiteY109" fmla="*/ 1799934 h 2180854"/>
              <a:gd name="connsiteX110" fmla="*/ 2126525 w 2325894"/>
              <a:gd name="connsiteY110" fmla="*/ 1789835 h 2180854"/>
              <a:gd name="connsiteX111" fmla="*/ 383332 w 2325894"/>
              <a:gd name="connsiteY111" fmla="*/ 46792 h 2180854"/>
              <a:gd name="connsiteX112" fmla="*/ 254013 w 2325894"/>
              <a:gd name="connsiteY112" fmla="*/ 0 h 2180854"/>
              <a:gd name="connsiteX113" fmla="*/ 277116 w 2325894"/>
              <a:gd name="connsiteY113" fmla="*/ 0 h 2180854"/>
              <a:gd name="connsiteX114" fmla="*/ 280023 w 2325894"/>
              <a:gd name="connsiteY114" fmla="*/ 57371 h 2180854"/>
              <a:gd name="connsiteX115" fmla="*/ 2115917 w 2325894"/>
              <a:gd name="connsiteY115" fmla="*/ 1893125 h 2180854"/>
              <a:gd name="connsiteX116" fmla="*/ 2325894 w 2325894"/>
              <a:gd name="connsiteY116" fmla="*/ 1903762 h 2180854"/>
              <a:gd name="connsiteX117" fmla="*/ 2325894 w 2325894"/>
              <a:gd name="connsiteY117" fmla="*/ 1926863 h 2180854"/>
              <a:gd name="connsiteX118" fmla="*/ 2113563 w 2325894"/>
              <a:gd name="connsiteY118" fmla="*/ 1916107 h 2180854"/>
              <a:gd name="connsiteX119" fmla="*/ 257040 w 2325894"/>
              <a:gd name="connsiteY119" fmla="*/ 59745 h 2180854"/>
              <a:gd name="connsiteX120" fmla="*/ 126949 w 2325894"/>
              <a:gd name="connsiteY120" fmla="*/ 0 h 2180854"/>
              <a:gd name="connsiteX121" fmla="*/ 150160 w 2325894"/>
              <a:gd name="connsiteY121" fmla="*/ 0 h 2180854"/>
              <a:gd name="connsiteX122" fmla="*/ 153729 w 2325894"/>
              <a:gd name="connsiteY122" fmla="*/ 70454 h 2180854"/>
              <a:gd name="connsiteX123" fmla="*/ 2102955 w 2325894"/>
              <a:gd name="connsiteY123" fmla="*/ 2019530 h 2180854"/>
              <a:gd name="connsiteX124" fmla="*/ 2325894 w 2325894"/>
              <a:gd name="connsiteY124" fmla="*/ 2030824 h 2180854"/>
              <a:gd name="connsiteX125" fmla="*/ 2325894 w 2325894"/>
              <a:gd name="connsiteY125" fmla="*/ 2053925 h 2180854"/>
              <a:gd name="connsiteX126" fmla="*/ 2100598 w 2325894"/>
              <a:gd name="connsiteY126" fmla="*/ 2042512 h 2180854"/>
              <a:gd name="connsiteX127" fmla="*/ 130633 w 2325894"/>
              <a:gd name="connsiteY127" fmla="*/ 72714 h 2180854"/>
              <a:gd name="connsiteX128" fmla="*/ 0 w 2325894"/>
              <a:gd name="connsiteY128" fmla="*/ 0 h 2180854"/>
              <a:gd name="connsiteX129" fmla="*/ 23103 w 2325894"/>
              <a:gd name="connsiteY129" fmla="*/ 0 h 2180854"/>
              <a:gd name="connsiteX130" fmla="*/ 27324 w 2325894"/>
              <a:gd name="connsiteY130" fmla="*/ 83311 h 2180854"/>
              <a:gd name="connsiteX131" fmla="*/ 2089991 w 2325894"/>
              <a:gd name="connsiteY131" fmla="*/ 2145803 h 2180854"/>
              <a:gd name="connsiteX132" fmla="*/ 2325894 w 2325894"/>
              <a:gd name="connsiteY132" fmla="*/ 2157753 h 2180854"/>
              <a:gd name="connsiteX133" fmla="*/ 2325894 w 2325894"/>
              <a:gd name="connsiteY133" fmla="*/ 2180854 h 2180854"/>
              <a:gd name="connsiteX134" fmla="*/ 2087636 w 2325894"/>
              <a:gd name="connsiteY134" fmla="*/ 2168784 h 2180854"/>
              <a:gd name="connsiteX135" fmla="*/ 4341 w 2325894"/>
              <a:gd name="connsiteY135" fmla="*/ 85667 h 2180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2325894" h="2180854">
                <a:moveTo>
                  <a:pt x="2066927" y="0"/>
                </a:moveTo>
                <a:lnTo>
                  <a:pt x="2098882" y="0"/>
                </a:lnTo>
                <a:lnTo>
                  <a:pt x="2128893" y="44463"/>
                </a:lnTo>
                <a:cubicBezTo>
                  <a:pt x="2166753" y="82308"/>
                  <a:pt x="2215417" y="109341"/>
                  <a:pt x="2269798" y="120493"/>
                </a:cubicBezTo>
                <a:lnTo>
                  <a:pt x="2325894" y="126162"/>
                </a:lnTo>
                <a:lnTo>
                  <a:pt x="2325894" y="149263"/>
                </a:lnTo>
                <a:lnTo>
                  <a:pt x="2265120" y="143117"/>
                </a:lnTo>
                <a:cubicBezTo>
                  <a:pt x="2186576" y="127002"/>
                  <a:pt x="2119077" y="80290"/>
                  <a:pt x="2075647" y="16048"/>
                </a:cubicBezTo>
                <a:close/>
                <a:moveTo>
                  <a:pt x="1926448" y="0"/>
                </a:moveTo>
                <a:lnTo>
                  <a:pt x="1950522" y="0"/>
                </a:lnTo>
                <a:lnTo>
                  <a:pt x="1952130" y="5167"/>
                </a:lnTo>
                <a:cubicBezTo>
                  <a:pt x="2003529" y="126455"/>
                  <a:pt x="2112323" y="217766"/>
                  <a:pt x="2244242" y="244834"/>
                </a:cubicBezTo>
                <a:lnTo>
                  <a:pt x="2325894" y="253091"/>
                </a:lnTo>
                <a:lnTo>
                  <a:pt x="2325894" y="276192"/>
                </a:lnTo>
                <a:lnTo>
                  <a:pt x="2239598" y="267464"/>
                </a:lnTo>
                <a:cubicBezTo>
                  <a:pt x="2100173" y="238852"/>
                  <a:pt x="1985178" y="142334"/>
                  <a:pt x="1930848" y="14141"/>
                </a:cubicBezTo>
                <a:close/>
                <a:moveTo>
                  <a:pt x="1794114" y="0"/>
                </a:moveTo>
                <a:lnTo>
                  <a:pt x="1818202" y="0"/>
                </a:lnTo>
                <a:lnTo>
                  <a:pt x="1835170" y="54535"/>
                </a:lnTo>
                <a:cubicBezTo>
                  <a:pt x="1902650" y="213778"/>
                  <a:pt x="2045483" y="333656"/>
                  <a:pt x="2218687" y="369191"/>
                </a:cubicBezTo>
                <a:lnTo>
                  <a:pt x="2325894" y="380032"/>
                </a:lnTo>
                <a:lnTo>
                  <a:pt x="2325894" y="403132"/>
                </a:lnTo>
                <a:lnTo>
                  <a:pt x="2214043" y="391825"/>
                </a:lnTo>
                <a:cubicBezTo>
                  <a:pt x="2033333" y="354761"/>
                  <a:pt x="1884299" y="229720"/>
                  <a:pt x="1813889" y="63559"/>
                </a:cubicBezTo>
                <a:close/>
                <a:moveTo>
                  <a:pt x="1661683" y="0"/>
                </a:moveTo>
                <a:lnTo>
                  <a:pt x="1685874" y="0"/>
                </a:lnTo>
                <a:lnTo>
                  <a:pt x="1718212" y="103965"/>
                </a:lnTo>
                <a:cubicBezTo>
                  <a:pt x="1801772" y="301203"/>
                  <a:pt x="1978643" y="449654"/>
                  <a:pt x="2193133" y="493659"/>
                </a:cubicBezTo>
                <a:lnTo>
                  <a:pt x="2325894" y="507083"/>
                </a:lnTo>
                <a:lnTo>
                  <a:pt x="2325894" y="530183"/>
                </a:lnTo>
                <a:lnTo>
                  <a:pt x="2188450" y="516288"/>
                </a:lnTo>
                <a:cubicBezTo>
                  <a:pt x="1966399" y="470740"/>
                  <a:pt x="1783312" y="317082"/>
                  <a:pt x="1696817" y="112939"/>
                </a:cubicBezTo>
                <a:close/>
                <a:moveTo>
                  <a:pt x="1531553" y="0"/>
                </a:moveTo>
                <a:lnTo>
                  <a:pt x="1554659" y="0"/>
                </a:lnTo>
                <a:lnTo>
                  <a:pt x="1555243" y="5776"/>
                </a:lnTo>
                <a:cubicBezTo>
                  <a:pt x="1623483" y="338327"/>
                  <a:pt x="1902268" y="594992"/>
                  <a:pt x="2245588" y="629962"/>
                </a:cubicBezTo>
                <a:lnTo>
                  <a:pt x="2325894" y="634030"/>
                </a:lnTo>
                <a:lnTo>
                  <a:pt x="2325894" y="657131"/>
                </a:lnTo>
                <a:lnTo>
                  <a:pt x="2243214" y="652943"/>
                </a:lnTo>
                <a:cubicBezTo>
                  <a:pt x="1889750" y="616944"/>
                  <a:pt x="1602834" y="352727"/>
                  <a:pt x="1532607" y="10419"/>
                </a:cubicBezTo>
                <a:close/>
                <a:moveTo>
                  <a:pt x="1404609" y="0"/>
                </a:moveTo>
                <a:lnTo>
                  <a:pt x="1427709" y="0"/>
                </a:lnTo>
                <a:lnTo>
                  <a:pt x="1430873" y="31287"/>
                </a:lnTo>
                <a:cubicBezTo>
                  <a:pt x="1510102" y="417452"/>
                  <a:pt x="1833798" y="715609"/>
                  <a:pt x="2232606" y="756233"/>
                </a:cubicBezTo>
                <a:lnTo>
                  <a:pt x="2325894" y="760959"/>
                </a:lnTo>
                <a:lnTo>
                  <a:pt x="2325894" y="784060"/>
                </a:lnTo>
                <a:lnTo>
                  <a:pt x="2230270" y="779216"/>
                </a:lnTo>
                <a:cubicBezTo>
                  <a:pt x="1821463" y="737574"/>
                  <a:pt x="1489501" y="431938"/>
                  <a:pt x="1408246" y="35964"/>
                </a:cubicBezTo>
                <a:close/>
                <a:moveTo>
                  <a:pt x="1274343" y="0"/>
                </a:moveTo>
                <a:lnTo>
                  <a:pt x="1300756" y="0"/>
                </a:lnTo>
                <a:lnTo>
                  <a:pt x="1306507" y="56884"/>
                </a:lnTo>
                <a:cubicBezTo>
                  <a:pt x="1396745" y="496788"/>
                  <a:pt x="1765420" y="836372"/>
                  <a:pt x="2219643" y="882640"/>
                </a:cubicBezTo>
                <a:lnTo>
                  <a:pt x="2325894" y="888022"/>
                </a:lnTo>
                <a:lnTo>
                  <a:pt x="2325894" y="911123"/>
                </a:lnTo>
                <a:lnTo>
                  <a:pt x="2217286" y="905621"/>
                </a:lnTo>
                <a:cubicBezTo>
                  <a:pt x="1752979" y="858324"/>
                  <a:pt x="1376027" y="511189"/>
                  <a:pt x="1283761" y="61528"/>
                </a:cubicBezTo>
                <a:close/>
                <a:moveTo>
                  <a:pt x="1146071" y="0"/>
                </a:moveTo>
                <a:lnTo>
                  <a:pt x="1169414" y="0"/>
                </a:lnTo>
                <a:lnTo>
                  <a:pt x="1182030" y="82429"/>
                </a:lnTo>
                <a:cubicBezTo>
                  <a:pt x="1283296" y="576000"/>
                  <a:pt x="1697029" y="957001"/>
                  <a:pt x="2206679" y="1008912"/>
                </a:cubicBezTo>
                <a:lnTo>
                  <a:pt x="2325894" y="1014951"/>
                </a:lnTo>
                <a:lnTo>
                  <a:pt x="2325894" y="1038052"/>
                </a:lnTo>
                <a:lnTo>
                  <a:pt x="2204323" y="1031893"/>
                </a:lnTo>
                <a:cubicBezTo>
                  <a:pt x="1684600" y="978953"/>
                  <a:pt x="1262670" y="590398"/>
                  <a:pt x="1159398" y="87072"/>
                </a:cubicBezTo>
                <a:close/>
                <a:moveTo>
                  <a:pt x="1017789" y="0"/>
                </a:moveTo>
                <a:lnTo>
                  <a:pt x="1041132" y="0"/>
                </a:lnTo>
                <a:lnTo>
                  <a:pt x="1057661" y="107992"/>
                </a:lnTo>
                <a:cubicBezTo>
                  <a:pt x="1169939" y="655229"/>
                  <a:pt x="1628650" y="1077653"/>
                  <a:pt x="2193716" y="1135208"/>
                </a:cubicBezTo>
                <a:lnTo>
                  <a:pt x="2325894" y="1141903"/>
                </a:lnTo>
                <a:lnTo>
                  <a:pt x="2325894" y="1165004"/>
                </a:lnTo>
                <a:lnTo>
                  <a:pt x="2191361" y="1158189"/>
                </a:lnTo>
                <a:cubicBezTo>
                  <a:pt x="1616222" y="1099606"/>
                  <a:pt x="1149313" y="669630"/>
                  <a:pt x="1035029" y="112636"/>
                </a:cubicBezTo>
                <a:close/>
                <a:moveTo>
                  <a:pt x="889397" y="0"/>
                </a:moveTo>
                <a:lnTo>
                  <a:pt x="912837" y="0"/>
                </a:lnTo>
                <a:lnTo>
                  <a:pt x="933296" y="133667"/>
                </a:lnTo>
                <a:cubicBezTo>
                  <a:pt x="1056582" y="734570"/>
                  <a:pt x="1560272" y="1198411"/>
                  <a:pt x="2180754" y="1261608"/>
                </a:cubicBezTo>
                <a:lnTo>
                  <a:pt x="2325894" y="1268960"/>
                </a:lnTo>
                <a:lnTo>
                  <a:pt x="2325894" y="1292061"/>
                </a:lnTo>
                <a:lnTo>
                  <a:pt x="2178378" y="1284588"/>
                </a:lnTo>
                <a:cubicBezTo>
                  <a:pt x="1547742" y="1220351"/>
                  <a:pt x="1035844" y="748879"/>
                  <a:pt x="910550" y="138199"/>
                </a:cubicBezTo>
                <a:close/>
                <a:moveTo>
                  <a:pt x="761929" y="0"/>
                </a:moveTo>
                <a:lnTo>
                  <a:pt x="785032" y="0"/>
                </a:lnTo>
                <a:lnTo>
                  <a:pt x="785312" y="5523"/>
                </a:lnTo>
                <a:cubicBezTo>
                  <a:pt x="859466" y="733364"/>
                  <a:pt x="1439889" y="1313736"/>
                  <a:pt x="2167790" y="1387884"/>
                </a:cubicBezTo>
                <a:lnTo>
                  <a:pt x="2325894" y="1395894"/>
                </a:lnTo>
                <a:lnTo>
                  <a:pt x="2325894" y="1418995"/>
                </a:lnTo>
                <a:lnTo>
                  <a:pt x="2165434" y="1410866"/>
                </a:lnTo>
                <a:cubicBezTo>
                  <a:pt x="1426685" y="1335609"/>
                  <a:pt x="837591" y="746563"/>
                  <a:pt x="762328" y="7877"/>
                </a:cubicBezTo>
                <a:close/>
                <a:moveTo>
                  <a:pt x="634980" y="0"/>
                </a:moveTo>
                <a:lnTo>
                  <a:pt x="658083" y="0"/>
                </a:lnTo>
                <a:lnTo>
                  <a:pt x="659019" y="18476"/>
                </a:lnTo>
                <a:cubicBezTo>
                  <a:pt x="739252" y="805990"/>
                  <a:pt x="1367247" y="1433931"/>
                  <a:pt x="2154827" y="1514157"/>
                </a:cubicBezTo>
                <a:lnTo>
                  <a:pt x="2325894" y="1522823"/>
                </a:lnTo>
                <a:lnTo>
                  <a:pt x="2325894" y="1545924"/>
                </a:lnTo>
                <a:lnTo>
                  <a:pt x="2152472" y="1537138"/>
                </a:lnTo>
                <a:cubicBezTo>
                  <a:pt x="1354048" y="1455804"/>
                  <a:pt x="717377" y="819188"/>
                  <a:pt x="636036" y="20831"/>
                </a:cubicBezTo>
                <a:close/>
                <a:moveTo>
                  <a:pt x="507911" y="0"/>
                </a:moveTo>
                <a:lnTo>
                  <a:pt x="531128" y="0"/>
                </a:lnTo>
                <a:lnTo>
                  <a:pt x="532727" y="31559"/>
                </a:lnTo>
                <a:cubicBezTo>
                  <a:pt x="619037" y="878744"/>
                  <a:pt x="1294606" y="1554259"/>
                  <a:pt x="2141864" y="1640562"/>
                </a:cubicBezTo>
                <a:lnTo>
                  <a:pt x="2325894" y="1649885"/>
                </a:lnTo>
                <a:lnTo>
                  <a:pt x="2325894" y="1672981"/>
                </a:lnTo>
                <a:lnTo>
                  <a:pt x="2139488" y="1663539"/>
                </a:lnTo>
                <a:cubicBezTo>
                  <a:pt x="1281294" y="1576127"/>
                  <a:pt x="597044" y="891939"/>
                  <a:pt x="509624" y="33818"/>
                </a:cubicBezTo>
                <a:close/>
                <a:moveTo>
                  <a:pt x="380961" y="0"/>
                </a:moveTo>
                <a:lnTo>
                  <a:pt x="404065" y="0"/>
                </a:lnTo>
                <a:lnTo>
                  <a:pt x="406316" y="44437"/>
                </a:lnTo>
                <a:cubicBezTo>
                  <a:pt x="498717" y="951387"/>
                  <a:pt x="1221951" y="1674473"/>
                  <a:pt x="2128900" y="1766854"/>
                </a:cubicBezTo>
                <a:lnTo>
                  <a:pt x="2325894" y="1776833"/>
                </a:lnTo>
                <a:lnTo>
                  <a:pt x="2325894" y="1799934"/>
                </a:lnTo>
                <a:lnTo>
                  <a:pt x="2126525" y="1789835"/>
                </a:lnTo>
                <a:cubicBezTo>
                  <a:pt x="1208653" y="1696346"/>
                  <a:pt x="476829" y="964585"/>
                  <a:pt x="383332" y="46792"/>
                </a:cubicBezTo>
                <a:close/>
                <a:moveTo>
                  <a:pt x="254013" y="0"/>
                </a:moveTo>
                <a:lnTo>
                  <a:pt x="277116" y="0"/>
                </a:lnTo>
                <a:lnTo>
                  <a:pt x="280023" y="57371"/>
                </a:lnTo>
                <a:cubicBezTo>
                  <a:pt x="378489" y="1023914"/>
                  <a:pt x="1149211" y="1794655"/>
                  <a:pt x="2115917" y="1893125"/>
                </a:cubicBezTo>
                <a:lnTo>
                  <a:pt x="2325894" y="1903762"/>
                </a:lnTo>
                <a:lnTo>
                  <a:pt x="2325894" y="1926863"/>
                </a:lnTo>
                <a:lnTo>
                  <a:pt x="2113563" y="1916107"/>
                </a:lnTo>
                <a:cubicBezTo>
                  <a:pt x="1136012" y="1816541"/>
                  <a:pt x="356615" y="1037211"/>
                  <a:pt x="257040" y="59745"/>
                </a:cubicBezTo>
                <a:close/>
                <a:moveTo>
                  <a:pt x="126949" y="0"/>
                </a:moveTo>
                <a:lnTo>
                  <a:pt x="150160" y="0"/>
                </a:lnTo>
                <a:lnTo>
                  <a:pt x="153729" y="70454"/>
                </a:lnTo>
                <a:cubicBezTo>
                  <a:pt x="258274" y="1096671"/>
                  <a:pt x="1076570" y="1914983"/>
                  <a:pt x="2102955" y="2019530"/>
                </a:cubicBezTo>
                <a:lnTo>
                  <a:pt x="2325894" y="2030824"/>
                </a:lnTo>
                <a:lnTo>
                  <a:pt x="2325894" y="2053925"/>
                </a:lnTo>
                <a:lnTo>
                  <a:pt x="2100598" y="2042512"/>
                </a:lnTo>
                <a:cubicBezTo>
                  <a:pt x="1063358" y="1936856"/>
                  <a:pt x="236298" y="1109866"/>
                  <a:pt x="130633" y="72714"/>
                </a:cubicBezTo>
                <a:close/>
                <a:moveTo>
                  <a:pt x="0" y="0"/>
                </a:moveTo>
                <a:lnTo>
                  <a:pt x="23103" y="0"/>
                </a:lnTo>
                <a:lnTo>
                  <a:pt x="27324" y="83311"/>
                </a:lnTo>
                <a:cubicBezTo>
                  <a:pt x="137958" y="1169290"/>
                  <a:pt x="1003916" y="2035178"/>
                  <a:pt x="2089991" y="2145803"/>
                </a:cubicBezTo>
                <a:lnTo>
                  <a:pt x="2325894" y="2157753"/>
                </a:lnTo>
                <a:lnTo>
                  <a:pt x="2325894" y="2180854"/>
                </a:lnTo>
                <a:lnTo>
                  <a:pt x="2087636" y="2168784"/>
                </a:lnTo>
                <a:cubicBezTo>
                  <a:pt x="990717" y="2057051"/>
                  <a:pt x="116084" y="1182492"/>
                  <a:pt x="4341" y="85667"/>
                </a:cubicBezTo>
                <a:close/>
              </a:path>
            </a:pathLst>
          </a:custGeom>
          <a:solidFill>
            <a:srgbClr val="E6F0FE"/>
          </a:solidFill>
          <a:ln w="4763" cap="flat">
            <a:noFill/>
            <a:prstDash val="solid"/>
            <a:miter/>
          </a:ln>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endParaRPr lang="en-US" dirty="0">
              <a:solidFill>
                <a:schemeClr val="tx1"/>
              </a:solidFill>
            </a:endParaRPr>
          </a:p>
        </p:txBody>
      </p:sp>
      <p:sp>
        <p:nvSpPr>
          <p:cNvPr id="2" name="Title 1"/>
          <p:cNvSpPr>
            <a:spLocks noGrp="1"/>
          </p:cNvSpPr>
          <p:nvPr>
            <p:ph type="title"/>
          </p:nvPr>
        </p:nvSpPr>
        <p:spPr/>
        <p:txBody>
          <a:bodyPr>
            <a:noAutofit/>
          </a:bodyPr>
          <a:lstStyle>
            <a:lvl1pPr>
              <a:lnSpc>
                <a:spcPct val="100000"/>
              </a:lnSpc>
              <a:defRPr/>
            </a:lvl1pPr>
          </a:lstStyle>
          <a:p>
            <a:r>
              <a:rPr lang="en-US"/>
              <a:t>Click to edit Master title style</a:t>
            </a:r>
            <a:endParaRPr lang="en-US" dirty="0"/>
          </a:p>
        </p:txBody>
      </p:sp>
      <p:sp>
        <p:nvSpPr>
          <p:cNvPr id="3" name="Content Placeholder 2"/>
          <p:cNvSpPr>
            <a:spLocks noGrp="1"/>
          </p:cNvSpPr>
          <p:nvPr>
            <p:ph sz="half" idx="1"/>
          </p:nvPr>
        </p:nvSpPr>
        <p:spPr>
          <a:xfrm>
            <a:off x="755904" y="2825496"/>
            <a:ext cx="10680192" cy="2834640"/>
          </a:xfrm>
        </p:spPr>
        <p:txBody>
          <a:bodyPr>
            <a:noAutofit/>
          </a:bodyPr>
          <a:lstStyle>
            <a:lvl1pPr>
              <a:defRPr sz="1800"/>
            </a:lvl1pPr>
            <a:lvl2pPr>
              <a:defRPr sz="1600"/>
            </a:lvl2pPr>
            <a:lvl3pPr>
              <a:defRPr sz="1400"/>
            </a:lvl3pPr>
            <a:lvl4pPr>
              <a:defRPr sz="1200"/>
            </a:lvl4pPr>
            <a:lvl5pPr>
              <a:defRPr sz="12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6" name="Footer Placeholder 5"/>
          <p:cNvSpPr>
            <a:spLocks noGrp="1"/>
          </p:cNvSpPr>
          <p:nvPr>
            <p:ph type="ftr" sz="quarter" idx="11"/>
          </p:nvPr>
        </p:nvSpPr>
        <p:spPr/>
        <p:txBody>
          <a:bodyPr>
            <a:noAutofit/>
          </a:bodyPr>
          <a:lstStyle/>
          <a:p>
            <a:r>
              <a:rPr lang="en-US"/>
              <a:t>Presentation title</a:t>
            </a:r>
            <a:endParaRPr lang="en-US" dirty="0"/>
          </a:p>
        </p:txBody>
      </p:sp>
      <p:sp>
        <p:nvSpPr>
          <p:cNvPr id="7" name="Slide Number Placeholder 6"/>
          <p:cNvSpPr>
            <a:spLocks noGrp="1"/>
          </p:cNvSpPr>
          <p:nvPr>
            <p:ph type="sldNum" sz="quarter" idx="12"/>
          </p:nvPr>
        </p:nvSpPr>
        <p:spPr/>
        <p:txBody>
          <a:bodyPr>
            <a:noAutofit/>
          </a:bodyPr>
          <a:lstStyle/>
          <a:p>
            <a:fld id="{48F63A3B-78C7-47BE-AE5E-E10140E04643}" type="slidenum">
              <a:rPr lang="en-US" dirty="0"/>
              <a:t>‹#›</a:t>
            </a:fld>
            <a:endParaRPr lang="en-US" dirty="0"/>
          </a:p>
        </p:txBody>
      </p:sp>
    </p:spTree>
    <p:extLst>
      <p:ext uri="{BB962C8B-B14F-4D97-AF65-F5344CB8AC3E}">
        <p14:creationId xmlns:p14="http://schemas.microsoft.com/office/powerpoint/2010/main" val="74571298"/>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Quote">
    <p:spTree>
      <p:nvGrpSpPr>
        <p:cNvPr id="1" name=""/>
        <p:cNvGrpSpPr/>
        <p:nvPr/>
      </p:nvGrpSpPr>
      <p:grpSpPr>
        <a:xfrm>
          <a:off x="0" y="0"/>
          <a:ext cx="0" cy="0"/>
          <a:chOff x="0" y="0"/>
          <a:chExt cx="0" cy="0"/>
        </a:xfrm>
      </p:grpSpPr>
      <p:sp>
        <p:nvSpPr>
          <p:cNvPr id="2" name="Title 1"/>
          <p:cNvSpPr>
            <a:spLocks noGrp="1"/>
          </p:cNvSpPr>
          <p:nvPr>
            <p:ph type="title"/>
          </p:nvPr>
        </p:nvSpPr>
        <p:spPr>
          <a:xfrm>
            <a:off x="4389120" y="2395728"/>
            <a:ext cx="7013448" cy="1627632"/>
          </a:xfrm>
        </p:spPr>
        <p:txBody>
          <a:bodyPr lIns="0" tIns="0" rIns="0" bIns="0">
            <a:noAutofit/>
          </a:bodyPr>
          <a:lstStyle>
            <a:lvl1pPr algn="l">
              <a:lnSpc>
                <a:spcPct val="100000"/>
              </a:lnSpc>
              <a:defRPr sz="3300" b="1">
                <a:latin typeface="Arial" panose="020B0604020202020204" pitchFamily="34" charset="0"/>
                <a:cs typeface="Arial" panose="020B0604020202020204" pitchFamily="34" charset="0"/>
              </a:defRPr>
            </a:lvl1pPr>
          </a:lstStyle>
          <a:p>
            <a:r>
              <a:rPr lang="en-US"/>
              <a:t>Click to edit Master title style</a:t>
            </a:r>
            <a:endParaRPr lang="en-US" dirty="0"/>
          </a:p>
        </p:txBody>
      </p:sp>
      <p:sp>
        <p:nvSpPr>
          <p:cNvPr id="57" name="Text Placeholder 54">
            <a:extLst>
              <a:ext uri="{FF2B5EF4-FFF2-40B4-BE49-F238E27FC236}">
                <a16:creationId xmlns:a16="http://schemas.microsoft.com/office/drawing/2014/main" id="{A493C80D-2813-9E70-8901-D4B9EA4DD7EA}"/>
              </a:ext>
            </a:extLst>
          </p:cNvPr>
          <p:cNvSpPr>
            <a:spLocks noGrp="1"/>
          </p:cNvSpPr>
          <p:nvPr>
            <p:ph type="body" sz="quarter" idx="15" hasCustomPrompt="1"/>
          </p:nvPr>
        </p:nvSpPr>
        <p:spPr>
          <a:xfrm>
            <a:off x="3611880" y="1984248"/>
            <a:ext cx="768096" cy="1627632"/>
          </a:xfrm>
        </p:spPr>
        <p:txBody>
          <a:bodyPr lIns="91440" tIns="45720" rIns="91440" bIns="54864">
            <a:noAutofit/>
          </a:bodyPr>
          <a:lstStyle>
            <a:lvl1pPr marL="0" indent="0">
              <a:buNone/>
              <a:defRPr sz="10000" b="1"/>
            </a:lvl1pPr>
          </a:lstStyle>
          <a:p>
            <a:pPr lvl="0"/>
            <a:r>
              <a:rPr lang="en-US" dirty="0"/>
              <a:t>“</a:t>
            </a:r>
          </a:p>
        </p:txBody>
      </p:sp>
      <p:sp>
        <p:nvSpPr>
          <p:cNvPr id="55" name="Text Placeholder 54">
            <a:extLst>
              <a:ext uri="{FF2B5EF4-FFF2-40B4-BE49-F238E27FC236}">
                <a16:creationId xmlns:a16="http://schemas.microsoft.com/office/drawing/2014/main" id="{A2733C45-7C53-2BC5-3F62-D069650A79C9}"/>
              </a:ext>
            </a:extLst>
          </p:cNvPr>
          <p:cNvSpPr>
            <a:spLocks noGrp="1"/>
          </p:cNvSpPr>
          <p:nvPr>
            <p:ph type="body" sz="quarter" idx="13"/>
          </p:nvPr>
        </p:nvSpPr>
        <p:spPr>
          <a:xfrm>
            <a:off x="4389120" y="4308475"/>
            <a:ext cx="3932238" cy="588963"/>
          </a:xfrm>
        </p:spPr>
        <p:txBody>
          <a:bodyPr lIns="0" tIns="0" rIns="0" bIns="0">
            <a:noAutofit/>
          </a:bodyPr>
          <a:lstStyle>
            <a:lvl1pPr marL="0" indent="0">
              <a:buNone/>
              <a:defRPr sz="2400"/>
            </a:lvl1pPr>
          </a:lstStyle>
          <a:p>
            <a:pPr lvl="0"/>
            <a:r>
              <a:rPr lang="en-US"/>
              <a:t>Click to edit Master text styles</a:t>
            </a:r>
          </a:p>
        </p:txBody>
      </p:sp>
      <p:sp>
        <p:nvSpPr>
          <p:cNvPr id="56" name="Text Placeholder 54">
            <a:extLst>
              <a:ext uri="{FF2B5EF4-FFF2-40B4-BE49-F238E27FC236}">
                <a16:creationId xmlns:a16="http://schemas.microsoft.com/office/drawing/2014/main" id="{B1D62231-87CB-21EC-CF8C-46276AD1F951}"/>
              </a:ext>
            </a:extLst>
          </p:cNvPr>
          <p:cNvSpPr>
            <a:spLocks noGrp="1"/>
          </p:cNvSpPr>
          <p:nvPr>
            <p:ph type="body" sz="quarter" idx="14" hasCustomPrompt="1"/>
          </p:nvPr>
        </p:nvSpPr>
        <p:spPr>
          <a:xfrm>
            <a:off x="9500616" y="3209544"/>
            <a:ext cx="768096" cy="1627632"/>
          </a:xfrm>
        </p:spPr>
        <p:txBody>
          <a:bodyPr lIns="91440" tIns="45720" rIns="91440" bIns="54864">
            <a:noAutofit/>
          </a:bodyPr>
          <a:lstStyle>
            <a:lvl1pPr marL="0" indent="0">
              <a:buNone/>
              <a:defRPr sz="10000" b="1"/>
            </a:lvl1pPr>
          </a:lstStyle>
          <a:p>
            <a:pPr lvl="0"/>
            <a:r>
              <a:rPr lang="en-US" dirty="0"/>
              <a:t>”</a:t>
            </a:r>
          </a:p>
        </p:txBody>
      </p:sp>
      <p:sp>
        <p:nvSpPr>
          <p:cNvPr id="32" name="Image 1" descr="preencoded.png">
            <a:extLst>
              <a:ext uri="{FF2B5EF4-FFF2-40B4-BE49-F238E27FC236}">
                <a16:creationId xmlns:a16="http://schemas.microsoft.com/office/drawing/2014/main" id="{2A3EC91E-4089-D366-06D3-3E66F93DFAF3}"/>
              </a:ext>
            </a:extLst>
          </p:cNvPr>
          <p:cNvSpPr/>
          <p:nvPr/>
        </p:nvSpPr>
        <p:spPr>
          <a:xfrm>
            <a:off x="-7117" y="0"/>
            <a:ext cx="2550985" cy="6858000"/>
          </a:xfrm>
          <a:custGeom>
            <a:avLst/>
            <a:gdLst>
              <a:gd name="connsiteX0" fmla="*/ 2550985 w 2550985"/>
              <a:gd name="connsiteY0" fmla="*/ 0 h 6858000"/>
              <a:gd name="connsiteX1" fmla="*/ 0 w 2550985"/>
              <a:gd name="connsiteY1" fmla="*/ 0 h 6858000"/>
              <a:gd name="connsiteX2" fmla="*/ 0 w 2550985"/>
              <a:gd name="connsiteY2" fmla="*/ 6858000 h 6858000"/>
              <a:gd name="connsiteX3" fmla="*/ 2550985 w 2550985"/>
              <a:gd name="connsiteY3" fmla="*/ 6858000 h 6858000"/>
              <a:gd name="connsiteX4" fmla="*/ 2550985 w 2550985"/>
              <a:gd name="connsiteY4" fmla="*/ 0 h 685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50985" h="6858000">
                <a:moveTo>
                  <a:pt x="2550985" y="0"/>
                </a:moveTo>
                <a:lnTo>
                  <a:pt x="0" y="0"/>
                </a:lnTo>
                <a:lnTo>
                  <a:pt x="0" y="6858000"/>
                </a:lnTo>
                <a:lnTo>
                  <a:pt x="2550985" y="6858000"/>
                </a:lnTo>
                <a:lnTo>
                  <a:pt x="2550985" y="0"/>
                </a:lnTo>
                <a:close/>
              </a:path>
            </a:pathLst>
          </a:custGeom>
          <a:solidFill>
            <a:schemeClr val="accent4"/>
          </a:solidFill>
          <a:ln w="7045" cap="flat">
            <a:noFill/>
            <a:prstDash val="solid"/>
            <a:miter/>
          </a:ln>
        </p:spPr>
        <p:txBody>
          <a:bodyPr rtlCol="0" anchor="ctr">
            <a:noAutofit/>
          </a:bodyPr>
          <a:lstStyle/>
          <a:p>
            <a:endParaRPr lang="en-US" dirty="0"/>
          </a:p>
        </p:txBody>
      </p:sp>
      <p:sp>
        <p:nvSpPr>
          <p:cNvPr id="53" name="Freeform: Shape 52">
            <a:extLst>
              <a:ext uri="{FF2B5EF4-FFF2-40B4-BE49-F238E27FC236}">
                <a16:creationId xmlns:a16="http://schemas.microsoft.com/office/drawing/2014/main" id="{70F595E1-C910-3710-90E9-AF5FFCE05861}"/>
              </a:ext>
            </a:extLst>
          </p:cNvPr>
          <p:cNvSpPr/>
          <p:nvPr userDrawn="1"/>
        </p:nvSpPr>
        <p:spPr>
          <a:xfrm>
            <a:off x="-9415" y="0"/>
            <a:ext cx="2548591" cy="2555628"/>
          </a:xfrm>
          <a:custGeom>
            <a:avLst/>
            <a:gdLst>
              <a:gd name="connsiteX0" fmla="*/ 138643 w 2548591"/>
              <a:gd name="connsiteY0" fmla="*/ 1 h 2555628"/>
              <a:gd name="connsiteX1" fmla="*/ 163874 w 2548591"/>
              <a:gd name="connsiteY1" fmla="*/ 1 h 2555628"/>
              <a:gd name="connsiteX2" fmla="*/ 2548463 w 2548591"/>
              <a:gd name="connsiteY2" fmla="*/ 2391168 h 2555628"/>
              <a:gd name="connsiteX3" fmla="*/ 2548463 w 2548591"/>
              <a:gd name="connsiteY3" fmla="*/ 2416472 h 2555628"/>
              <a:gd name="connsiteX4" fmla="*/ 2548590 w 2548591"/>
              <a:gd name="connsiteY4" fmla="*/ 2416600 h 2555628"/>
              <a:gd name="connsiteX5" fmla="*/ 138643 w 2548591"/>
              <a:gd name="connsiteY5" fmla="*/ 1 h 2555628"/>
              <a:gd name="connsiteX6" fmla="*/ 0 w 2548591"/>
              <a:gd name="connsiteY6" fmla="*/ 1 h 2555628"/>
              <a:gd name="connsiteX7" fmla="*/ 25231 w 2548591"/>
              <a:gd name="connsiteY7" fmla="*/ 1 h 2555628"/>
              <a:gd name="connsiteX8" fmla="*/ 2548591 w 2548591"/>
              <a:gd name="connsiteY8" fmla="*/ 2530324 h 2555628"/>
              <a:gd name="connsiteX9" fmla="*/ 2548591 w 2548591"/>
              <a:gd name="connsiteY9" fmla="*/ 2555628 h 2555628"/>
              <a:gd name="connsiteX10" fmla="*/ 0 w 2548591"/>
              <a:gd name="connsiteY10" fmla="*/ 1 h 2555628"/>
              <a:gd name="connsiteX11" fmla="*/ 277411 w 2548591"/>
              <a:gd name="connsiteY11" fmla="*/ 1 h 2555628"/>
              <a:gd name="connsiteX12" fmla="*/ 302642 w 2548591"/>
              <a:gd name="connsiteY12" fmla="*/ 1 h 2555628"/>
              <a:gd name="connsiteX13" fmla="*/ 2548582 w 2548591"/>
              <a:gd name="connsiteY13" fmla="*/ 2252147 h 2555628"/>
              <a:gd name="connsiteX14" fmla="*/ 2548582 w 2548591"/>
              <a:gd name="connsiteY14" fmla="*/ 2277444 h 2555628"/>
              <a:gd name="connsiteX15" fmla="*/ 277411 w 2548591"/>
              <a:gd name="connsiteY15" fmla="*/ 1 h 2555628"/>
              <a:gd name="connsiteX16" fmla="*/ 416054 w 2548591"/>
              <a:gd name="connsiteY16" fmla="*/ 1 h 2555628"/>
              <a:gd name="connsiteX17" fmla="*/ 441285 w 2548591"/>
              <a:gd name="connsiteY17" fmla="*/ 1 h 2555628"/>
              <a:gd name="connsiteX18" fmla="*/ 2548589 w 2548591"/>
              <a:gd name="connsiteY18" fmla="*/ 2113119 h 2555628"/>
              <a:gd name="connsiteX19" fmla="*/ 2548589 w 2548591"/>
              <a:gd name="connsiteY19" fmla="*/ 2138423 h 2555628"/>
              <a:gd name="connsiteX20" fmla="*/ 416054 w 2548591"/>
              <a:gd name="connsiteY20" fmla="*/ 1 h 2555628"/>
              <a:gd name="connsiteX21" fmla="*/ 554698 w 2548591"/>
              <a:gd name="connsiteY21" fmla="*/ 1 h 2555628"/>
              <a:gd name="connsiteX22" fmla="*/ 579930 w 2548591"/>
              <a:gd name="connsiteY22" fmla="*/ 1 h 2555628"/>
              <a:gd name="connsiteX23" fmla="*/ 2548462 w 2548591"/>
              <a:gd name="connsiteY23" fmla="*/ 1973963 h 2555628"/>
              <a:gd name="connsiteX24" fmla="*/ 2548462 w 2548591"/>
              <a:gd name="connsiteY24" fmla="*/ 1999267 h 2555628"/>
              <a:gd name="connsiteX25" fmla="*/ 2548589 w 2548591"/>
              <a:gd name="connsiteY25" fmla="*/ 1999394 h 2555628"/>
              <a:gd name="connsiteX26" fmla="*/ 554698 w 2548591"/>
              <a:gd name="connsiteY26" fmla="*/ 1 h 2555628"/>
              <a:gd name="connsiteX27" fmla="*/ 693468 w 2548591"/>
              <a:gd name="connsiteY27" fmla="*/ 0 h 2555628"/>
              <a:gd name="connsiteX28" fmla="*/ 718701 w 2548591"/>
              <a:gd name="connsiteY28" fmla="*/ 0 h 2555628"/>
              <a:gd name="connsiteX29" fmla="*/ 2548583 w 2548591"/>
              <a:gd name="connsiteY29" fmla="*/ 1834942 h 2555628"/>
              <a:gd name="connsiteX30" fmla="*/ 2548583 w 2548591"/>
              <a:gd name="connsiteY30" fmla="*/ 1860239 h 2555628"/>
              <a:gd name="connsiteX31" fmla="*/ 693468 w 2548591"/>
              <a:gd name="connsiteY31" fmla="*/ 0 h 2555628"/>
              <a:gd name="connsiteX32" fmla="*/ 832112 w 2548591"/>
              <a:gd name="connsiteY32" fmla="*/ 0 h 2555628"/>
              <a:gd name="connsiteX33" fmla="*/ 857340 w 2548591"/>
              <a:gd name="connsiteY33" fmla="*/ 0 h 2555628"/>
              <a:gd name="connsiteX34" fmla="*/ 2548582 w 2548591"/>
              <a:gd name="connsiteY34" fmla="*/ 1695913 h 2555628"/>
              <a:gd name="connsiteX35" fmla="*/ 2548582 w 2548591"/>
              <a:gd name="connsiteY35" fmla="*/ 1721210 h 2555628"/>
              <a:gd name="connsiteX36" fmla="*/ 832112 w 2548591"/>
              <a:gd name="connsiteY36" fmla="*/ 0 h 2555628"/>
              <a:gd name="connsiteX37" fmla="*/ 970758 w 2548591"/>
              <a:gd name="connsiteY37" fmla="*/ 0 h 2555628"/>
              <a:gd name="connsiteX38" fmla="*/ 995986 w 2548591"/>
              <a:gd name="connsiteY38" fmla="*/ 0 h 2555628"/>
              <a:gd name="connsiteX39" fmla="*/ 2548463 w 2548591"/>
              <a:gd name="connsiteY39" fmla="*/ 1556758 h 2555628"/>
              <a:gd name="connsiteX40" fmla="*/ 2548463 w 2548591"/>
              <a:gd name="connsiteY40" fmla="*/ 1582062 h 2555628"/>
              <a:gd name="connsiteX41" fmla="*/ 2548590 w 2548591"/>
              <a:gd name="connsiteY41" fmla="*/ 1582189 h 2555628"/>
              <a:gd name="connsiteX42" fmla="*/ 970758 w 2548591"/>
              <a:gd name="connsiteY42" fmla="*/ 0 h 2555628"/>
              <a:gd name="connsiteX43" fmla="*/ 1109529 w 2548591"/>
              <a:gd name="connsiteY43" fmla="*/ 0 h 2555628"/>
              <a:gd name="connsiteX44" fmla="*/ 1134764 w 2548591"/>
              <a:gd name="connsiteY44" fmla="*/ 0 h 2555628"/>
              <a:gd name="connsiteX45" fmla="*/ 2548589 w 2548591"/>
              <a:gd name="connsiteY45" fmla="*/ 1417736 h 2555628"/>
              <a:gd name="connsiteX46" fmla="*/ 2548589 w 2548591"/>
              <a:gd name="connsiteY46" fmla="*/ 1443033 h 2555628"/>
              <a:gd name="connsiteX47" fmla="*/ 1109529 w 2548591"/>
              <a:gd name="connsiteY47" fmla="*/ 0 h 2555628"/>
              <a:gd name="connsiteX48" fmla="*/ 1248168 w 2548591"/>
              <a:gd name="connsiteY48" fmla="*/ 0 h 2555628"/>
              <a:gd name="connsiteX49" fmla="*/ 1273396 w 2548591"/>
              <a:gd name="connsiteY49" fmla="*/ 0 h 2555628"/>
              <a:gd name="connsiteX50" fmla="*/ 2548583 w 2548591"/>
              <a:gd name="connsiteY50" fmla="*/ 1278708 h 2555628"/>
              <a:gd name="connsiteX51" fmla="*/ 2548583 w 2548591"/>
              <a:gd name="connsiteY51" fmla="*/ 1304005 h 2555628"/>
              <a:gd name="connsiteX52" fmla="*/ 1248168 w 2548591"/>
              <a:gd name="connsiteY52" fmla="*/ 0 h 2555628"/>
              <a:gd name="connsiteX53" fmla="*/ 1386813 w 2548591"/>
              <a:gd name="connsiteY53" fmla="*/ 0 h 2555628"/>
              <a:gd name="connsiteX54" fmla="*/ 1412041 w 2548591"/>
              <a:gd name="connsiteY54" fmla="*/ 0 h 2555628"/>
              <a:gd name="connsiteX55" fmla="*/ 2548589 w 2548591"/>
              <a:gd name="connsiteY55" fmla="*/ 1139552 h 2555628"/>
              <a:gd name="connsiteX56" fmla="*/ 2548589 w 2548591"/>
              <a:gd name="connsiteY56" fmla="*/ 1164857 h 2555628"/>
              <a:gd name="connsiteX57" fmla="*/ 2548589 w 2548591"/>
              <a:gd name="connsiteY57" fmla="*/ 1164984 h 2555628"/>
              <a:gd name="connsiteX58" fmla="*/ 1386813 w 2548591"/>
              <a:gd name="connsiteY58" fmla="*/ 0 h 2555628"/>
              <a:gd name="connsiteX59" fmla="*/ 1525579 w 2548591"/>
              <a:gd name="connsiteY59" fmla="*/ 0 h 2555628"/>
              <a:gd name="connsiteX60" fmla="*/ 1550814 w 2548591"/>
              <a:gd name="connsiteY60" fmla="*/ 0 h 2555628"/>
              <a:gd name="connsiteX61" fmla="*/ 2548583 w 2548591"/>
              <a:gd name="connsiteY61" fmla="*/ 1000531 h 2555628"/>
              <a:gd name="connsiteX62" fmla="*/ 2548583 w 2548591"/>
              <a:gd name="connsiteY62" fmla="*/ 1025828 h 2555628"/>
              <a:gd name="connsiteX63" fmla="*/ 1525579 w 2548591"/>
              <a:gd name="connsiteY63" fmla="*/ 0 h 2555628"/>
              <a:gd name="connsiteX64" fmla="*/ 1664231 w 2548591"/>
              <a:gd name="connsiteY64" fmla="*/ 0 h 2555628"/>
              <a:gd name="connsiteX65" fmla="*/ 1689459 w 2548591"/>
              <a:gd name="connsiteY65" fmla="*/ 0 h 2555628"/>
              <a:gd name="connsiteX66" fmla="*/ 2548589 w 2548591"/>
              <a:gd name="connsiteY66" fmla="*/ 861503 h 2555628"/>
              <a:gd name="connsiteX67" fmla="*/ 2548589 w 2548591"/>
              <a:gd name="connsiteY67" fmla="*/ 886800 h 2555628"/>
              <a:gd name="connsiteX68" fmla="*/ 1664231 w 2548591"/>
              <a:gd name="connsiteY68" fmla="*/ 0 h 2555628"/>
              <a:gd name="connsiteX69" fmla="*/ 1802870 w 2548591"/>
              <a:gd name="connsiteY69" fmla="*/ 0 h 2555628"/>
              <a:gd name="connsiteX70" fmla="*/ 1828097 w 2548591"/>
              <a:gd name="connsiteY70" fmla="*/ 0 h 2555628"/>
              <a:gd name="connsiteX71" fmla="*/ 2548583 w 2548591"/>
              <a:gd name="connsiteY71" fmla="*/ 722347 h 2555628"/>
              <a:gd name="connsiteX72" fmla="*/ 2548583 w 2548591"/>
              <a:gd name="connsiteY72" fmla="*/ 747651 h 2555628"/>
              <a:gd name="connsiteX73" fmla="*/ 2548583 w 2548591"/>
              <a:gd name="connsiteY73" fmla="*/ 747778 h 2555628"/>
              <a:gd name="connsiteX74" fmla="*/ 1802870 w 2548591"/>
              <a:gd name="connsiteY74" fmla="*/ 0 h 2555628"/>
              <a:gd name="connsiteX75" fmla="*/ 1941642 w 2548591"/>
              <a:gd name="connsiteY75" fmla="*/ 0 h 2555628"/>
              <a:gd name="connsiteX76" fmla="*/ 1966877 w 2548591"/>
              <a:gd name="connsiteY76" fmla="*/ 0 h 2555628"/>
              <a:gd name="connsiteX77" fmla="*/ 2548589 w 2548591"/>
              <a:gd name="connsiteY77" fmla="*/ 583321 h 2555628"/>
              <a:gd name="connsiteX78" fmla="*/ 2548589 w 2548591"/>
              <a:gd name="connsiteY78" fmla="*/ 608622 h 2555628"/>
              <a:gd name="connsiteX79" fmla="*/ 1941642 w 2548591"/>
              <a:gd name="connsiteY79" fmla="*/ 0 h 2555628"/>
              <a:gd name="connsiteX80" fmla="*/ 2080281 w 2548591"/>
              <a:gd name="connsiteY80" fmla="*/ 0 h 2555628"/>
              <a:gd name="connsiteX81" fmla="*/ 2105508 w 2548591"/>
              <a:gd name="connsiteY81" fmla="*/ 0 h 2555628"/>
              <a:gd name="connsiteX82" fmla="*/ 2548582 w 2548591"/>
              <a:gd name="connsiteY82" fmla="*/ 444296 h 2555628"/>
              <a:gd name="connsiteX83" fmla="*/ 2548582 w 2548591"/>
              <a:gd name="connsiteY83" fmla="*/ 469597 h 2555628"/>
              <a:gd name="connsiteX84" fmla="*/ 2080281 w 2548591"/>
              <a:gd name="connsiteY84" fmla="*/ 0 h 2555628"/>
              <a:gd name="connsiteX85" fmla="*/ 2218926 w 2548591"/>
              <a:gd name="connsiteY85" fmla="*/ 0 h 2555628"/>
              <a:gd name="connsiteX86" fmla="*/ 2244153 w 2548591"/>
              <a:gd name="connsiteY86" fmla="*/ 0 h 2555628"/>
              <a:gd name="connsiteX87" fmla="*/ 2548582 w 2548591"/>
              <a:gd name="connsiteY87" fmla="*/ 305270 h 2555628"/>
              <a:gd name="connsiteX88" fmla="*/ 2548582 w 2548591"/>
              <a:gd name="connsiteY88" fmla="*/ 330570 h 2555628"/>
              <a:gd name="connsiteX89" fmla="*/ 2218926 w 2548591"/>
              <a:gd name="connsiteY89" fmla="*/ 0 h 2555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2548591" h="2555628">
                <a:moveTo>
                  <a:pt x="138643" y="1"/>
                </a:moveTo>
                <a:lnTo>
                  <a:pt x="163874" y="1"/>
                </a:lnTo>
                <a:cubicBezTo>
                  <a:pt x="163874" y="1318576"/>
                  <a:pt x="1233644" y="2391168"/>
                  <a:pt x="2548463" y="2391168"/>
                </a:cubicBezTo>
                <a:lnTo>
                  <a:pt x="2548463" y="2416472"/>
                </a:lnTo>
                <a:lnTo>
                  <a:pt x="2548590" y="2416600"/>
                </a:lnTo>
                <a:cubicBezTo>
                  <a:pt x="1219755" y="2416600"/>
                  <a:pt x="138643" y="1332503"/>
                  <a:pt x="138643" y="1"/>
                </a:cubicBezTo>
                <a:close/>
                <a:moveTo>
                  <a:pt x="0" y="1"/>
                </a:moveTo>
                <a:lnTo>
                  <a:pt x="25231" y="1"/>
                </a:lnTo>
                <a:cubicBezTo>
                  <a:pt x="25231" y="1395244"/>
                  <a:pt x="1157188" y="2530324"/>
                  <a:pt x="2548591" y="2530324"/>
                </a:cubicBezTo>
                <a:lnTo>
                  <a:pt x="2548591" y="2555628"/>
                </a:lnTo>
                <a:cubicBezTo>
                  <a:pt x="1143299" y="2555628"/>
                  <a:pt x="0" y="1409172"/>
                  <a:pt x="0" y="1"/>
                </a:cubicBezTo>
                <a:close/>
                <a:moveTo>
                  <a:pt x="277411" y="1"/>
                </a:moveTo>
                <a:lnTo>
                  <a:pt x="302642" y="1"/>
                </a:lnTo>
                <a:cubicBezTo>
                  <a:pt x="302642" y="1241907"/>
                  <a:pt x="1310229" y="2252147"/>
                  <a:pt x="2548582" y="2252147"/>
                </a:cubicBezTo>
                <a:lnTo>
                  <a:pt x="2548582" y="2277444"/>
                </a:lnTo>
                <a:cubicBezTo>
                  <a:pt x="1296205" y="2277444"/>
                  <a:pt x="277411" y="1255835"/>
                  <a:pt x="277411" y="1"/>
                </a:cubicBezTo>
                <a:close/>
                <a:moveTo>
                  <a:pt x="416054" y="1"/>
                </a:moveTo>
                <a:lnTo>
                  <a:pt x="441285" y="1"/>
                </a:lnTo>
                <a:cubicBezTo>
                  <a:pt x="441285" y="1165111"/>
                  <a:pt x="1386559" y="2113119"/>
                  <a:pt x="2548589" y="2113119"/>
                </a:cubicBezTo>
                <a:lnTo>
                  <a:pt x="2548589" y="2138423"/>
                </a:lnTo>
                <a:cubicBezTo>
                  <a:pt x="1372670" y="2138423"/>
                  <a:pt x="416054" y="1179166"/>
                  <a:pt x="416054" y="1"/>
                </a:cubicBezTo>
                <a:close/>
                <a:moveTo>
                  <a:pt x="554698" y="1"/>
                </a:moveTo>
                <a:lnTo>
                  <a:pt x="579930" y="1"/>
                </a:lnTo>
                <a:cubicBezTo>
                  <a:pt x="579930" y="1088442"/>
                  <a:pt x="1463017" y="1973963"/>
                  <a:pt x="2548462" y="1973963"/>
                </a:cubicBezTo>
                <a:lnTo>
                  <a:pt x="2548462" y="1999267"/>
                </a:lnTo>
                <a:lnTo>
                  <a:pt x="2548589" y="1999394"/>
                </a:lnTo>
                <a:cubicBezTo>
                  <a:pt x="1449127" y="1999394"/>
                  <a:pt x="554698" y="1102497"/>
                  <a:pt x="554698" y="1"/>
                </a:cubicBezTo>
                <a:close/>
                <a:moveTo>
                  <a:pt x="693468" y="0"/>
                </a:moveTo>
                <a:lnTo>
                  <a:pt x="718701" y="0"/>
                </a:lnTo>
                <a:cubicBezTo>
                  <a:pt x="718701" y="1011773"/>
                  <a:pt x="1539602" y="1834942"/>
                  <a:pt x="2548583" y="1834942"/>
                </a:cubicBezTo>
                <a:lnTo>
                  <a:pt x="2548583" y="1860239"/>
                </a:lnTo>
                <a:cubicBezTo>
                  <a:pt x="1525706" y="1860239"/>
                  <a:pt x="693468" y="1025701"/>
                  <a:pt x="693468" y="0"/>
                </a:cubicBezTo>
                <a:close/>
                <a:moveTo>
                  <a:pt x="832112" y="0"/>
                </a:moveTo>
                <a:lnTo>
                  <a:pt x="857340" y="0"/>
                </a:lnTo>
                <a:cubicBezTo>
                  <a:pt x="857340" y="935105"/>
                  <a:pt x="1616059" y="1695913"/>
                  <a:pt x="2548582" y="1695913"/>
                </a:cubicBezTo>
                <a:lnTo>
                  <a:pt x="2548582" y="1721210"/>
                </a:lnTo>
                <a:cubicBezTo>
                  <a:pt x="1602170" y="1721210"/>
                  <a:pt x="832112" y="949032"/>
                  <a:pt x="832112" y="0"/>
                </a:cubicBezTo>
                <a:close/>
                <a:moveTo>
                  <a:pt x="970758" y="0"/>
                </a:moveTo>
                <a:lnTo>
                  <a:pt x="995986" y="0"/>
                </a:lnTo>
                <a:cubicBezTo>
                  <a:pt x="995986" y="858436"/>
                  <a:pt x="1692391" y="1556758"/>
                  <a:pt x="2548463" y="1556758"/>
                </a:cubicBezTo>
                <a:lnTo>
                  <a:pt x="2548463" y="1582062"/>
                </a:lnTo>
                <a:lnTo>
                  <a:pt x="2548590" y="1582189"/>
                </a:lnTo>
                <a:cubicBezTo>
                  <a:pt x="1678628" y="1582189"/>
                  <a:pt x="970758" y="872491"/>
                  <a:pt x="970758" y="0"/>
                </a:cubicBezTo>
                <a:close/>
                <a:moveTo>
                  <a:pt x="1109529" y="0"/>
                </a:moveTo>
                <a:lnTo>
                  <a:pt x="1134764" y="0"/>
                </a:lnTo>
                <a:cubicBezTo>
                  <a:pt x="1134764" y="781767"/>
                  <a:pt x="1768975" y="1417736"/>
                  <a:pt x="2548589" y="1417736"/>
                </a:cubicBezTo>
                <a:lnTo>
                  <a:pt x="2548589" y="1443033"/>
                </a:lnTo>
                <a:cubicBezTo>
                  <a:pt x="1755086" y="1443033"/>
                  <a:pt x="1109529" y="795695"/>
                  <a:pt x="1109529" y="0"/>
                </a:cubicBezTo>
                <a:close/>
                <a:moveTo>
                  <a:pt x="1248168" y="0"/>
                </a:moveTo>
                <a:lnTo>
                  <a:pt x="1273396" y="0"/>
                </a:lnTo>
                <a:cubicBezTo>
                  <a:pt x="1273396" y="705097"/>
                  <a:pt x="1845433" y="1278708"/>
                  <a:pt x="2548583" y="1278708"/>
                </a:cubicBezTo>
                <a:lnTo>
                  <a:pt x="2548583" y="1304005"/>
                </a:lnTo>
                <a:cubicBezTo>
                  <a:pt x="1831537" y="1304005"/>
                  <a:pt x="1248168" y="719026"/>
                  <a:pt x="1248168" y="0"/>
                </a:cubicBezTo>
                <a:close/>
                <a:moveTo>
                  <a:pt x="1386813" y="0"/>
                </a:moveTo>
                <a:lnTo>
                  <a:pt x="1412041" y="0"/>
                </a:lnTo>
                <a:cubicBezTo>
                  <a:pt x="1412041" y="628428"/>
                  <a:pt x="1921890" y="1139552"/>
                  <a:pt x="2548589" y="1139552"/>
                </a:cubicBezTo>
                <a:lnTo>
                  <a:pt x="2548589" y="1164857"/>
                </a:lnTo>
                <a:lnTo>
                  <a:pt x="2548589" y="1164984"/>
                </a:lnTo>
                <a:cubicBezTo>
                  <a:pt x="1908001" y="1164984"/>
                  <a:pt x="1386813" y="642356"/>
                  <a:pt x="1386813" y="0"/>
                </a:cubicBezTo>
                <a:close/>
                <a:moveTo>
                  <a:pt x="1525579" y="0"/>
                </a:moveTo>
                <a:lnTo>
                  <a:pt x="1550814" y="0"/>
                </a:lnTo>
                <a:cubicBezTo>
                  <a:pt x="1550814" y="551759"/>
                  <a:pt x="1998468" y="1000531"/>
                  <a:pt x="2548583" y="1000531"/>
                </a:cubicBezTo>
                <a:lnTo>
                  <a:pt x="2548583" y="1025828"/>
                </a:lnTo>
                <a:cubicBezTo>
                  <a:pt x="1984452" y="1025828"/>
                  <a:pt x="1525579" y="565560"/>
                  <a:pt x="1525579" y="0"/>
                </a:cubicBezTo>
                <a:close/>
                <a:moveTo>
                  <a:pt x="1664231" y="0"/>
                </a:moveTo>
                <a:lnTo>
                  <a:pt x="1689459" y="0"/>
                </a:lnTo>
                <a:cubicBezTo>
                  <a:pt x="1689459" y="474963"/>
                  <a:pt x="2074805" y="861503"/>
                  <a:pt x="2548589" y="861503"/>
                </a:cubicBezTo>
                <a:lnTo>
                  <a:pt x="2548589" y="886800"/>
                </a:lnTo>
                <a:cubicBezTo>
                  <a:pt x="2060916" y="886800"/>
                  <a:pt x="1664231" y="489019"/>
                  <a:pt x="1664231" y="0"/>
                </a:cubicBezTo>
                <a:close/>
                <a:moveTo>
                  <a:pt x="1802870" y="0"/>
                </a:moveTo>
                <a:lnTo>
                  <a:pt x="1828097" y="0"/>
                </a:lnTo>
                <a:cubicBezTo>
                  <a:pt x="1828097" y="398295"/>
                  <a:pt x="2151263" y="722347"/>
                  <a:pt x="2548583" y="722347"/>
                </a:cubicBezTo>
                <a:lnTo>
                  <a:pt x="2548583" y="747651"/>
                </a:lnTo>
                <a:lnTo>
                  <a:pt x="2548583" y="747778"/>
                </a:lnTo>
                <a:cubicBezTo>
                  <a:pt x="2137367" y="747778"/>
                  <a:pt x="1802870" y="412350"/>
                  <a:pt x="1802870" y="0"/>
                </a:cubicBezTo>
                <a:close/>
                <a:moveTo>
                  <a:pt x="1941642" y="0"/>
                </a:moveTo>
                <a:lnTo>
                  <a:pt x="1966877" y="0"/>
                </a:lnTo>
                <a:cubicBezTo>
                  <a:pt x="1966877" y="321626"/>
                  <a:pt x="2227847" y="583321"/>
                  <a:pt x="2548589" y="583321"/>
                </a:cubicBezTo>
                <a:lnTo>
                  <a:pt x="2548589" y="608622"/>
                </a:lnTo>
                <a:cubicBezTo>
                  <a:pt x="2213831" y="608622"/>
                  <a:pt x="1941642" y="335553"/>
                  <a:pt x="1941642" y="0"/>
                </a:cubicBezTo>
                <a:close/>
                <a:moveTo>
                  <a:pt x="2080281" y="0"/>
                </a:moveTo>
                <a:lnTo>
                  <a:pt x="2105508" y="0"/>
                </a:lnTo>
                <a:cubicBezTo>
                  <a:pt x="2105508" y="244957"/>
                  <a:pt x="2304298" y="444296"/>
                  <a:pt x="2548582" y="444296"/>
                </a:cubicBezTo>
                <a:lnTo>
                  <a:pt x="2548582" y="469597"/>
                </a:lnTo>
                <a:cubicBezTo>
                  <a:pt x="2290409" y="469597"/>
                  <a:pt x="2080281" y="258885"/>
                  <a:pt x="2080281" y="0"/>
                </a:cubicBezTo>
                <a:close/>
                <a:moveTo>
                  <a:pt x="2218926" y="0"/>
                </a:moveTo>
                <a:lnTo>
                  <a:pt x="2244153" y="0"/>
                </a:lnTo>
                <a:cubicBezTo>
                  <a:pt x="2244153" y="168288"/>
                  <a:pt x="2380629" y="305270"/>
                  <a:pt x="2548582" y="305270"/>
                </a:cubicBezTo>
                <a:lnTo>
                  <a:pt x="2548582" y="330570"/>
                </a:lnTo>
                <a:cubicBezTo>
                  <a:pt x="2366866" y="330570"/>
                  <a:pt x="2218926" y="182344"/>
                  <a:pt x="2218926" y="0"/>
                </a:cubicBezTo>
                <a:close/>
              </a:path>
            </a:pathLst>
          </a:custGeom>
          <a:solidFill>
            <a:schemeClr val="bg1"/>
          </a:solidFill>
          <a:ln w="7032" cap="flat">
            <a:noFill/>
            <a:prstDash val="solid"/>
            <a:miter/>
          </a:ln>
        </p:spPr>
        <p:txBody>
          <a:bodyPr rtlCol="0" anchor="ctr">
            <a:noAutofit/>
          </a:bodyPr>
          <a:lstStyle/>
          <a:p>
            <a:endParaRPr lang="en-US" dirty="0"/>
          </a:p>
        </p:txBody>
      </p:sp>
      <p:sp>
        <p:nvSpPr>
          <p:cNvPr id="33" name="Image 4" descr="preencoded.png">
            <a:extLst>
              <a:ext uri="{FF2B5EF4-FFF2-40B4-BE49-F238E27FC236}">
                <a16:creationId xmlns:a16="http://schemas.microsoft.com/office/drawing/2014/main" id="{EC46DC71-C12A-96C8-3FE2-AA95AB58B349}"/>
              </a:ext>
            </a:extLst>
          </p:cNvPr>
          <p:cNvSpPr/>
          <p:nvPr/>
        </p:nvSpPr>
        <p:spPr>
          <a:xfrm>
            <a:off x="2543868" y="0"/>
            <a:ext cx="2560340" cy="2560340"/>
          </a:xfrm>
          <a:custGeom>
            <a:avLst/>
            <a:gdLst>
              <a:gd name="connsiteX0" fmla="*/ 0 w 2560340"/>
              <a:gd name="connsiteY0" fmla="*/ 2560340 h 2560340"/>
              <a:gd name="connsiteX1" fmla="*/ 2560340 w 2560340"/>
              <a:gd name="connsiteY1" fmla="*/ 0 h 2560340"/>
              <a:gd name="connsiteX2" fmla="*/ 0 w 2560340"/>
              <a:gd name="connsiteY2" fmla="*/ 0 h 2560340"/>
              <a:gd name="connsiteX3" fmla="*/ 0 w 2560340"/>
              <a:gd name="connsiteY3" fmla="*/ 2560340 h 2560340"/>
            </a:gdLst>
            <a:ahLst/>
            <a:cxnLst>
              <a:cxn ang="0">
                <a:pos x="connsiteX0" y="connsiteY0"/>
              </a:cxn>
              <a:cxn ang="0">
                <a:pos x="connsiteX1" y="connsiteY1"/>
              </a:cxn>
              <a:cxn ang="0">
                <a:pos x="connsiteX2" y="connsiteY2"/>
              </a:cxn>
              <a:cxn ang="0">
                <a:pos x="connsiteX3" y="connsiteY3"/>
              </a:cxn>
            </a:cxnLst>
            <a:rect l="l" t="t" r="r" b="b"/>
            <a:pathLst>
              <a:path w="2560340" h="2560340">
                <a:moveTo>
                  <a:pt x="0" y="2560340"/>
                </a:moveTo>
                <a:cubicBezTo>
                  <a:pt x="1414079" y="2560340"/>
                  <a:pt x="2560340" y="1414079"/>
                  <a:pt x="2560340" y="0"/>
                </a:cubicBezTo>
                <a:lnTo>
                  <a:pt x="0" y="0"/>
                </a:lnTo>
                <a:lnTo>
                  <a:pt x="0" y="2560340"/>
                </a:lnTo>
                <a:close/>
              </a:path>
            </a:pathLst>
          </a:custGeom>
          <a:solidFill>
            <a:schemeClr val="accent3"/>
          </a:solidFill>
          <a:ln w="7052" cap="flat">
            <a:noFill/>
            <a:prstDash val="solid"/>
            <a:miter/>
          </a:ln>
        </p:spPr>
        <p:txBody>
          <a:bodyPr rtlCol="0" anchor="ctr">
            <a:noAutofit/>
          </a:bodyPr>
          <a:lstStyle/>
          <a:p>
            <a:endParaRPr lang="en-US" dirty="0"/>
          </a:p>
        </p:txBody>
      </p:sp>
      <p:sp>
        <p:nvSpPr>
          <p:cNvPr id="29" name="Freeform 70">
            <a:extLst>
              <a:ext uri="{FF2B5EF4-FFF2-40B4-BE49-F238E27FC236}">
                <a16:creationId xmlns:a16="http://schemas.microsoft.com/office/drawing/2014/main" id="{AA39EF58-54F1-4AC9-1D83-2E7DEEAAEA6A}"/>
              </a:ext>
            </a:extLst>
          </p:cNvPr>
          <p:cNvSpPr>
            <a:spLocks/>
          </p:cNvSpPr>
          <p:nvPr userDrawn="1"/>
        </p:nvSpPr>
        <p:spPr bwMode="auto">
          <a:xfrm flipH="1">
            <a:off x="2535251" y="4308466"/>
            <a:ext cx="2550984" cy="2560441"/>
          </a:xfrm>
          <a:custGeom>
            <a:avLst/>
            <a:gdLst>
              <a:gd name="T0" fmla="*/ 0 w 1079"/>
              <a:gd name="T1" fmla="*/ 1083 h 1083"/>
              <a:gd name="T2" fmla="*/ 1079 w 1079"/>
              <a:gd name="T3" fmla="*/ 1083 h 1083"/>
              <a:gd name="T4" fmla="*/ 1079 w 1079"/>
              <a:gd name="T5" fmla="*/ 0 h 1083"/>
              <a:gd name="T6" fmla="*/ 0 w 1079"/>
              <a:gd name="T7" fmla="*/ 1083 h 1083"/>
            </a:gdLst>
            <a:ahLst/>
            <a:cxnLst>
              <a:cxn ang="0">
                <a:pos x="T0" y="T1"/>
              </a:cxn>
              <a:cxn ang="0">
                <a:pos x="T2" y="T3"/>
              </a:cxn>
              <a:cxn ang="0">
                <a:pos x="T4" y="T5"/>
              </a:cxn>
              <a:cxn ang="0">
                <a:pos x="T6" y="T7"/>
              </a:cxn>
            </a:cxnLst>
            <a:rect l="0" t="0" r="r" b="b"/>
            <a:pathLst>
              <a:path w="1079" h="1083">
                <a:moveTo>
                  <a:pt x="0" y="1083"/>
                </a:moveTo>
                <a:lnTo>
                  <a:pt x="1079" y="1083"/>
                </a:lnTo>
                <a:lnTo>
                  <a:pt x="1079" y="0"/>
                </a:lnTo>
                <a:lnTo>
                  <a:pt x="0" y="1083"/>
                </a:lnTo>
                <a:close/>
              </a:path>
            </a:pathLst>
          </a:custGeom>
          <a:solidFill>
            <a:schemeClr val="accent2"/>
          </a:solidFill>
          <a:ln>
            <a:noFill/>
          </a:ln>
        </p:spPr>
        <p:txBody>
          <a:bodyPr vert="horz" wrap="square" lIns="91440" tIns="45720" rIns="91440" bIns="45720" numCol="1" anchor="t" anchorCtr="0" compatLnSpc="1">
            <a:prstTxWarp prst="textNoShape">
              <a:avLst/>
            </a:prstTxWarp>
            <a:noAutofit/>
          </a:bodyPr>
          <a:lstStyle/>
          <a:p>
            <a:endParaRPr lang="en-US" dirty="0"/>
          </a:p>
        </p:txBody>
      </p:sp>
      <p:sp>
        <p:nvSpPr>
          <p:cNvPr id="31" name="Freeform 70">
            <a:extLst>
              <a:ext uri="{FF2B5EF4-FFF2-40B4-BE49-F238E27FC236}">
                <a16:creationId xmlns:a16="http://schemas.microsoft.com/office/drawing/2014/main" id="{0C320934-59CC-4123-C7C1-FEEE89F3045F}"/>
              </a:ext>
            </a:extLst>
          </p:cNvPr>
          <p:cNvSpPr>
            <a:spLocks/>
          </p:cNvSpPr>
          <p:nvPr userDrawn="1"/>
        </p:nvSpPr>
        <p:spPr bwMode="auto">
          <a:xfrm flipH="1">
            <a:off x="-10617" y="4308466"/>
            <a:ext cx="2550984" cy="2560441"/>
          </a:xfrm>
          <a:custGeom>
            <a:avLst/>
            <a:gdLst>
              <a:gd name="T0" fmla="*/ 0 w 1079"/>
              <a:gd name="T1" fmla="*/ 1083 h 1083"/>
              <a:gd name="T2" fmla="*/ 1079 w 1079"/>
              <a:gd name="T3" fmla="*/ 1083 h 1083"/>
              <a:gd name="T4" fmla="*/ 1079 w 1079"/>
              <a:gd name="T5" fmla="*/ 0 h 1083"/>
              <a:gd name="T6" fmla="*/ 0 w 1079"/>
              <a:gd name="T7" fmla="*/ 1083 h 1083"/>
            </a:gdLst>
            <a:ahLst/>
            <a:cxnLst>
              <a:cxn ang="0">
                <a:pos x="T0" y="T1"/>
              </a:cxn>
              <a:cxn ang="0">
                <a:pos x="T2" y="T3"/>
              </a:cxn>
              <a:cxn ang="0">
                <a:pos x="T4" y="T5"/>
              </a:cxn>
              <a:cxn ang="0">
                <a:pos x="T6" y="T7"/>
              </a:cxn>
            </a:cxnLst>
            <a:rect l="0" t="0" r="r" b="b"/>
            <a:pathLst>
              <a:path w="1079" h="1083">
                <a:moveTo>
                  <a:pt x="0" y="1083"/>
                </a:moveTo>
                <a:lnTo>
                  <a:pt x="1079" y="1083"/>
                </a:lnTo>
                <a:lnTo>
                  <a:pt x="1079" y="0"/>
                </a:lnTo>
                <a:lnTo>
                  <a:pt x="0" y="1083"/>
                </a:lnTo>
                <a:close/>
              </a:path>
            </a:pathLst>
          </a:custGeom>
          <a:solidFill>
            <a:schemeClr val="accent1"/>
          </a:solidFill>
          <a:ln>
            <a:noFill/>
          </a:ln>
        </p:spPr>
        <p:txBody>
          <a:bodyPr vert="horz" wrap="square" lIns="91440" tIns="45720" rIns="91440" bIns="45720" numCol="1" anchor="t" anchorCtr="0" compatLnSpc="1">
            <a:prstTxWarp prst="textNoShape">
              <a:avLst/>
            </a:prstTxWarp>
            <a:noAutofit/>
          </a:bodyPr>
          <a:lstStyle/>
          <a:p>
            <a:endParaRPr lang="en-US" dirty="0"/>
          </a:p>
        </p:txBody>
      </p:sp>
      <p:sp>
        <p:nvSpPr>
          <p:cNvPr id="6" name="Slide Number Placeholder 5"/>
          <p:cNvSpPr>
            <a:spLocks noGrp="1"/>
          </p:cNvSpPr>
          <p:nvPr>
            <p:ph type="sldNum" sz="quarter" idx="12"/>
          </p:nvPr>
        </p:nvSpPr>
        <p:spPr/>
        <p:txBody>
          <a:bodyPr>
            <a:noAutofit/>
          </a:bodyPr>
          <a:lstStyle/>
          <a:p>
            <a:fld id="{48F63A3B-78C7-47BE-AE5E-E10140E04643}" type="slidenum">
              <a:rPr lang="en-US" dirty="0"/>
              <a:t>‹#›</a:t>
            </a:fld>
            <a:endParaRPr lang="en-US" dirty="0"/>
          </a:p>
        </p:txBody>
      </p:sp>
    </p:spTree>
    <p:extLst>
      <p:ext uri="{BB962C8B-B14F-4D97-AF65-F5344CB8AC3E}">
        <p14:creationId xmlns:p14="http://schemas.microsoft.com/office/powerpoint/2010/main" val="552850918"/>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Team x4">
    <p:spTree>
      <p:nvGrpSpPr>
        <p:cNvPr id="1" name=""/>
        <p:cNvGrpSpPr/>
        <p:nvPr/>
      </p:nvGrpSpPr>
      <p:grpSpPr>
        <a:xfrm>
          <a:off x="0" y="0"/>
          <a:ext cx="0" cy="0"/>
          <a:chOff x="0" y="0"/>
          <a:chExt cx="0" cy="0"/>
        </a:xfrm>
      </p:grpSpPr>
      <p:sp>
        <p:nvSpPr>
          <p:cNvPr id="7" name="Rectangle 6">
            <a:extLst>
              <a:ext uri="{FF2B5EF4-FFF2-40B4-BE49-F238E27FC236}">
                <a16:creationId xmlns:a16="http://schemas.microsoft.com/office/drawing/2014/main" id="{FCC43996-DAC9-130F-CB05-4A8A90381D37}"/>
              </a:ext>
            </a:extLst>
          </p:cNvPr>
          <p:cNvSpPr/>
          <p:nvPr userDrawn="1"/>
        </p:nvSpPr>
        <p:spPr>
          <a:xfrm>
            <a:off x="-24064" y="3390900"/>
            <a:ext cx="12216063" cy="3467100"/>
          </a:xfrm>
          <a:prstGeom prst="rect">
            <a:avLst/>
          </a:prstGeom>
          <a:solidFill>
            <a:schemeClr val="accent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noAutofit/>
          </a:bodyPr>
          <a:lstStyle/>
          <a:p>
            <a:pPr algn="ctr"/>
            <a:endParaRPr lang="en-US" sz="450" dirty="0"/>
          </a:p>
        </p:txBody>
      </p:sp>
      <p:sp>
        <p:nvSpPr>
          <p:cNvPr id="2" name="Title 1">
            <a:extLst>
              <a:ext uri="{FF2B5EF4-FFF2-40B4-BE49-F238E27FC236}">
                <a16:creationId xmlns:a16="http://schemas.microsoft.com/office/drawing/2014/main" id="{EA04E8AF-9DFE-7077-DB36-941F6490BAD8}"/>
              </a:ext>
            </a:extLst>
          </p:cNvPr>
          <p:cNvSpPr>
            <a:spLocks noGrp="1"/>
          </p:cNvSpPr>
          <p:nvPr>
            <p:ph type="title"/>
          </p:nvPr>
        </p:nvSpPr>
        <p:spPr/>
        <p:txBody>
          <a:bodyPr>
            <a:noAutofit/>
          </a:bodyPr>
          <a:lstStyle>
            <a:lvl1pPr>
              <a:lnSpc>
                <a:spcPct val="100000"/>
              </a:lnSpc>
              <a:defRPr/>
            </a:lvl1pPr>
          </a:lstStyle>
          <a:p>
            <a:r>
              <a:rPr lang="en-US"/>
              <a:t>Click to edit Master title style</a:t>
            </a:r>
            <a:endParaRPr lang="en-US" dirty="0"/>
          </a:p>
        </p:txBody>
      </p:sp>
      <p:sp>
        <p:nvSpPr>
          <p:cNvPr id="4" name="Footer Placeholder 3">
            <a:extLst>
              <a:ext uri="{FF2B5EF4-FFF2-40B4-BE49-F238E27FC236}">
                <a16:creationId xmlns:a16="http://schemas.microsoft.com/office/drawing/2014/main" id="{43B58B80-D2DB-A0A1-0362-1157E9087574}"/>
              </a:ext>
            </a:extLst>
          </p:cNvPr>
          <p:cNvSpPr>
            <a:spLocks noGrp="1"/>
          </p:cNvSpPr>
          <p:nvPr>
            <p:ph type="ftr" sz="quarter" idx="11"/>
          </p:nvPr>
        </p:nvSpPr>
        <p:spPr/>
        <p:txBody>
          <a:bodyPr>
            <a:noAutofit/>
          </a:bodyPr>
          <a:lstStyle/>
          <a:p>
            <a:r>
              <a:rPr lang="en-US"/>
              <a:t>Presentation title</a:t>
            </a:r>
            <a:endParaRPr lang="en-US" dirty="0"/>
          </a:p>
        </p:txBody>
      </p:sp>
      <p:sp>
        <p:nvSpPr>
          <p:cNvPr id="5" name="Slide Number Placeholder 4">
            <a:extLst>
              <a:ext uri="{FF2B5EF4-FFF2-40B4-BE49-F238E27FC236}">
                <a16:creationId xmlns:a16="http://schemas.microsoft.com/office/drawing/2014/main" id="{B62C22E6-000A-05BA-5872-EF37F029AB00}"/>
              </a:ext>
            </a:extLst>
          </p:cNvPr>
          <p:cNvSpPr>
            <a:spLocks noGrp="1"/>
          </p:cNvSpPr>
          <p:nvPr>
            <p:ph type="sldNum" sz="quarter" idx="12"/>
          </p:nvPr>
        </p:nvSpPr>
        <p:spPr/>
        <p:txBody>
          <a:bodyPr>
            <a:noAutofit/>
          </a:bodyPr>
          <a:lstStyle/>
          <a:p>
            <a:fld id="{48F63A3B-78C7-47BE-AE5E-E10140E04643}" type="slidenum">
              <a:rPr lang="en-US" smtClean="0"/>
              <a:pPr/>
              <a:t>‹#›</a:t>
            </a:fld>
            <a:endParaRPr lang="en-US" dirty="0"/>
          </a:p>
        </p:txBody>
      </p:sp>
      <p:sp>
        <p:nvSpPr>
          <p:cNvPr id="17" name="Picture Placeholder 16">
            <a:extLst>
              <a:ext uri="{FF2B5EF4-FFF2-40B4-BE49-F238E27FC236}">
                <a16:creationId xmlns:a16="http://schemas.microsoft.com/office/drawing/2014/main" id="{6AAAFB85-16C0-836A-1D0D-E65277CC341D}"/>
              </a:ext>
            </a:extLst>
          </p:cNvPr>
          <p:cNvSpPr>
            <a:spLocks noGrp="1"/>
          </p:cNvSpPr>
          <p:nvPr>
            <p:ph type="pic" sz="quarter" idx="13"/>
          </p:nvPr>
        </p:nvSpPr>
        <p:spPr>
          <a:xfrm>
            <a:off x="758905" y="2392023"/>
            <a:ext cx="2596896" cy="2596896"/>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19" name="Text Placeholder 18">
            <a:extLst>
              <a:ext uri="{FF2B5EF4-FFF2-40B4-BE49-F238E27FC236}">
                <a16:creationId xmlns:a16="http://schemas.microsoft.com/office/drawing/2014/main" id="{FB04BFFD-8D76-D31F-232F-38A7065ACAF3}"/>
              </a:ext>
            </a:extLst>
          </p:cNvPr>
          <p:cNvSpPr>
            <a:spLocks noGrp="1"/>
          </p:cNvSpPr>
          <p:nvPr>
            <p:ph type="body" sz="quarter" idx="14" hasCustomPrompt="1"/>
          </p:nvPr>
        </p:nvSpPr>
        <p:spPr>
          <a:xfrm>
            <a:off x="758905" y="4989515"/>
            <a:ext cx="2598737" cy="1109662"/>
          </a:xfrm>
          <a:solidFill>
            <a:schemeClr val="bg1"/>
          </a:solidFill>
        </p:spPr>
        <p:txBody>
          <a:bodyPr lIns="0" tIns="274320" rIns="0" anchor="t">
            <a:noAutofit/>
          </a:bodyPr>
          <a:lstStyle>
            <a:lvl1pPr marL="0" indent="0" algn="ctr">
              <a:spcBef>
                <a:spcPts val="0"/>
              </a:spcBef>
              <a:buNone/>
              <a:defRPr sz="1800" b="1" cap="all"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21" name="Text Placeholder 20">
            <a:extLst>
              <a:ext uri="{FF2B5EF4-FFF2-40B4-BE49-F238E27FC236}">
                <a16:creationId xmlns:a16="http://schemas.microsoft.com/office/drawing/2014/main" id="{75A2E03A-AFB4-3868-FAB5-A24228FA8A04}"/>
              </a:ext>
            </a:extLst>
          </p:cNvPr>
          <p:cNvSpPr>
            <a:spLocks noGrp="1"/>
          </p:cNvSpPr>
          <p:nvPr>
            <p:ph type="body" sz="quarter" idx="15" hasCustomPrompt="1"/>
          </p:nvPr>
        </p:nvSpPr>
        <p:spPr>
          <a:xfrm>
            <a:off x="916885" y="5599755"/>
            <a:ext cx="2283472" cy="365125"/>
          </a:xfrm>
        </p:spPr>
        <p:txBody>
          <a:bodyPr anchor="ctr">
            <a:noAutofit/>
          </a:bodyPr>
          <a:lstStyle>
            <a:lvl1pPr marL="0" indent="0" algn="ctr">
              <a:buNone/>
              <a:defRPr sz="1400"/>
            </a:lvl1pPr>
          </a:lstStyle>
          <a:p>
            <a:pPr lvl="0"/>
            <a:r>
              <a:rPr lang="en-US" dirty="0"/>
              <a:t>Title</a:t>
            </a:r>
          </a:p>
        </p:txBody>
      </p:sp>
      <p:sp>
        <p:nvSpPr>
          <p:cNvPr id="23" name="Picture Placeholder 16">
            <a:extLst>
              <a:ext uri="{FF2B5EF4-FFF2-40B4-BE49-F238E27FC236}">
                <a16:creationId xmlns:a16="http://schemas.microsoft.com/office/drawing/2014/main" id="{FBADCD1B-D9E0-EA12-0DD5-22E5C60E5D6B}"/>
              </a:ext>
            </a:extLst>
          </p:cNvPr>
          <p:cNvSpPr>
            <a:spLocks noGrp="1"/>
          </p:cNvSpPr>
          <p:nvPr>
            <p:ph type="pic" sz="quarter" idx="17"/>
          </p:nvPr>
        </p:nvSpPr>
        <p:spPr>
          <a:xfrm>
            <a:off x="3517361" y="2392619"/>
            <a:ext cx="2596896" cy="2596896"/>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22" name="Text Placeholder 18">
            <a:extLst>
              <a:ext uri="{FF2B5EF4-FFF2-40B4-BE49-F238E27FC236}">
                <a16:creationId xmlns:a16="http://schemas.microsoft.com/office/drawing/2014/main" id="{AD33972D-9092-4B3C-A699-07849068AF1D}"/>
              </a:ext>
            </a:extLst>
          </p:cNvPr>
          <p:cNvSpPr>
            <a:spLocks noGrp="1"/>
          </p:cNvSpPr>
          <p:nvPr>
            <p:ph type="body" sz="quarter" idx="16" hasCustomPrompt="1"/>
          </p:nvPr>
        </p:nvSpPr>
        <p:spPr>
          <a:xfrm>
            <a:off x="3516747" y="4990111"/>
            <a:ext cx="2598737" cy="1109662"/>
          </a:xfrm>
          <a:solidFill>
            <a:schemeClr val="bg1"/>
          </a:solidFill>
        </p:spPr>
        <p:txBody>
          <a:bodyPr lIns="0" tIns="274320" rIns="0" anchor="t">
            <a:noAutofit/>
          </a:bodyPr>
          <a:lstStyle>
            <a:lvl1pPr marL="0" indent="0" algn="ctr">
              <a:spcBef>
                <a:spcPts val="0"/>
              </a:spcBef>
              <a:buNone/>
              <a:defRPr sz="1800" b="1" cap="all"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24" name="Text Placeholder 20">
            <a:extLst>
              <a:ext uri="{FF2B5EF4-FFF2-40B4-BE49-F238E27FC236}">
                <a16:creationId xmlns:a16="http://schemas.microsoft.com/office/drawing/2014/main" id="{B54F15B1-EAC3-0113-6737-C64480876C5F}"/>
              </a:ext>
            </a:extLst>
          </p:cNvPr>
          <p:cNvSpPr>
            <a:spLocks noGrp="1"/>
          </p:cNvSpPr>
          <p:nvPr>
            <p:ph type="body" sz="quarter" idx="18" hasCustomPrompt="1"/>
          </p:nvPr>
        </p:nvSpPr>
        <p:spPr>
          <a:xfrm>
            <a:off x="3674073" y="5600351"/>
            <a:ext cx="2283472" cy="365125"/>
          </a:xfrm>
        </p:spPr>
        <p:txBody>
          <a:bodyPr anchor="ctr">
            <a:noAutofit/>
          </a:bodyPr>
          <a:lstStyle>
            <a:lvl1pPr marL="0" indent="0" algn="ctr">
              <a:buNone/>
              <a:defRPr sz="1400"/>
            </a:lvl1pPr>
          </a:lstStyle>
          <a:p>
            <a:pPr lvl="0"/>
            <a:r>
              <a:rPr lang="en-US" dirty="0"/>
              <a:t>Title</a:t>
            </a:r>
          </a:p>
        </p:txBody>
      </p:sp>
      <p:sp>
        <p:nvSpPr>
          <p:cNvPr id="26" name="Picture Placeholder 16">
            <a:extLst>
              <a:ext uri="{FF2B5EF4-FFF2-40B4-BE49-F238E27FC236}">
                <a16:creationId xmlns:a16="http://schemas.microsoft.com/office/drawing/2014/main" id="{FCEED0A5-9A71-D54A-91FC-264BD71DDED3}"/>
              </a:ext>
            </a:extLst>
          </p:cNvPr>
          <p:cNvSpPr>
            <a:spLocks noGrp="1"/>
          </p:cNvSpPr>
          <p:nvPr>
            <p:ph type="pic" sz="quarter" idx="20"/>
          </p:nvPr>
        </p:nvSpPr>
        <p:spPr>
          <a:xfrm>
            <a:off x="6275817" y="2393215"/>
            <a:ext cx="2596896" cy="2596896"/>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25" name="Text Placeholder 18">
            <a:extLst>
              <a:ext uri="{FF2B5EF4-FFF2-40B4-BE49-F238E27FC236}">
                <a16:creationId xmlns:a16="http://schemas.microsoft.com/office/drawing/2014/main" id="{F44A0C74-A714-A8C2-69D2-74CAD68037A5}"/>
              </a:ext>
            </a:extLst>
          </p:cNvPr>
          <p:cNvSpPr>
            <a:spLocks noGrp="1"/>
          </p:cNvSpPr>
          <p:nvPr>
            <p:ph type="body" sz="quarter" idx="19" hasCustomPrompt="1"/>
          </p:nvPr>
        </p:nvSpPr>
        <p:spPr>
          <a:xfrm>
            <a:off x="6274589" y="4990707"/>
            <a:ext cx="2598737" cy="1109662"/>
          </a:xfrm>
          <a:solidFill>
            <a:schemeClr val="bg1"/>
          </a:solidFill>
        </p:spPr>
        <p:txBody>
          <a:bodyPr lIns="0" tIns="274320" rIns="0" anchor="t">
            <a:noAutofit/>
          </a:bodyPr>
          <a:lstStyle>
            <a:lvl1pPr marL="0" indent="0" algn="ctr">
              <a:spcBef>
                <a:spcPts val="0"/>
              </a:spcBef>
              <a:buNone/>
              <a:defRPr sz="1800" b="1" cap="all"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27" name="Text Placeholder 20">
            <a:extLst>
              <a:ext uri="{FF2B5EF4-FFF2-40B4-BE49-F238E27FC236}">
                <a16:creationId xmlns:a16="http://schemas.microsoft.com/office/drawing/2014/main" id="{552F4682-3F02-2A70-A285-FB2D1822A4D6}"/>
              </a:ext>
            </a:extLst>
          </p:cNvPr>
          <p:cNvSpPr>
            <a:spLocks noGrp="1"/>
          </p:cNvSpPr>
          <p:nvPr>
            <p:ph type="body" sz="quarter" idx="21" hasCustomPrompt="1"/>
          </p:nvPr>
        </p:nvSpPr>
        <p:spPr>
          <a:xfrm>
            <a:off x="6432529" y="5600947"/>
            <a:ext cx="2283472" cy="365125"/>
          </a:xfrm>
        </p:spPr>
        <p:txBody>
          <a:bodyPr anchor="ctr">
            <a:noAutofit/>
          </a:bodyPr>
          <a:lstStyle>
            <a:lvl1pPr marL="0" indent="0" algn="ctr">
              <a:buNone/>
              <a:defRPr sz="1400"/>
            </a:lvl1pPr>
          </a:lstStyle>
          <a:p>
            <a:pPr lvl="0"/>
            <a:r>
              <a:rPr lang="en-US" dirty="0"/>
              <a:t>Title</a:t>
            </a:r>
          </a:p>
        </p:txBody>
      </p:sp>
      <p:sp>
        <p:nvSpPr>
          <p:cNvPr id="29" name="Picture Placeholder 16">
            <a:extLst>
              <a:ext uri="{FF2B5EF4-FFF2-40B4-BE49-F238E27FC236}">
                <a16:creationId xmlns:a16="http://schemas.microsoft.com/office/drawing/2014/main" id="{4F0F5D16-7316-B120-F378-E3D492FEEB9C}"/>
              </a:ext>
            </a:extLst>
          </p:cNvPr>
          <p:cNvSpPr>
            <a:spLocks noGrp="1"/>
          </p:cNvSpPr>
          <p:nvPr>
            <p:ph type="pic" sz="quarter" idx="23"/>
          </p:nvPr>
        </p:nvSpPr>
        <p:spPr>
          <a:xfrm>
            <a:off x="9034272" y="2393215"/>
            <a:ext cx="2596896" cy="2596896"/>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28" name="Text Placeholder 18">
            <a:extLst>
              <a:ext uri="{FF2B5EF4-FFF2-40B4-BE49-F238E27FC236}">
                <a16:creationId xmlns:a16="http://schemas.microsoft.com/office/drawing/2014/main" id="{47AC9724-9FC2-62FA-0DE7-3F9FE9B67A34}"/>
              </a:ext>
            </a:extLst>
          </p:cNvPr>
          <p:cNvSpPr>
            <a:spLocks noGrp="1"/>
          </p:cNvSpPr>
          <p:nvPr>
            <p:ph type="body" sz="quarter" idx="22" hasCustomPrompt="1"/>
          </p:nvPr>
        </p:nvSpPr>
        <p:spPr>
          <a:xfrm>
            <a:off x="9032431" y="4990707"/>
            <a:ext cx="2598737" cy="1109662"/>
          </a:xfrm>
          <a:solidFill>
            <a:schemeClr val="bg1"/>
          </a:solidFill>
        </p:spPr>
        <p:txBody>
          <a:bodyPr lIns="0" tIns="274320" rIns="0" anchor="t">
            <a:noAutofit/>
          </a:bodyPr>
          <a:lstStyle>
            <a:lvl1pPr marL="0" indent="0" algn="ctr">
              <a:spcBef>
                <a:spcPts val="0"/>
              </a:spcBef>
              <a:buNone/>
              <a:defRPr sz="1800" b="1" cap="all"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30" name="Text Placeholder 20">
            <a:extLst>
              <a:ext uri="{FF2B5EF4-FFF2-40B4-BE49-F238E27FC236}">
                <a16:creationId xmlns:a16="http://schemas.microsoft.com/office/drawing/2014/main" id="{114EE337-FC29-F325-E528-A3F809B28B5B}"/>
              </a:ext>
            </a:extLst>
          </p:cNvPr>
          <p:cNvSpPr>
            <a:spLocks noGrp="1"/>
          </p:cNvSpPr>
          <p:nvPr>
            <p:ph type="body" sz="quarter" idx="24" hasCustomPrompt="1"/>
          </p:nvPr>
        </p:nvSpPr>
        <p:spPr>
          <a:xfrm>
            <a:off x="9190984" y="5600947"/>
            <a:ext cx="2283472" cy="365125"/>
          </a:xfrm>
        </p:spPr>
        <p:txBody>
          <a:bodyPr anchor="ctr">
            <a:noAutofit/>
          </a:bodyPr>
          <a:lstStyle>
            <a:lvl1pPr marL="0" indent="0" algn="ctr">
              <a:buNone/>
              <a:defRPr sz="1400"/>
            </a:lvl1pPr>
          </a:lstStyle>
          <a:p>
            <a:pPr lvl="0"/>
            <a:r>
              <a:rPr lang="en-US" dirty="0"/>
              <a:t>Title</a:t>
            </a:r>
          </a:p>
        </p:txBody>
      </p:sp>
    </p:spTree>
    <p:extLst>
      <p:ext uri="{BB962C8B-B14F-4D97-AF65-F5344CB8AC3E}">
        <p14:creationId xmlns:p14="http://schemas.microsoft.com/office/powerpoint/2010/main" val="2586653762"/>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preserve="1" userDrawn="1">
  <p:cSld name="Team x8">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EA04E8AF-9DFE-7077-DB36-941F6490BAD8}"/>
              </a:ext>
            </a:extLst>
          </p:cNvPr>
          <p:cNvSpPr>
            <a:spLocks noGrp="1"/>
          </p:cNvSpPr>
          <p:nvPr>
            <p:ph type="title"/>
          </p:nvPr>
        </p:nvSpPr>
        <p:spPr>
          <a:xfrm>
            <a:off x="758952" y="539496"/>
            <a:ext cx="10671048" cy="768096"/>
          </a:xfrm>
        </p:spPr>
        <p:txBody>
          <a:bodyPr>
            <a:noAutofit/>
          </a:bodyPr>
          <a:lstStyle>
            <a:lvl1pPr>
              <a:lnSpc>
                <a:spcPct val="100000"/>
              </a:lnSpc>
              <a:defRPr/>
            </a:lvl1pPr>
          </a:lstStyle>
          <a:p>
            <a:r>
              <a:rPr lang="en-US"/>
              <a:t>Click to edit Master title style</a:t>
            </a:r>
            <a:endParaRPr lang="en-US" dirty="0"/>
          </a:p>
        </p:txBody>
      </p:sp>
      <p:sp>
        <p:nvSpPr>
          <p:cNvPr id="4" name="Footer Placeholder 3">
            <a:extLst>
              <a:ext uri="{FF2B5EF4-FFF2-40B4-BE49-F238E27FC236}">
                <a16:creationId xmlns:a16="http://schemas.microsoft.com/office/drawing/2014/main" id="{43B58B80-D2DB-A0A1-0362-1157E9087574}"/>
              </a:ext>
            </a:extLst>
          </p:cNvPr>
          <p:cNvSpPr>
            <a:spLocks noGrp="1"/>
          </p:cNvSpPr>
          <p:nvPr>
            <p:ph type="ftr" sz="quarter" idx="11"/>
          </p:nvPr>
        </p:nvSpPr>
        <p:spPr/>
        <p:txBody>
          <a:bodyPr>
            <a:noAutofit/>
          </a:bodyPr>
          <a:lstStyle/>
          <a:p>
            <a:r>
              <a:rPr lang="en-US"/>
              <a:t>Presentation title</a:t>
            </a:r>
            <a:endParaRPr lang="en-US" dirty="0"/>
          </a:p>
        </p:txBody>
      </p:sp>
      <p:sp>
        <p:nvSpPr>
          <p:cNvPr id="5" name="Slide Number Placeholder 4">
            <a:extLst>
              <a:ext uri="{FF2B5EF4-FFF2-40B4-BE49-F238E27FC236}">
                <a16:creationId xmlns:a16="http://schemas.microsoft.com/office/drawing/2014/main" id="{B62C22E6-000A-05BA-5872-EF37F029AB00}"/>
              </a:ext>
            </a:extLst>
          </p:cNvPr>
          <p:cNvSpPr>
            <a:spLocks noGrp="1"/>
          </p:cNvSpPr>
          <p:nvPr>
            <p:ph type="sldNum" sz="quarter" idx="12"/>
          </p:nvPr>
        </p:nvSpPr>
        <p:spPr/>
        <p:txBody>
          <a:bodyPr>
            <a:noAutofit/>
          </a:bodyPr>
          <a:lstStyle/>
          <a:p>
            <a:fld id="{48F63A3B-78C7-47BE-AE5E-E10140E04643}" type="slidenum">
              <a:rPr lang="en-US" smtClean="0"/>
              <a:pPr/>
              <a:t>‹#›</a:t>
            </a:fld>
            <a:endParaRPr lang="en-US" dirty="0"/>
          </a:p>
        </p:txBody>
      </p:sp>
      <p:sp>
        <p:nvSpPr>
          <p:cNvPr id="17" name="Picture Placeholder 16">
            <a:extLst>
              <a:ext uri="{FF2B5EF4-FFF2-40B4-BE49-F238E27FC236}">
                <a16:creationId xmlns:a16="http://schemas.microsoft.com/office/drawing/2014/main" id="{6AAAFB85-16C0-836A-1D0D-E65277CC341D}"/>
              </a:ext>
            </a:extLst>
          </p:cNvPr>
          <p:cNvSpPr>
            <a:spLocks noGrp="1"/>
          </p:cNvSpPr>
          <p:nvPr>
            <p:ph type="pic" sz="quarter" idx="13"/>
          </p:nvPr>
        </p:nvSpPr>
        <p:spPr>
          <a:xfrm>
            <a:off x="1271016" y="1545336"/>
            <a:ext cx="2029968" cy="1828800"/>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19" name="Text Placeholder 18">
            <a:extLst>
              <a:ext uri="{FF2B5EF4-FFF2-40B4-BE49-F238E27FC236}">
                <a16:creationId xmlns:a16="http://schemas.microsoft.com/office/drawing/2014/main" id="{FB04BFFD-8D76-D31F-232F-38A7065ACAF3}"/>
              </a:ext>
            </a:extLst>
          </p:cNvPr>
          <p:cNvSpPr>
            <a:spLocks noGrp="1"/>
          </p:cNvSpPr>
          <p:nvPr>
            <p:ph type="body" sz="quarter" idx="14" hasCustomPrompt="1"/>
          </p:nvPr>
        </p:nvSpPr>
        <p:spPr>
          <a:xfrm>
            <a:off x="1271016" y="3191256"/>
            <a:ext cx="2029968" cy="694944"/>
          </a:xfrm>
          <a:solidFill>
            <a:schemeClr val="accent4"/>
          </a:solidFill>
        </p:spPr>
        <p:txBody>
          <a:bodyPr lIns="0" tIns="155448" rIns="0" anchor="t">
            <a:noAutofit/>
          </a:bodyPr>
          <a:lstStyle>
            <a:lvl1pPr marL="0" indent="0" algn="ctr">
              <a:spcBef>
                <a:spcPts val="0"/>
              </a:spcBef>
              <a:buNone/>
              <a:defRPr sz="1400" b="1" cap="all" spc="20"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21" name="Text Placeholder 20">
            <a:extLst>
              <a:ext uri="{FF2B5EF4-FFF2-40B4-BE49-F238E27FC236}">
                <a16:creationId xmlns:a16="http://schemas.microsoft.com/office/drawing/2014/main" id="{75A2E03A-AFB4-3868-FAB5-A24228FA8A04}"/>
              </a:ext>
            </a:extLst>
          </p:cNvPr>
          <p:cNvSpPr>
            <a:spLocks noGrp="1"/>
          </p:cNvSpPr>
          <p:nvPr>
            <p:ph type="body" sz="quarter" idx="15" hasCustomPrompt="1"/>
          </p:nvPr>
        </p:nvSpPr>
        <p:spPr>
          <a:xfrm>
            <a:off x="1271016" y="3616960"/>
            <a:ext cx="2029968" cy="182880"/>
          </a:xfrm>
        </p:spPr>
        <p:txBody>
          <a:bodyPr anchor="ctr">
            <a:noAutofit/>
          </a:bodyPr>
          <a:lstStyle>
            <a:lvl1pPr marL="0" indent="0" algn="ctr">
              <a:buNone/>
              <a:defRPr sz="1200" spc="20" baseline="0"/>
            </a:lvl1pPr>
          </a:lstStyle>
          <a:p>
            <a:pPr lvl="0"/>
            <a:r>
              <a:rPr lang="en-US" dirty="0"/>
              <a:t>Title</a:t>
            </a:r>
          </a:p>
        </p:txBody>
      </p:sp>
      <p:sp>
        <p:nvSpPr>
          <p:cNvPr id="10" name="Picture Placeholder 16">
            <a:extLst>
              <a:ext uri="{FF2B5EF4-FFF2-40B4-BE49-F238E27FC236}">
                <a16:creationId xmlns:a16="http://schemas.microsoft.com/office/drawing/2014/main" id="{BB749B9A-080F-37C0-08E6-909A5DA554D4}"/>
              </a:ext>
            </a:extLst>
          </p:cNvPr>
          <p:cNvSpPr>
            <a:spLocks noGrp="1"/>
          </p:cNvSpPr>
          <p:nvPr>
            <p:ph type="pic" sz="quarter" idx="25"/>
          </p:nvPr>
        </p:nvSpPr>
        <p:spPr>
          <a:xfrm>
            <a:off x="1271016" y="4144264"/>
            <a:ext cx="2029968" cy="1828800"/>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14" name="Text Placeholder 18">
            <a:extLst>
              <a:ext uri="{FF2B5EF4-FFF2-40B4-BE49-F238E27FC236}">
                <a16:creationId xmlns:a16="http://schemas.microsoft.com/office/drawing/2014/main" id="{C4C7516E-0853-87BE-108B-697DD8E0DA75}"/>
              </a:ext>
            </a:extLst>
          </p:cNvPr>
          <p:cNvSpPr>
            <a:spLocks noGrp="1"/>
          </p:cNvSpPr>
          <p:nvPr>
            <p:ph type="body" sz="quarter" idx="29" hasCustomPrompt="1"/>
          </p:nvPr>
        </p:nvSpPr>
        <p:spPr>
          <a:xfrm>
            <a:off x="1271016" y="5790184"/>
            <a:ext cx="2029968" cy="694944"/>
          </a:xfrm>
          <a:solidFill>
            <a:schemeClr val="accent1"/>
          </a:solidFill>
        </p:spPr>
        <p:txBody>
          <a:bodyPr lIns="0" tIns="155448" rIns="0" anchor="t">
            <a:noAutofit/>
          </a:bodyPr>
          <a:lstStyle>
            <a:lvl1pPr marL="0" indent="0" algn="ctr">
              <a:spcBef>
                <a:spcPts val="0"/>
              </a:spcBef>
              <a:buNone/>
              <a:defRPr sz="1400" b="1" cap="all" spc="20"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15" name="Text Placeholder 20">
            <a:extLst>
              <a:ext uri="{FF2B5EF4-FFF2-40B4-BE49-F238E27FC236}">
                <a16:creationId xmlns:a16="http://schemas.microsoft.com/office/drawing/2014/main" id="{FB1A74E1-7CEB-F501-F998-7361A20F7349}"/>
              </a:ext>
            </a:extLst>
          </p:cNvPr>
          <p:cNvSpPr>
            <a:spLocks noGrp="1"/>
          </p:cNvSpPr>
          <p:nvPr>
            <p:ph type="body" sz="quarter" idx="30" hasCustomPrompt="1"/>
          </p:nvPr>
        </p:nvSpPr>
        <p:spPr>
          <a:xfrm>
            <a:off x="1271016" y="6215888"/>
            <a:ext cx="2029968" cy="182880"/>
          </a:xfrm>
        </p:spPr>
        <p:txBody>
          <a:bodyPr anchor="ctr">
            <a:noAutofit/>
          </a:bodyPr>
          <a:lstStyle>
            <a:lvl1pPr marL="0" indent="0" algn="ctr">
              <a:buNone/>
              <a:defRPr sz="1200" spc="20" baseline="0"/>
            </a:lvl1pPr>
          </a:lstStyle>
          <a:p>
            <a:pPr lvl="0"/>
            <a:r>
              <a:rPr lang="en-US" dirty="0"/>
              <a:t>Title</a:t>
            </a:r>
          </a:p>
        </p:txBody>
      </p:sp>
      <p:sp>
        <p:nvSpPr>
          <p:cNvPr id="23" name="Picture Placeholder 16">
            <a:extLst>
              <a:ext uri="{FF2B5EF4-FFF2-40B4-BE49-F238E27FC236}">
                <a16:creationId xmlns:a16="http://schemas.microsoft.com/office/drawing/2014/main" id="{FBADCD1B-D9E0-EA12-0DD5-22E5C60E5D6B}"/>
              </a:ext>
            </a:extLst>
          </p:cNvPr>
          <p:cNvSpPr>
            <a:spLocks noGrp="1"/>
          </p:cNvSpPr>
          <p:nvPr>
            <p:ph type="pic" sz="quarter" idx="17"/>
          </p:nvPr>
        </p:nvSpPr>
        <p:spPr>
          <a:xfrm>
            <a:off x="3828288" y="1545336"/>
            <a:ext cx="2029968" cy="1828800"/>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22" name="Text Placeholder 18">
            <a:extLst>
              <a:ext uri="{FF2B5EF4-FFF2-40B4-BE49-F238E27FC236}">
                <a16:creationId xmlns:a16="http://schemas.microsoft.com/office/drawing/2014/main" id="{AD33972D-9092-4B3C-A699-07849068AF1D}"/>
              </a:ext>
            </a:extLst>
          </p:cNvPr>
          <p:cNvSpPr>
            <a:spLocks noGrp="1"/>
          </p:cNvSpPr>
          <p:nvPr>
            <p:ph type="body" sz="quarter" idx="16" hasCustomPrompt="1"/>
          </p:nvPr>
        </p:nvSpPr>
        <p:spPr>
          <a:xfrm>
            <a:off x="3828288" y="3191256"/>
            <a:ext cx="2029968" cy="694944"/>
          </a:xfrm>
          <a:solidFill>
            <a:schemeClr val="accent1"/>
          </a:solidFill>
        </p:spPr>
        <p:txBody>
          <a:bodyPr lIns="0" tIns="155448" rIns="0" anchor="t">
            <a:noAutofit/>
          </a:bodyPr>
          <a:lstStyle>
            <a:lvl1pPr marL="0" indent="0" algn="ctr">
              <a:spcBef>
                <a:spcPts val="0"/>
              </a:spcBef>
              <a:buNone/>
              <a:defRPr sz="1400" b="1" cap="all" spc="20"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24" name="Text Placeholder 20">
            <a:extLst>
              <a:ext uri="{FF2B5EF4-FFF2-40B4-BE49-F238E27FC236}">
                <a16:creationId xmlns:a16="http://schemas.microsoft.com/office/drawing/2014/main" id="{B54F15B1-EAC3-0113-6737-C64480876C5F}"/>
              </a:ext>
            </a:extLst>
          </p:cNvPr>
          <p:cNvSpPr>
            <a:spLocks noGrp="1"/>
          </p:cNvSpPr>
          <p:nvPr>
            <p:ph type="body" sz="quarter" idx="18" hasCustomPrompt="1"/>
          </p:nvPr>
        </p:nvSpPr>
        <p:spPr>
          <a:xfrm>
            <a:off x="3828288" y="3616960"/>
            <a:ext cx="2029968" cy="182880"/>
          </a:xfrm>
        </p:spPr>
        <p:txBody>
          <a:bodyPr anchor="ctr">
            <a:noAutofit/>
          </a:bodyPr>
          <a:lstStyle>
            <a:lvl1pPr marL="0" indent="0" algn="ctr">
              <a:buNone/>
              <a:defRPr sz="1200" spc="20" baseline="0"/>
            </a:lvl1pPr>
          </a:lstStyle>
          <a:p>
            <a:pPr lvl="0"/>
            <a:r>
              <a:rPr lang="en-US" dirty="0"/>
              <a:t>Title</a:t>
            </a:r>
          </a:p>
        </p:txBody>
      </p:sp>
      <p:sp>
        <p:nvSpPr>
          <p:cNvPr id="11" name="Picture Placeholder 16">
            <a:extLst>
              <a:ext uri="{FF2B5EF4-FFF2-40B4-BE49-F238E27FC236}">
                <a16:creationId xmlns:a16="http://schemas.microsoft.com/office/drawing/2014/main" id="{B5D5100A-3D51-45DB-3A84-9E7FB85261E3}"/>
              </a:ext>
            </a:extLst>
          </p:cNvPr>
          <p:cNvSpPr>
            <a:spLocks noGrp="1"/>
          </p:cNvSpPr>
          <p:nvPr>
            <p:ph type="pic" sz="quarter" idx="26"/>
          </p:nvPr>
        </p:nvSpPr>
        <p:spPr>
          <a:xfrm>
            <a:off x="3828288" y="4144264"/>
            <a:ext cx="2029968" cy="1828800"/>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16" name="Text Placeholder 18">
            <a:extLst>
              <a:ext uri="{FF2B5EF4-FFF2-40B4-BE49-F238E27FC236}">
                <a16:creationId xmlns:a16="http://schemas.microsoft.com/office/drawing/2014/main" id="{B775B771-678A-D917-7FE0-5DA7A23CCE25}"/>
              </a:ext>
            </a:extLst>
          </p:cNvPr>
          <p:cNvSpPr>
            <a:spLocks noGrp="1"/>
          </p:cNvSpPr>
          <p:nvPr>
            <p:ph type="body" sz="quarter" idx="31" hasCustomPrompt="1"/>
          </p:nvPr>
        </p:nvSpPr>
        <p:spPr>
          <a:xfrm>
            <a:off x="3828288" y="5790184"/>
            <a:ext cx="2029968" cy="694944"/>
          </a:xfrm>
          <a:solidFill>
            <a:schemeClr val="accent4"/>
          </a:solidFill>
        </p:spPr>
        <p:txBody>
          <a:bodyPr lIns="0" tIns="155448" rIns="0" anchor="t">
            <a:noAutofit/>
          </a:bodyPr>
          <a:lstStyle>
            <a:lvl1pPr marL="0" indent="0" algn="ctr">
              <a:spcBef>
                <a:spcPts val="0"/>
              </a:spcBef>
              <a:buNone/>
              <a:defRPr sz="1400" b="1" cap="all" spc="20"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18" name="Text Placeholder 20">
            <a:extLst>
              <a:ext uri="{FF2B5EF4-FFF2-40B4-BE49-F238E27FC236}">
                <a16:creationId xmlns:a16="http://schemas.microsoft.com/office/drawing/2014/main" id="{AA2B9540-B92A-AD9C-C01A-B08A98BF8455}"/>
              </a:ext>
            </a:extLst>
          </p:cNvPr>
          <p:cNvSpPr>
            <a:spLocks noGrp="1"/>
          </p:cNvSpPr>
          <p:nvPr>
            <p:ph type="body" sz="quarter" idx="32" hasCustomPrompt="1"/>
          </p:nvPr>
        </p:nvSpPr>
        <p:spPr>
          <a:xfrm>
            <a:off x="3828288" y="6215888"/>
            <a:ext cx="2029968" cy="182880"/>
          </a:xfrm>
        </p:spPr>
        <p:txBody>
          <a:bodyPr anchor="ctr">
            <a:noAutofit/>
          </a:bodyPr>
          <a:lstStyle>
            <a:lvl1pPr marL="0" indent="0" algn="ctr">
              <a:buNone/>
              <a:defRPr sz="1200" spc="20" baseline="0"/>
            </a:lvl1pPr>
          </a:lstStyle>
          <a:p>
            <a:pPr lvl="0"/>
            <a:r>
              <a:rPr lang="en-US" dirty="0"/>
              <a:t>Title</a:t>
            </a:r>
          </a:p>
        </p:txBody>
      </p:sp>
      <p:sp>
        <p:nvSpPr>
          <p:cNvPr id="26" name="Picture Placeholder 16">
            <a:extLst>
              <a:ext uri="{FF2B5EF4-FFF2-40B4-BE49-F238E27FC236}">
                <a16:creationId xmlns:a16="http://schemas.microsoft.com/office/drawing/2014/main" id="{FCEED0A5-9A71-D54A-91FC-264BD71DDED3}"/>
              </a:ext>
            </a:extLst>
          </p:cNvPr>
          <p:cNvSpPr>
            <a:spLocks noGrp="1"/>
          </p:cNvSpPr>
          <p:nvPr>
            <p:ph type="pic" sz="quarter" idx="20"/>
          </p:nvPr>
        </p:nvSpPr>
        <p:spPr>
          <a:xfrm>
            <a:off x="6385560" y="1545336"/>
            <a:ext cx="2029968" cy="1828800"/>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25" name="Text Placeholder 18">
            <a:extLst>
              <a:ext uri="{FF2B5EF4-FFF2-40B4-BE49-F238E27FC236}">
                <a16:creationId xmlns:a16="http://schemas.microsoft.com/office/drawing/2014/main" id="{F44A0C74-A714-A8C2-69D2-74CAD68037A5}"/>
              </a:ext>
            </a:extLst>
          </p:cNvPr>
          <p:cNvSpPr>
            <a:spLocks noGrp="1"/>
          </p:cNvSpPr>
          <p:nvPr>
            <p:ph type="body" sz="quarter" idx="19" hasCustomPrompt="1"/>
          </p:nvPr>
        </p:nvSpPr>
        <p:spPr>
          <a:xfrm>
            <a:off x="6385560" y="3191256"/>
            <a:ext cx="2029968" cy="694944"/>
          </a:xfrm>
          <a:solidFill>
            <a:schemeClr val="accent4"/>
          </a:solidFill>
        </p:spPr>
        <p:txBody>
          <a:bodyPr lIns="0" tIns="155448" rIns="0" anchor="t">
            <a:noAutofit/>
          </a:bodyPr>
          <a:lstStyle>
            <a:lvl1pPr marL="0" indent="0" algn="ctr">
              <a:spcBef>
                <a:spcPts val="0"/>
              </a:spcBef>
              <a:buNone/>
              <a:defRPr sz="1400" b="1" cap="all" spc="20"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27" name="Text Placeholder 20">
            <a:extLst>
              <a:ext uri="{FF2B5EF4-FFF2-40B4-BE49-F238E27FC236}">
                <a16:creationId xmlns:a16="http://schemas.microsoft.com/office/drawing/2014/main" id="{552F4682-3F02-2A70-A285-FB2D1822A4D6}"/>
              </a:ext>
            </a:extLst>
          </p:cNvPr>
          <p:cNvSpPr>
            <a:spLocks noGrp="1"/>
          </p:cNvSpPr>
          <p:nvPr>
            <p:ph type="body" sz="quarter" idx="21" hasCustomPrompt="1"/>
          </p:nvPr>
        </p:nvSpPr>
        <p:spPr>
          <a:xfrm>
            <a:off x="6385560" y="3616960"/>
            <a:ext cx="2029968" cy="182880"/>
          </a:xfrm>
        </p:spPr>
        <p:txBody>
          <a:bodyPr anchor="ctr">
            <a:noAutofit/>
          </a:bodyPr>
          <a:lstStyle>
            <a:lvl1pPr marL="0" indent="0" algn="ctr">
              <a:buNone/>
              <a:defRPr sz="1200" spc="20" baseline="0"/>
            </a:lvl1pPr>
          </a:lstStyle>
          <a:p>
            <a:pPr lvl="0"/>
            <a:r>
              <a:rPr lang="en-US" dirty="0"/>
              <a:t>Title</a:t>
            </a:r>
          </a:p>
        </p:txBody>
      </p:sp>
      <p:sp>
        <p:nvSpPr>
          <p:cNvPr id="12" name="Picture Placeholder 16">
            <a:extLst>
              <a:ext uri="{FF2B5EF4-FFF2-40B4-BE49-F238E27FC236}">
                <a16:creationId xmlns:a16="http://schemas.microsoft.com/office/drawing/2014/main" id="{3D2AAC25-9404-1F6F-200C-5660F4995858}"/>
              </a:ext>
            </a:extLst>
          </p:cNvPr>
          <p:cNvSpPr>
            <a:spLocks noGrp="1"/>
          </p:cNvSpPr>
          <p:nvPr>
            <p:ph type="pic" sz="quarter" idx="27"/>
          </p:nvPr>
        </p:nvSpPr>
        <p:spPr>
          <a:xfrm>
            <a:off x="6385560" y="4144264"/>
            <a:ext cx="2029968" cy="1828800"/>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20" name="Text Placeholder 18">
            <a:extLst>
              <a:ext uri="{FF2B5EF4-FFF2-40B4-BE49-F238E27FC236}">
                <a16:creationId xmlns:a16="http://schemas.microsoft.com/office/drawing/2014/main" id="{AE4677E1-AC1B-AB9C-5E0C-794903DD1CEB}"/>
              </a:ext>
            </a:extLst>
          </p:cNvPr>
          <p:cNvSpPr>
            <a:spLocks noGrp="1"/>
          </p:cNvSpPr>
          <p:nvPr>
            <p:ph type="body" sz="quarter" idx="33" hasCustomPrompt="1"/>
          </p:nvPr>
        </p:nvSpPr>
        <p:spPr>
          <a:xfrm>
            <a:off x="6385560" y="5790184"/>
            <a:ext cx="2029968" cy="694944"/>
          </a:xfrm>
          <a:solidFill>
            <a:schemeClr val="accent1"/>
          </a:solidFill>
        </p:spPr>
        <p:txBody>
          <a:bodyPr lIns="0" tIns="155448" rIns="0" anchor="t">
            <a:noAutofit/>
          </a:bodyPr>
          <a:lstStyle>
            <a:lvl1pPr marL="0" indent="0" algn="ctr">
              <a:spcBef>
                <a:spcPts val="0"/>
              </a:spcBef>
              <a:buNone/>
              <a:defRPr sz="1400" b="1" cap="all" spc="20"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31" name="Text Placeholder 20">
            <a:extLst>
              <a:ext uri="{FF2B5EF4-FFF2-40B4-BE49-F238E27FC236}">
                <a16:creationId xmlns:a16="http://schemas.microsoft.com/office/drawing/2014/main" id="{826BBF6C-7198-3C15-CDCB-E72B08709C1F}"/>
              </a:ext>
            </a:extLst>
          </p:cNvPr>
          <p:cNvSpPr>
            <a:spLocks noGrp="1"/>
          </p:cNvSpPr>
          <p:nvPr>
            <p:ph type="body" sz="quarter" idx="34" hasCustomPrompt="1"/>
          </p:nvPr>
        </p:nvSpPr>
        <p:spPr>
          <a:xfrm>
            <a:off x="6385560" y="6215888"/>
            <a:ext cx="2029968" cy="182880"/>
          </a:xfrm>
        </p:spPr>
        <p:txBody>
          <a:bodyPr anchor="ctr">
            <a:noAutofit/>
          </a:bodyPr>
          <a:lstStyle>
            <a:lvl1pPr marL="0" indent="0" algn="ctr">
              <a:buNone/>
              <a:defRPr sz="1200" spc="20" baseline="0"/>
            </a:lvl1pPr>
          </a:lstStyle>
          <a:p>
            <a:pPr lvl="0"/>
            <a:r>
              <a:rPr lang="en-US" dirty="0"/>
              <a:t>Title</a:t>
            </a:r>
          </a:p>
        </p:txBody>
      </p:sp>
      <p:sp>
        <p:nvSpPr>
          <p:cNvPr id="29" name="Picture Placeholder 16">
            <a:extLst>
              <a:ext uri="{FF2B5EF4-FFF2-40B4-BE49-F238E27FC236}">
                <a16:creationId xmlns:a16="http://schemas.microsoft.com/office/drawing/2014/main" id="{4F0F5D16-7316-B120-F378-E3D492FEEB9C}"/>
              </a:ext>
            </a:extLst>
          </p:cNvPr>
          <p:cNvSpPr>
            <a:spLocks noGrp="1"/>
          </p:cNvSpPr>
          <p:nvPr>
            <p:ph type="pic" sz="quarter" idx="23"/>
          </p:nvPr>
        </p:nvSpPr>
        <p:spPr>
          <a:xfrm>
            <a:off x="8942832" y="1545336"/>
            <a:ext cx="2029968" cy="1828800"/>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28" name="Text Placeholder 18">
            <a:extLst>
              <a:ext uri="{FF2B5EF4-FFF2-40B4-BE49-F238E27FC236}">
                <a16:creationId xmlns:a16="http://schemas.microsoft.com/office/drawing/2014/main" id="{47AC9724-9FC2-62FA-0DE7-3F9FE9B67A34}"/>
              </a:ext>
            </a:extLst>
          </p:cNvPr>
          <p:cNvSpPr>
            <a:spLocks noGrp="1"/>
          </p:cNvSpPr>
          <p:nvPr>
            <p:ph type="body" sz="quarter" idx="22" hasCustomPrompt="1"/>
          </p:nvPr>
        </p:nvSpPr>
        <p:spPr>
          <a:xfrm>
            <a:off x="8942832" y="3191256"/>
            <a:ext cx="2029968" cy="694944"/>
          </a:xfrm>
          <a:solidFill>
            <a:schemeClr val="accent1"/>
          </a:solidFill>
        </p:spPr>
        <p:txBody>
          <a:bodyPr lIns="0" tIns="155448" rIns="0" anchor="t">
            <a:noAutofit/>
          </a:bodyPr>
          <a:lstStyle>
            <a:lvl1pPr marL="0" indent="0" algn="ctr">
              <a:spcBef>
                <a:spcPts val="0"/>
              </a:spcBef>
              <a:buNone/>
              <a:defRPr sz="1400" b="1" cap="all" spc="20"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30" name="Text Placeholder 20">
            <a:extLst>
              <a:ext uri="{FF2B5EF4-FFF2-40B4-BE49-F238E27FC236}">
                <a16:creationId xmlns:a16="http://schemas.microsoft.com/office/drawing/2014/main" id="{114EE337-FC29-F325-E528-A3F809B28B5B}"/>
              </a:ext>
            </a:extLst>
          </p:cNvPr>
          <p:cNvSpPr>
            <a:spLocks noGrp="1"/>
          </p:cNvSpPr>
          <p:nvPr>
            <p:ph type="body" sz="quarter" idx="24" hasCustomPrompt="1"/>
          </p:nvPr>
        </p:nvSpPr>
        <p:spPr>
          <a:xfrm>
            <a:off x="8942832" y="3616960"/>
            <a:ext cx="2029968" cy="182880"/>
          </a:xfrm>
        </p:spPr>
        <p:txBody>
          <a:bodyPr anchor="ctr">
            <a:noAutofit/>
          </a:bodyPr>
          <a:lstStyle>
            <a:lvl1pPr marL="0" indent="0" algn="ctr">
              <a:buNone/>
              <a:defRPr sz="1200" spc="20" baseline="0"/>
            </a:lvl1pPr>
          </a:lstStyle>
          <a:p>
            <a:pPr lvl="0"/>
            <a:r>
              <a:rPr lang="en-US" dirty="0"/>
              <a:t>Title</a:t>
            </a:r>
          </a:p>
        </p:txBody>
      </p:sp>
      <p:sp>
        <p:nvSpPr>
          <p:cNvPr id="13" name="Picture Placeholder 16">
            <a:extLst>
              <a:ext uri="{FF2B5EF4-FFF2-40B4-BE49-F238E27FC236}">
                <a16:creationId xmlns:a16="http://schemas.microsoft.com/office/drawing/2014/main" id="{90CBAA5D-3D9B-0CB5-E527-996433638BE3}"/>
              </a:ext>
            </a:extLst>
          </p:cNvPr>
          <p:cNvSpPr>
            <a:spLocks noGrp="1"/>
          </p:cNvSpPr>
          <p:nvPr>
            <p:ph type="pic" sz="quarter" idx="28"/>
          </p:nvPr>
        </p:nvSpPr>
        <p:spPr>
          <a:xfrm>
            <a:off x="8942832" y="4144264"/>
            <a:ext cx="2029968" cy="1828800"/>
          </a:xfrm>
          <a:solidFill>
            <a:schemeClr val="accent4">
              <a:lumMod val="60000"/>
              <a:lumOff val="40000"/>
            </a:schemeClr>
          </a:solidFill>
          <a:ln>
            <a:noFill/>
          </a:ln>
        </p:spPr>
        <p:txBody>
          <a:bodyPr anchor="ctr">
            <a:noAutofit/>
          </a:bodyPr>
          <a:lstStyle>
            <a:lvl1pPr marL="0" indent="0" algn="ctr">
              <a:buNone/>
              <a:defRPr sz="1400"/>
            </a:lvl1pPr>
          </a:lstStyle>
          <a:p>
            <a:r>
              <a:rPr lang="en-US"/>
              <a:t>Click icon to add picture</a:t>
            </a:r>
            <a:endParaRPr lang="en-US" dirty="0"/>
          </a:p>
        </p:txBody>
      </p:sp>
      <p:sp>
        <p:nvSpPr>
          <p:cNvPr id="32" name="Text Placeholder 18">
            <a:extLst>
              <a:ext uri="{FF2B5EF4-FFF2-40B4-BE49-F238E27FC236}">
                <a16:creationId xmlns:a16="http://schemas.microsoft.com/office/drawing/2014/main" id="{5B47333C-2F5E-FA7D-5DD1-191E0F421B61}"/>
              </a:ext>
            </a:extLst>
          </p:cNvPr>
          <p:cNvSpPr>
            <a:spLocks noGrp="1"/>
          </p:cNvSpPr>
          <p:nvPr>
            <p:ph type="body" sz="quarter" idx="35" hasCustomPrompt="1"/>
          </p:nvPr>
        </p:nvSpPr>
        <p:spPr>
          <a:xfrm>
            <a:off x="8942832" y="5790184"/>
            <a:ext cx="2029968" cy="694944"/>
          </a:xfrm>
          <a:solidFill>
            <a:schemeClr val="accent4"/>
          </a:solidFill>
        </p:spPr>
        <p:txBody>
          <a:bodyPr lIns="0" tIns="155448" rIns="0" anchor="t">
            <a:noAutofit/>
          </a:bodyPr>
          <a:lstStyle>
            <a:lvl1pPr marL="0" indent="0" algn="ctr">
              <a:spcBef>
                <a:spcPts val="0"/>
              </a:spcBef>
              <a:buNone/>
              <a:defRPr sz="1400" b="1" cap="all" spc="20" baseline="0">
                <a:solidFill>
                  <a:schemeClr val="accent6"/>
                </a:solidFill>
                <a:latin typeface="Arial" panose="020B0604020202020204" pitchFamily="34" charset="0"/>
                <a:cs typeface="Arial" panose="020B0604020202020204" pitchFamily="34" charset="0"/>
              </a:defRPr>
            </a:lvl1pPr>
          </a:lstStyle>
          <a:p>
            <a:pPr lvl="0"/>
            <a:r>
              <a:rPr lang="en-US" dirty="0"/>
              <a:t>Name</a:t>
            </a:r>
          </a:p>
        </p:txBody>
      </p:sp>
      <p:sp>
        <p:nvSpPr>
          <p:cNvPr id="33" name="Text Placeholder 20">
            <a:extLst>
              <a:ext uri="{FF2B5EF4-FFF2-40B4-BE49-F238E27FC236}">
                <a16:creationId xmlns:a16="http://schemas.microsoft.com/office/drawing/2014/main" id="{D0AA2AE2-5A11-76D4-4D9C-B6B24D1419D0}"/>
              </a:ext>
            </a:extLst>
          </p:cNvPr>
          <p:cNvSpPr>
            <a:spLocks noGrp="1"/>
          </p:cNvSpPr>
          <p:nvPr>
            <p:ph type="body" sz="quarter" idx="36" hasCustomPrompt="1"/>
          </p:nvPr>
        </p:nvSpPr>
        <p:spPr>
          <a:xfrm>
            <a:off x="8942832" y="6215888"/>
            <a:ext cx="2029968" cy="182880"/>
          </a:xfrm>
        </p:spPr>
        <p:txBody>
          <a:bodyPr anchor="ctr">
            <a:noAutofit/>
          </a:bodyPr>
          <a:lstStyle>
            <a:lvl1pPr marL="0" indent="0" algn="ctr">
              <a:buNone/>
              <a:defRPr sz="1200" spc="20" baseline="0"/>
            </a:lvl1pPr>
          </a:lstStyle>
          <a:p>
            <a:pPr lvl="0"/>
            <a:r>
              <a:rPr lang="en-US" dirty="0"/>
              <a:t>Title</a:t>
            </a:r>
          </a:p>
        </p:txBody>
      </p:sp>
    </p:spTree>
    <p:extLst>
      <p:ext uri="{BB962C8B-B14F-4D97-AF65-F5344CB8AC3E}">
        <p14:creationId xmlns:p14="http://schemas.microsoft.com/office/powerpoint/2010/main" val="1900709137"/>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18" Type="http://schemas.openxmlformats.org/officeDocument/2006/relationships/slideLayout" Target="../slideLayouts/slideLayout18.xml"/><Relationship Id="rId3" Type="http://schemas.openxmlformats.org/officeDocument/2006/relationships/slideLayout" Target="../slideLayouts/slideLayout3.xml"/><Relationship Id="rId21" Type="http://schemas.openxmlformats.org/officeDocument/2006/relationships/theme" Target="../theme/theme1.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 Type="http://schemas.openxmlformats.org/officeDocument/2006/relationships/slideLayout" Target="../slideLayouts/slideLayout2.xml"/><Relationship Id="rId16" Type="http://schemas.openxmlformats.org/officeDocument/2006/relationships/slideLayout" Target="../slideLayouts/slideLayout16.xml"/><Relationship Id="rId20" Type="http://schemas.openxmlformats.org/officeDocument/2006/relationships/slideLayout" Target="../slideLayouts/slideLayout20.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5" Type="http://schemas.openxmlformats.org/officeDocument/2006/relationships/slideLayout" Target="../slideLayouts/slideLayout15.xml"/><Relationship Id="rId10" Type="http://schemas.openxmlformats.org/officeDocument/2006/relationships/slideLayout" Target="../slideLayouts/slideLayout10.xml"/><Relationship Id="rId19" Type="http://schemas.openxmlformats.org/officeDocument/2006/relationships/slideLayout" Target="../slideLayouts/slideLayout19.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758952" y="1216152"/>
            <a:ext cx="10671048" cy="768096"/>
          </a:xfrm>
          <a:prstGeom prst="rect">
            <a:avLst/>
          </a:prstGeom>
        </p:spPr>
        <p:txBody>
          <a:bodyPr vert="horz" lIns="91440" tIns="45720" rIns="91440" bIns="45720" rtlCol="0" anchor="t">
            <a:normAutofit/>
          </a:bodyPr>
          <a:lstStyle/>
          <a:p>
            <a:r>
              <a:rPr lang="en-US"/>
              <a:t>Click to edit Master title style</a:t>
            </a:r>
            <a:endParaRPr lang="en-US" dirty="0"/>
          </a:p>
        </p:txBody>
      </p:sp>
      <p:sp>
        <p:nvSpPr>
          <p:cNvPr id="3" name="Text Placeholder 2"/>
          <p:cNvSpPr>
            <a:spLocks noGrp="1"/>
          </p:cNvSpPr>
          <p:nvPr>
            <p:ph type="body" idx="1"/>
          </p:nvPr>
        </p:nvSpPr>
        <p:spPr>
          <a:xfrm>
            <a:off x="758952" y="2103120"/>
            <a:ext cx="10671048" cy="4351338"/>
          </a:xfrm>
          <a:prstGeom prst="rect">
            <a:avLst/>
          </a:prstGeom>
        </p:spPr>
        <p:txBody>
          <a:bodyPr vert="horz" lIns="91440" tIns="45720" rIns="91440" bIns="45720" rtlCol="0">
            <a:normAutofit/>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Footer Placeholder 4"/>
          <p:cNvSpPr>
            <a:spLocks noGrp="1"/>
          </p:cNvSpPr>
          <p:nvPr>
            <p:ph type="ftr" sz="quarter" idx="3"/>
          </p:nvPr>
        </p:nvSpPr>
        <p:spPr>
          <a:xfrm>
            <a:off x="621792" y="457200"/>
            <a:ext cx="3200400" cy="274320"/>
          </a:xfrm>
          <a:prstGeom prst="rect">
            <a:avLst/>
          </a:prstGeom>
        </p:spPr>
        <p:txBody>
          <a:bodyPr vert="horz" lIns="91440" tIns="45720" rIns="91440" bIns="45720" rtlCol="0" anchor="ctr"/>
          <a:lstStyle>
            <a:lvl1pPr algn="l">
              <a:defRPr sz="1200">
                <a:solidFill>
                  <a:schemeClr val="accent6"/>
                </a:solidFill>
                <a:latin typeface="Arial" panose="020B0604020202020204" pitchFamily="34" charset="0"/>
                <a:cs typeface="Arial" panose="020B0604020202020204" pitchFamily="34" charset="0"/>
              </a:defRPr>
            </a:lvl1pPr>
          </a:lstStyle>
          <a:p>
            <a:r>
              <a:rPr lang="en-US"/>
              <a:t>Presentation title</a:t>
            </a:r>
            <a:endParaRPr lang="en-US" dirty="0"/>
          </a:p>
        </p:txBody>
      </p:sp>
      <p:sp>
        <p:nvSpPr>
          <p:cNvPr id="6" name="Slide Number Placeholder 5"/>
          <p:cNvSpPr>
            <a:spLocks noGrp="1"/>
          </p:cNvSpPr>
          <p:nvPr>
            <p:ph type="sldNum" sz="quarter" idx="4"/>
          </p:nvPr>
        </p:nvSpPr>
        <p:spPr>
          <a:xfrm>
            <a:off x="10945368" y="457200"/>
            <a:ext cx="987552" cy="274320"/>
          </a:xfrm>
          <a:prstGeom prst="rect">
            <a:avLst/>
          </a:prstGeom>
        </p:spPr>
        <p:txBody>
          <a:bodyPr vert="horz" lIns="91440" tIns="45720" rIns="91440" bIns="45720" rtlCol="0" anchor="ctr"/>
          <a:lstStyle>
            <a:lvl1pPr algn="ctr">
              <a:defRPr sz="1200">
                <a:solidFill>
                  <a:schemeClr val="accent6"/>
                </a:solidFill>
                <a:latin typeface="Arial" panose="020B0604020202020204" pitchFamily="34" charset="0"/>
                <a:cs typeface="Arial" panose="020B0604020202020204" pitchFamily="34" charset="0"/>
              </a:defRPr>
            </a:lvl1pPr>
          </a:lstStyle>
          <a:p>
            <a:fld id="{48F63A3B-78C7-47BE-AE5E-E10140E04643}" type="slidenum">
              <a:rPr lang="en-US" smtClean="0"/>
              <a:pPr/>
              <a:t>‹#›</a:t>
            </a:fld>
            <a:endParaRPr lang="en-US" dirty="0"/>
          </a:p>
        </p:txBody>
      </p:sp>
    </p:spTree>
    <p:extLst>
      <p:ext uri="{BB962C8B-B14F-4D97-AF65-F5344CB8AC3E}">
        <p14:creationId xmlns:p14="http://schemas.microsoft.com/office/powerpoint/2010/main" val="154833434"/>
      </p:ext>
    </p:extLst>
  </p:cSld>
  <p:clrMap bg1="lt1" tx1="dk1" bg2="lt2" tx2="dk2" accent1="accent1" accent2="accent2" accent3="accent3" accent4="accent4" accent5="accent5" accent6="accent6" hlink="hlink" folHlink="folHlink"/>
  <p:sldLayoutIdLst>
    <p:sldLayoutId id="2147483651" r:id="rId1"/>
    <p:sldLayoutId id="2147483663" r:id="rId2"/>
    <p:sldLayoutId id="2147483652" r:id="rId3"/>
    <p:sldLayoutId id="2147483653" r:id="rId4"/>
    <p:sldLayoutId id="2147483664" r:id="rId5"/>
    <p:sldLayoutId id="2147483667" r:id="rId6"/>
    <p:sldLayoutId id="2147483668" r:id="rId7"/>
    <p:sldLayoutId id="2147483669" r:id="rId8"/>
    <p:sldLayoutId id="2147483673" r:id="rId9"/>
    <p:sldLayoutId id="2147483670" r:id="rId10"/>
    <p:sldLayoutId id="2147483671" r:id="rId11"/>
    <p:sldLayoutId id="2147483655" r:id="rId12"/>
    <p:sldLayoutId id="2147483674" r:id="rId13"/>
    <p:sldLayoutId id="2147483675" r:id="rId14"/>
    <p:sldLayoutId id="2147483676" r:id="rId15"/>
    <p:sldLayoutId id="2147483654" r:id="rId16"/>
    <p:sldLayoutId id="2147483656" r:id="rId17"/>
    <p:sldLayoutId id="2147483657" r:id="rId18"/>
    <p:sldLayoutId id="2147483658" r:id="rId19"/>
    <p:sldLayoutId id="2147483659" r:id="rId20"/>
  </p:sldLayoutIdLst>
  <p:hf hdr="0" dt="0"/>
  <p:txStyles>
    <p:titleStyle>
      <a:lvl1pPr algn="ctr" defTabSz="914400" rtl="0" eaLnBrk="1" latinLnBrk="0" hangingPunct="1">
        <a:lnSpc>
          <a:spcPts val="4875"/>
        </a:lnSpc>
        <a:spcBef>
          <a:spcPct val="0"/>
        </a:spcBef>
        <a:buNone/>
        <a:defRPr sz="4400" b="1" kern="1200" cap="all" baseline="0">
          <a:solidFill>
            <a:schemeClr val="accent6"/>
          </a:solidFill>
          <a:latin typeface="+mj-lt"/>
          <a:ea typeface="+mj-ea"/>
          <a:cs typeface="+mj-cs"/>
        </a:defRPr>
      </a:lvl1pPr>
    </p:titleStyle>
    <p:bodyStyle>
      <a:lvl1pPr marL="347472" indent="-347472" algn="l" defTabSz="914400" rtl="0" eaLnBrk="1" latinLnBrk="0" hangingPunct="1">
        <a:lnSpc>
          <a:spcPct val="100000"/>
        </a:lnSpc>
        <a:spcBef>
          <a:spcPts val="360"/>
        </a:spcBef>
        <a:buFont typeface="Arial" panose="020B0604020202020204" pitchFamily="34" charset="0"/>
        <a:buChar char="•"/>
        <a:defRPr sz="2800" kern="1200">
          <a:solidFill>
            <a:schemeClr val="accent6"/>
          </a:solidFill>
          <a:latin typeface="+mn-lt"/>
          <a:ea typeface="+mn-ea"/>
          <a:cs typeface="+mn-cs"/>
        </a:defRPr>
      </a:lvl1pPr>
      <a:lvl2pPr marL="685800" indent="-347472" algn="l" defTabSz="914400" rtl="0" eaLnBrk="1" latinLnBrk="0" hangingPunct="1">
        <a:lnSpc>
          <a:spcPct val="100000"/>
        </a:lnSpc>
        <a:spcBef>
          <a:spcPts val="360"/>
        </a:spcBef>
        <a:buFont typeface="Arial" panose="020B0604020202020204" pitchFamily="34" charset="0"/>
        <a:buChar char="•"/>
        <a:defRPr sz="2400" kern="1200">
          <a:solidFill>
            <a:schemeClr val="accent6"/>
          </a:solidFill>
          <a:latin typeface="+mn-lt"/>
          <a:ea typeface="+mn-ea"/>
          <a:cs typeface="+mn-cs"/>
        </a:defRPr>
      </a:lvl2pPr>
      <a:lvl3pPr marL="1143000" indent="-347472" algn="l" defTabSz="914400" rtl="0" eaLnBrk="1" latinLnBrk="0" hangingPunct="1">
        <a:lnSpc>
          <a:spcPct val="100000"/>
        </a:lnSpc>
        <a:spcBef>
          <a:spcPts val="360"/>
        </a:spcBef>
        <a:buFont typeface="Arial" panose="020B0604020202020204" pitchFamily="34" charset="0"/>
        <a:buChar char="•"/>
        <a:defRPr sz="2000" kern="1200">
          <a:solidFill>
            <a:schemeClr val="accent6"/>
          </a:solidFill>
          <a:latin typeface="+mn-lt"/>
          <a:ea typeface="+mn-ea"/>
          <a:cs typeface="+mn-cs"/>
        </a:defRPr>
      </a:lvl3pPr>
      <a:lvl4pPr marL="1600200" indent="-347472" algn="l" defTabSz="914400" rtl="0" eaLnBrk="1" latinLnBrk="0" hangingPunct="1">
        <a:lnSpc>
          <a:spcPct val="100000"/>
        </a:lnSpc>
        <a:spcBef>
          <a:spcPts val="360"/>
        </a:spcBef>
        <a:buFont typeface="Arial" panose="020B0604020202020204" pitchFamily="34" charset="0"/>
        <a:buChar char="•"/>
        <a:defRPr sz="1800" kern="1200">
          <a:solidFill>
            <a:schemeClr val="accent6"/>
          </a:solidFill>
          <a:latin typeface="+mn-lt"/>
          <a:ea typeface="+mn-ea"/>
          <a:cs typeface="+mn-cs"/>
        </a:defRPr>
      </a:lvl4pPr>
      <a:lvl5pPr marL="2057400" indent="-347472" algn="l" defTabSz="914400" rtl="0" eaLnBrk="1" latinLnBrk="0" hangingPunct="1">
        <a:lnSpc>
          <a:spcPct val="100000"/>
        </a:lnSpc>
        <a:spcBef>
          <a:spcPts val="360"/>
        </a:spcBef>
        <a:buFont typeface="Arial" panose="020B0604020202020204" pitchFamily="34" charset="0"/>
        <a:buChar char="•"/>
        <a:defRPr sz="1800" kern="1200">
          <a:solidFill>
            <a:schemeClr val="accent6"/>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slideLayout" Target="../slideLayouts/slideLayout6.xml"/></Relationships>
</file>

<file path=ppt/slides/_rels/slide1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slideLayout" Target="../slideLayouts/slideLayout5.xml"/></Relationships>
</file>

<file path=ppt/slides/_rels/slide1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slideLayout" Target="../slideLayouts/slideLayout5.xml"/></Relationships>
</file>

<file path=ppt/slides/_rels/slide1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slideLayout" Target="../slideLayouts/slideLayout6.xml"/></Relationships>
</file>

<file path=ppt/slides/_rels/slide1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slideLayout" Target="../slideLayouts/slideLayout6.xml"/></Relationships>
</file>

<file path=ppt/slides/_rels/slide1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slideLayout" Target="../slideLayouts/slideLayout6.xml"/></Relationships>
</file>

<file path=ppt/slides/_rels/slide17.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slideLayout" Target="../slideLayouts/slideLayout6.xml"/></Relationships>
</file>

<file path=ppt/slides/_rels/slide18.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slideLayout" Target="../slideLayouts/slideLayout6.xml"/></Relationships>
</file>

<file path=ppt/slides/_rels/slide19.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slideLayout" Target="../slideLayouts/slideLayout6.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slideLayout" Target="../slideLayouts/slideLayout6.xml"/></Relationships>
</file>

<file path=ppt/slides/_rels/slide2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slideLayout" Target="../slideLayouts/slideLayout6.xml"/></Relationships>
</file>

<file path=ppt/slides/_rels/slide2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slideLayout" Target="../slideLayouts/slideLayout6.xml"/></Relationships>
</file>

<file path=ppt/slides/_rels/slide2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slideLayout" Target="../slideLayouts/slideLayout6.xml"/></Relationships>
</file>

<file path=ppt/slides/_rels/slide24.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slideLayout" Target="../slideLayouts/slideLayout6.xml"/></Relationships>
</file>

<file path=ppt/slides/_rels/slide2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slideLayout" Target="../slideLayouts/slideLayout6.xml"/></Relationships>
</file>

<file path=ppt/slides/_rels/slide26.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slideLayout" Target="../slideLayouts/slideLayout10.xml"/><Relationship Id="rId6" Type="http://schemas.openxmlformats.org/officeDocument/2006/relationships/image" Target="../media/image30.png"/><Relationship Id="rId5" Type="http://schemas.openxmlformats.org/officeDocument/2006/relationships/image" Target="../media/image29.png"/><Relationship Id="rId4" Type="http://schemas.openxmlformats.org/officeDocument/2006/relationships/image" Target="../media/image28.png"/></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11.xml"/></Relationships>
</file>

<file path=ppt/slides/_rels/slide28.xml.rels><?xml version="1.0" encoding="UTF-8" standalone="yes"?>
<Relationships xmlns="http://schemas.openxmlformats.org/package/2006/relationships"><Relationship Id="rId1" Type="http://schemas.openxmlformats.org/officeDocument/2006/relationships/slideLayout" Target="../slideLayouts/slideLayout15.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3.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3.xml"/></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516860D9-9D47-C0BB-B2B4-4B6F2B36CFCC}"/>
              </a:ext>
            </a:extLst>
          </p:cNvPr>
          <p:cNvSpPr>
            <a:spLocks noGrp="1"/>
          </p:cNvSpPr>
          <p:nvPr>
            <p:ph type="ctrTitle"/>
          </p:nvPr>
        </p:nvSpPr>
        <p:spPr>
          <a:xfrm>
            <a:off x="3339846" y="364998"/>
            <a:ext cx="5385816" cy="1225296"/>
          </a:xfrm>
        </p:spPr>
        <p:txBody>
          <a:bodyPr/>
          <a:lstStyle/>
          <a:p>
            <a:r>
              <a:rPr lang="en-US" dirty="0"/>
              <a:t>City of Muskegon 5-year housing needs assessment</a:t>
            </a:r>
            <a:br>
              <a:rPr lang="en-US" dirty="0"/>
            </a:br>
            <a:endParaRPr lang="en-US" dirty="0"/>
          </a:p>
        </p:txBody>
      </p:sp>
      <p:sp>
        <p:nvSpPr>
          <p:cNvPr id="3" name="Subtitle 2">
            <a:extLst>
              <a:ext uri="{FF2B5EF4-FFF2-40B4-BE49-F238E27FC236}">
                <a16:creationId xmlns:a16="http://schemas.microsoft.com/office/drawing/2014/main" id="{86C1060B-300F-3CE3-E5AA-D8E29791C960}"/>
              </a:ext>
            </a:extLst>
          </p:cNvPr>
          <p:cNvSpPr>
            <a:spLocks noGrp="1"/>
          </p:cNvSpPr>
          <p:nvPr>
            <p:ph type="subTitle" idx="1"/>
          </p:nvPr>
        </p:nvSpPr>
        <p:spPr>
          <a:xfrm>
            <a:off x="4349496" y="3923318"/>
            <a:ext cx="3493008" cy="878908"/>
          </a:xfrm>
        </p:spPr>
        <p:txBody>
          <a:bodyPr/>
          <a:lstStyle/>
          <a:p>
            <a:r>
              <a:rPr lang="en-US" b="1" dirty="0">
                <a:latin typeface="+mj-lt"/>
              </a:rPr>
              <a:t>MAJOR FINDINGS REPORT</a:t>
            </a:r>
          </a:p>
          <a:p>
            <a:endParaRPr lang="en-US" dirty="0"/>
          </a:p>
        </p:txBody>
      </p:sp>
    </p:spTree>
    <p:extLst>
      <p:ext uri="{BB962C8B-B14F-4D97-AF65-F5344CB8AC3E}">
        <p14:creationId xmlns:p14="http://schemas.microsoft.com/office/powerpoint/2010/main" val="2131568492"/>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FD5E8954-9BCB-7FD9-A210-38DC54382D45}"/>
              </a:ext>
            </a:extLst>
          </p:cNvPr>
          <p:cNvSpPr>
            <a:spLocks noGrp="1"/>
          </p:cNvSpPr>
          <p:nvPr>
            <p:ph type="title"/>
          </p:nvPr>
        </p:nvSpPr>
        <p:spPr>
          <a:xfrm>
            <a:off x="5624259" y="594360"/>
            <a:ext cx="7013448" cy="1627632"/>
          </a:xfrm>
        </p:spPr>
        <p:txBody>
          <a:bodyPr/>
          <a:lstStyle/>
          <a:p>
            <a:r>
              <a:rPr lang="en-US" sz="5400" dirty="0"/>
              <a:t>Key Findings</a:t>
            </a:r>
          </a:p>
        </p:txBody>
      </p:sp>
      <p:sp>
        <p:nvSpPr>
          <p:cNvPr id="4" name="Text Placeholder 3">
            <a:extLst>
              <a:ext uri="{FF2B5EF4-FFF2-40B4-BE49-F238E27FC236}">
                <a16:creationId xmlns:a16="http://schemas.microsoft.com/office/drawing/2014/main" id="{D2BBD890-6A99-C160-C084-2916E2310718}"/>
              </a:ext>
            </a:extLst>
          </p:cNvPr>
          <p:cNvSpPr>
            <a:spLocks noGrp="1"/>
          </p:cNvSpPr>
          <p:nvPr>
            <p:ph type="body" sz="quarter" idx="13"/>
          </p:nvPr>
        </p:nvSpPr>
        <p:spPr>
          <a:xfrm>
            <a:off x="4465319" y="1587244"/>
            <a:ext cx="6517006" cy="588963"/>
          </a:xfrm>
        </p:spPr>
        <p:txBody>
          <a:bodyPr/>
          <a:lstStyle/>
          <a:p>
            <a:r>
              <a:rPr lang="en-US" b="1" dirty="0"/>
              <a:t>Demographic Data Points</a:t>
            </a:r>
          </a:p>
          <a:p>
            <a:pPr marL="342900" indent="-342900">
              <a:buFontTx/>
              <a:buChar char="-"/>
            </a:pPr>
            <a:r>
              <a:rPr lang="en-US" sz="2200" dirty="0"/>
              <a:t>Population Projections</a:t>
            </a:r>
          </a:p>
          <a:p>
            <a:pPr marL="342900" indent="-342900">
              <a:buFontTx/>
              <a:buChar char="-"/>
            </a:pPr>
            <a:r>
              <a:rPr lang="en-US" sz="2200" dirty="0"/>
              <a:t>Household Ages</a:t>
            </a:r>
          </a:p>
          <a:p>
            <a:pPr marL="342900" indent="-342900">
              <a:buFontTx/>
              <a:buChar char="-"/>
            </a:pPr>
            <a:r>
              <a:rPr lang="en-US" sz="2200" dirty="0"/>
              <a:t>Median Ages</a:t>
            </a:r>
          </a:p>
          <a:p>
            <a:pPr marL="342900" indent="-342900">
              <a:buFontTx/>
              <a:buChar char="-"/>
            </a:pPr>
            <a:r>
              <a:rPr lang="en-US" sz="2200" dirty="0"/>
              <a:t>Racial Demographics</a:t>
            </a:r>
          </a:p>
          <a:p>
            <a:pPr marL="342900" indent="-342900">
              <a:buFontTx/>
              <a:buChar char="-"/>
            </a:pPr>
            <a:r>
              <a:rPr lang="en-US" sz="2200" dirty="0"/>
              <a:t>Married/Unmarried</a:t>
            </a:r>
          </a:p>
          <a:p>
            <a:pPr marL="342900" indent="-342900">
              <a:buFontTx/>
              <a:buChar char="-"/>
            </a:pPr>
            <a:r>
              <a:rPr lang="en-US" sz="2200" dirty="0"/>
              <a:t>Educational Attainment</a:t>
            </a:r>
          </a:p>
          <a:p>
            <a:pPr marL="342900" indent="-342900">
              <a:buFontTx/>
              <a:buChar char="-"/>
            </a:pPr>
            <a:r>
              <a:rPr lang="en-US" sz="2200" dirty="0"/>
              <a:t>Poverty Rates</a:t>
            </a:r>
          </a:p>
          <a:p>
            <a:pPr marL="342900" indent="-342900">
              <a:buFontTx/>
              <a:buChar char="-"/>
            </a:pPr>
            <a:r>
              <a:rPr lang="en-US" sz="2200" dirty="0"/>
              <a:t>Transience</a:t>
            </a:r>
          </a:p>
          <a:p>
            <a:pPr marL="342900" indent="-342900">
              <a:buFontTx/>
              <a:buChar char="-"/>
            </a:pPr>
            <a:r>
              <a:rPr lang="en-US" sz="2200" dirty="0"/>
              <a:t>Median Incomes</a:t>
            </a:r>
          </a:p>
          <a:p>
            <a:pPr marL="342900" indent="-342900">
              <a:buFontTx/>
              <a:buChar char="-"/>
            </a:pPr>
            <a:r>
              <a:rPr lang="en-US" sz="2200" dirty="0"/>
              <a:t>Renter Household Incomes</a:t>
            </a:r>
          </a:p>
          <a:p>
            <a:pPr marL="342900" indent="-342900">
              <a:buFontTx/>
              <a:buChar char="-"/>
            </a:pPr>
            <a:r>
              <a:rPr lang="en-US" sz="2200" dirty="0"/>
              <a:t>Owner Occupied HH Incomes</a:t>
            </a:r>
          </a:p>
          <a:p>
            <a:pPr marL="342900" indent="-342900">
              <a:buFontTx/>
              <a:buChar char="-"/>
            </a:pPr>
            <a:endParaRPr lang="en-US" dirty="0"/>
          </a:p>
        </p:txBody>
      </p:sp>
      <p:sp>
        <p:nvSpPr>
          <p:cNvPr id="11" name="Text Placeholder 3">
            <a:extLst>
              <a:ext uri="{FF2B5EF4-FFF2-40B4-BE49-F238E27FC236}">
                <a16:creationId xmlns:a16="http://schemas.microsoft.com/office/drawing/2014/main" id="{A2984F33-9942-428E-9CE5-0BA69503C144}"/>
              </a:ext>
            </a:extLst>
          </p:cNvPr>
          <p:cNvSpPr txBox="1">
            <a:spLocks/>
          </p:cNvSpPr>
          <p:nvPr/>
        </p:nvSpPr>
        <p:spPr>
          <a:xfrm>
            <a:off x="8437244" y="1587245"/>
            <a:ext cx="6517006" cy="588963"/>
          </a:xfrm>
          <a:prstGeom prst="rect">
            <a:avLst/>
          </a:prstGeom>
        </p:spPr>
        <p:txBody>
          <a:bodyPr vert="horz" lIns="0" tIns="0" rIns="0" bIns="0" rtlCol="0">
            <a:noAutofit/>
          </a:bodyPr>
          <a:lstStyle>
            <a:lvl1pPr marL="0" indent="0" algn="l" defTabSz="914400" rtl="0" eaLnBrk="1" latinLnBrk="0" hangingPunct="1">
              <a:lnSpc>
                <a:spcPct val="100000"/>
              </a:lnSpc>
              <a:spcBef>
                <a:spcPts val="360"/>
              </a:spcBef>
              <a:buFont typeface="Arial" panose="020B0604020202020204" pitchFamily="34" charset="0"/>
              <a:buNone/>
              <a:defRPr sz="2400" kern="1200">
                <a:solidFill>
                  <a:schemeClr val="accent6"/>
                </a:solidFill>
                <a:latin typeface="+mn-lt"/>
                <a:ea typeface="+mn-ea"/>
                <a:cs typeface="+mn-cs"/>
              </a:defRPr>
            </a:lvl1pPr>
            <a:lvl2pPr marL="685800" indent="-347472" algn="l" defTabSz="914400" rtl="0" eaLnBrk="1" latinLnBrk="0" hangingPunct="1">
              <a:lnSpc>
                <a:spcPct val="100000"/>
              </a:lnSpc>
              <a:spcBef>
                <a:spcPts val="360"/>
              </a:spcBef>
              <a:buFont typeface="Arial" panose="020B0604020202020204" pitchFamily="34" charset="0"/>
              <a:buChar char="•"/>
              <a:defRPr sz="2400" kern="1200">
                <a:solidFill>
                  <a:schemeClr val="accent6"/>
                </a:solidFill>
                <a:latin typeface="+mn-lt"/>
                <a:ea typeface="+mn-ea"/>
                <a:cs typeface="+mn-cs"/>
              </a:defRPr>
            </a:lvl2pPr>
            <a:lvl3pPr marL="1143000" indent="-347472" algn="l" defTabSz="914400" rtl="0" eaLnBrk="1" latinLnBrk="0" hangingPunct="1">
              <a:lnSpc>
                <a:spcPct val="100000"/>
              </a:lnSpc>
              <a:spcBef>
                <a:spcPts val="360"/>
              </a:spcBef>
              <a:buFont typeface="Arial" panose="020B0604020202020204" pitchFamily="34" charset="0"/>
              <a:buChar char="•"/>
              <a:defRPr sz="2000" kern="1200">
                <a:solidFill>
                  <a:schemeClr val="accent6"/>
                </a:solidFill>
                <a:latin typeface="+mn-lt"/>
                <a:ea typeface="+mn-ea"/>
                <a:cs typeface="+mn-cs"/>
              </a:defRPr>
            </a:lvl3pPr>
            <a:lvl4pPr marL="1600200" indent="-347472" algn="l" defTabSz="914400" rtl="0" eaLnBrk="1" latinLnBrk="0" hangingPunct="1">
              <a:lnSpc>
                <a:spcPct val="100000"/>
              </a:lnSpc>
              <a:spcBef>
                <a:spcPts val="360"/>
              </a:spcBef>
              <a:buFont typeface="Arial" panose="020B0604020202020204" pitchFamily="34" charset="0"/>
              <a:buChar char="•"/>
              <a:defRPr sz="1800" kern="1200">
                <a:solidFill>
                  <a:schemeClr val="accent6"/>
                </a:solidFill>
                <a:latin typeface="+mn-lt"/>
                <a:ea typeface="+mn-ea"/>
                <a:cs typeface="+mn-cs"/>
              </a:defRPr>
            </a:lvl4pPr>
            <a:lvl5pPr marL="2057400" indent="-347472" algn="l" defTabSz="914400" rtl="0" eaLnBrk="1" latinLnBrk="0" hangingPunct="1">
              <a:lnSpc>
                <a:spcPct val="100000"/>
              </a:lnSpc>
              <a:spcBef>
                <a:spcPts val="360"/>
              </a:spcBef>
              <a:buFont typeface="Arial" panose="020B0604020202020204" pitchFamily="34" charset="0"/>
              <a:buChar char="•"/>
              <a:defRPr sz="1800" kern="1200">
                <a:solidFill>
                  <a:schemeClr val="accent6"/>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r>
              <a:rPr lang="en-US" b="1" dirty="0"/>
              <a:t>Housing Data Points</a:t>
            </a:r>
          </a:p>
          <a:p>
            <a:r>
              <a:rPr lang="en-US" sz="2200" dirty="0"/>
              <a:t>- Housing Unit Gap Analysis</a:t>
            </a:r>
          </a:p>
          <a:p>
            <a:pPr marL="342900" indent="-342900">
              <a:buFontTx/>
              <a:buChar char="-"/>
            </a:pPr>
            <a:r>
              <a:rPr lang="en-US" sz="2200" dirty="0"/>
              <a:t>Substandard Units</a:t>
            </a:r>
          </a:p>
          <a:p>
            <a:pPr marL="342900" indent="-342900">
              <a:buFontTx/>
              <a:buChar char="-"/>
            </a:pPr>
            <a:r>
              <a:rPr lang="en-US" sz="2200" dirty="0"/>
              <a:t>Cost Burdened Households</a:t>
            </a:r>
          </a:p>
          <a:p>
            <a:pPr marL="342900" indent="-342900">
              <a:buFontTx/>
              <a:buChar char="-"/>
            </a:pPr>
            <a:r>
              <a:rPr lang="en-US" sz="2200" dirty="0"/>
              <a:t>Apartment Data</a:t>
            </a:r>
          </a:p>
          <a:p>
            <a:pPr marL="342900" indent="-342900">
              <a:buFontTx/>
              <a:buChar char="-"/>
            </a:pPr>
            <a:r>
              <a:rPr lang="en-US" sz="2200" dirty="0"/>
              <a:t>Seasonal/STR Housing</a:t>
            </a:r>
          </a:p>
          <a:p>
            <a:pPr marL="342900" indent="-342900">
              <a:buFontTx/>
              <a:buChar char="-"/>
            </a:pPr>
            <a:r>
              <a:rPr lang="en-US" sz="2200" dirty="0"/>
              <a:t>For Sale Housing Data</a:t>
            </a:r>
          </a:p>
          <a:p>
            <a:pPr marL="342900" indent="-342900">
              <a:buFontTx/>
              <a:buChar char="-"/>
            </a:pPr>
            <a:r>
              <a:rPr lang="en-US" sz="2200" dirty="0"/>
              <a:t>Commuter Opportunity</a:t>
            </a:r>
          </a:p>
          <a:p>
            <a:pPr marL="342900" indent="-342900">
              <a:buFontTx/>
              <a:buChar char="-"/>
            </a:pPr>
            <a:r>
              <a:rPr lang="en-US" sz="2200" dirty="0"/>
              <a:t>Barriers to Building</a:t>
            </a:r>
          </a:p>
          <a:p>
            <a:pPr marL="342900" indent="-342900">
              <a:buFontTx/>
              <a:buChar char="-"/>
            </a:pPr>
            <a:r>
              <a:rPr lang="en-US" sz="2200" dirty="0"/>
              <a:t>Project Opportunities</a:t>
            </a:r>
          </a:p>
          <a:p>
            <a:pPr marL="342900" indent="-342900">
              <a:buFontTx/>
              <a:buChar char="-"/>
            </a:pPr>
            <a:r>
              <a:rPr lang="en-US" sz="2200" dirty="0"/>
              <a:t>Community Input Results</a:t>
            </a:r>
          </a:p>
          <a:p>
            <a:endParaRPr lang="en-US" sz="2200" dirty="0"/>
          </a:p>
          <a:p>
            <a:pPr marL="342900" indent="-342900">
              <a:buFontTx/>
              <a:buChar char="-"/>
            </a:pPr>
            <a:endParaRPr lang="en-US" dirty="0"/>
          </a:p>
        </p:txBody>
      </p:sp>
    </p:spTree>
    <p:extLst>
      <p:ext uri="{BB962C8B-B14F-4D97-AF65-F5344CB8AC3E}">
        <p14:creationId xmlns:p14="http://schemas.microsoft.com/office/powerpoint/2010/main" val="685681062"/>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755650" y="425958"/>
            <a:ext cx="10671048" cy="768096"/>
          </a:xfrm>
        </p:spPr>
        <p:txBody>
          <a:bodyPr/>
          <a:lstStyle/>
          <a:p>
            <a:r>
              <a:rPr lang="en-US" altLang="zh-CN" sz="3600" b="1" dirty="0">
                <a:solidFill>
                  <a:schemeClr val="accent6"/>
                </a:solidFill>
                <a:latin typeface="Arial Black" panose="020B0604020202020204" pitchFamily="34" charset="0"/>
                <a:cs typeface="Arial Black" panose="020B0604020202020204" pitchFamily="34" charset="0"/>
              </a:rPr>
              <a:t>Study Submarket Areas</a:t>
            </a:r>
            <a:endParaRPr lang="en-US" sz="3600" b="1" dirty="0">
              <a:solidFill>
                <a:schemeClr val="accent6"/>
              </a:solidFill>
              <a:latin typeface="Arial Black" panose="020B0604020202020204" pitchFamily="34" charset="0"/>
              <a:cs typeface="Arial Black" panose="020B0604020202020204" pitchFamily="34" charset="0"/>
            </a:endParaRPr>
          </a:p>
        </p:txBody>
      </p:sp>
      <p:sp>
        <p:nvSpPr>
          <p:cNvPr id="4" name="Content Placeholder 3">
            <a:extLst>
              <a:ext uri="{FF2B5EF4-FFF2-40B4-BE49-F238E27FC236}">
                <a16:creationId xmlns:a16="http://schemas.microsoft.com/office/drawing/2014/main" id="{A1FA2879-9F95-49C0-B43D-19B8BE5F09A9}"/>
              </a:ext>
            </a:extLst>
          </p:cNvPr>
          <p:cNvSpPr>
            <a:spLocks noGrp="1"/>
          </p:cNvSpPr>
          <p:nvPr>
            <p:ph sz="half" idx="1"/>
          </p:nvPr>
        </p:nvSpPr>
        <p:spPr/>
        <p:txBody>
          <a:bodyPr/>
          <a:lstStyle/>
          <a:p>
            <a:endParaRPr lang="en-US" dirty="0"/>
          </a:p>
        </p:txBody>
      </p:sp>
      <p:pic>
        <p:nvPicPr>
          <p:cNvPr id="5" name="Picture 4">
            <a:extLst>
              <a:ext uri="{FF2B5EF4-FFF2-40B4-BE49-F238E27FC236}">
                <a16:creationId xmlns:a16="http://schemas.microsoft.com/office/drawing/2014/main" id="{337BDF3D-B020-4314-BA68-7D7EEC9778CF}"/>
              </a:ext>
            </a:extLst>
          </p:cNvPr>
          <p:cNvPicPr>
            <a:picLocks noChangeAspect="1"/>
          </p:cNvPicPr>
          <p:nvPr/>
        </p:nvPicPr>
        <p:blipFill>
          <a:blip r:embed="rId2"/>
          <a:stretch>
            <a:fillRect/>
          </a:stretch>
        </p:blipFill>
        <p:spPr>
          <a:xfrm>
            <a:off x="647701" y="1194054"/>
            <a:ext cx="10788396" cy="5592906"/>
          </a:xfrm>
          <a:prstGeom prst="rect">
            <a:avLst/>
          </a:prstGeom>
        </p:spPr>
      </p:pic>
    </p:spTree>
    <p:extLst>
      <p:ext uri="{BB962C8B-B14F-4D97-AF65-F5344CB8AC3E}">
        <p14:creationId xmlns:p14="http://schemas.microsoft.com/office/powerpoint/2010/main" val="2975339220"/>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9125542-D540-B766-0FA1-10DE2ED0495C}"/>
              </a:ext>
            </a:extLst>
          </p:cNvPr>
          <p:cNvSpPr>
            <a:spLocks noGrp="1"/>
          </p:cNvSpPr>
          <p:nvPr>
            <p:ph type="title"/>
          </p:nvPr>
        </p:nvSpPr>
        <p:spPr>
          <a:xfrm>
            <a:off x="760476" y="669549"/>
            <a:ext cx="10671048" cy="768096"/>
          </a:xfrm>
        </p:spPr>
        <p:txBody>
          <a:bodyPr/>
          <a:lstStyle/>
          <a:p>
            <a:r>
              <a:rPr lang="en-US" sz="2400" dirty="0">
                <a:latin typeface="Arial Black" panose="020B0604020202020204" pitchFamily="34" charset="0"/>
                <a:cs typeface="Arial Black" panose="020B0604020202020204" pitchFamily="34" charset="0"/>
              </a:rPr>
              <a:t>Population and Household Changes</a:t>
            </a:r>
            <a:endParaRPr lang="en-US" sz="2400" b="1" dirty="0">
              <a:solidFill>
                <a:schemeClr val="accent6"/>
              </a:solidFill>
              <a:latin typeface="Arial Black" panose="020B0604020202020204" pitchFamily="34" charset="0"/>
              <a:cs typeface="Arial Black" panose="020B0604020202020204" pitchFamily="34" charset="0"/>
            </a:endParaRPr>
          </a:p>
        </p:txBody>
      </p:sp>
      <p:sp>
        <p:nvSpPr>
          <p:cNvPr id="6" name="Footer Placeholder 5">
            <a:extLst>
              <a:ext uri="{FF2B5EF4-FFF2-40B4-BE49-F238E27FC236}">
                <a16:creationId xmlns:a16="http://schemas.microsoft.com/office/drawing/2014/main" id="{A6DDBB02-9464-CEB2-1790-240E71187667}"/>
              </a:ext>
            </a:extLst>
          </p:cNvPr>
          <p:cNvSpPr>
            <a:spLocks noGrp="1"/>
          </p:cNvSpPr>
          <p:nvPr>
            <p:ph type="ftr" sz="quarter" idx="11"/>
          </p:nvPr>
        </p:nvSpPr>
        <p:spPr>
          <a:xfrm>
            <a:off x="621792" y="320040"/>
            <a:ext cx="3200400" cy="274320"/>
          </a:xfrm>
        </p:spPr>
        <p:txBody>
          <a:bodyPr/>
          <a:lstStyle/>
          <a:p>
            <a:r>
              <a:rPr lang="en-US" sz="1400" b="1" dirty="0"/>
              <a:t>DEMOGRAPHIC DATA POINTS</a:t>
            </a:r>
          </a:p>
        </p:txBody>
      </p:sp>
      <p:sp>
        <p:nvSpPr>
          <p:cNvPr id="9" name="TextBox 8">
            <a:extLst>
              <a:ext uri="{FF2B5EF4-FFF2-40B4-BE49-F238E27FC236}">
                <a16:creationId xmlns:a16="http://schemas.microsoft.com/office/drawing/2014/main" id="{5D4AE848-4261-45F4-BE7D-0D8F71F74859}"/>
              </a:ext>
            </a:extLst>
          </p:cNvPr>
          <p:cNvSpPr txBox="1"/>
          <p:nvPr/>
        </p:nvSpPr>
        <p:spPr>
          <a:xfrm>
            <a:off x="85725" y="1060880"/>
            <a:ext cx="4238625" cy="5400517"/>
          </a:xfrm>
          <a:prstGeom prst="rect">
            <a:avLst/>
          </a:prstGeom>
          <a:noFill/>
        </p:spPr>
        <p:txBody>
          <a:bodyPr wrap="square" rtlCol="0">
            <a:spAutoFit/>
          </a:bodyPr>
          <a:lstStyle/>
          <a:p>
            <a:pPr marR="0" lvl="0" algn="ctr">
              <a:lnSpc>
                <a:spcPct val="107000"/>
              </a:lnSpc>
              <a:spcBef>
                <a:spcPts val="0"/>
              </a:spcBef>
              <a:spcAft>
                <a:spcPts val="800"/>
              </a:spcAft>
            </a:pPr>
            <a:r>
              <a:rPr lang="en-US" sz="1800" b="1" kern="100" dirty="0">
                <a:solidFill>
                  <a:schemeClr val="accent6">
                    <a:lumMod val="75000"/>
                  </a:schemeClr>
                </a:solidFill>
                <a:effectLst/>
                <a:latin typeface="Times New Roman" panose="02020603050405020304" pitchFamily="18" charset="0"/>
                <a:ea typeface="Calibri" panose="020F0502020204030204" pitchFamily="34" charset="0"/>
                <a:cs typeface="Times New Roman" panose="02020603050405020304" pitchFamily="18" charset="0"/>
              </a:rPr>
              <a:t>Overall Projected Population and Household Data</a:t>
            </a:r>
            <a:endParaRPr lang="en-US" sz="1800" kern="100" dirty="0">
              <a:solidFill>
                <a:schemeClr val="accent6">
                  <a:lumMod val="75000"/>
                </a:schemeClr>
              </a:solidFill>
              <a:effectLst/>
              <a:latin typeface="Times New Roman" panose="02020603050405020304" pitchFamily="18" charset="0"/>
              <a:ea typeface="Calibri" panose="020F0502020204030204" pitchFamily="34" charset="0"/>
              <a:cs typeface="Times New Roman" panose="02020603050405020304" pitchFamily="18" charset="0"/>
            </a:endParaRP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Population projected to be stable over next 5 years, but household growth projected at 109 new households</a:t>
            </a: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City household growth from 2023-2027 of 0.7% more than triple balance of Muskegon County (0.2%) and double </a:t>
            </a:r>
            <a:r>
              <a:rPr lang="en-US" sz="1600" kern="100" dirty="0" err="1">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SoM</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 (0.3%)</a:t>
            </a: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City has far fewer married individuals (29.2%) than balance of county (52.3%) and </a:t>
            </a:r>
            <a:r>
              <a:rPr lang="en-US" sz="1600" kern="100" dirty="0" err="1">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SoM</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 (49.9%)</a:t>
            </a: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effectLst/>
                <a:latin typeface="Times New Roman" panose="02020603050405020304" pitchFamily="18" charset="0"/>
                <a:ea typeface="Calibri" panose="020F0502020204030204" pitchFamily="34" charset="0"/>
                <a:cs typeface="Times New Roman" panose="02020603050405020304" pitchFamily="18" charset="0"/>
              </a:rPr>
              <a:t>City has a large and growing base of senior households, significant growth in older millennials and middle aged as well</a:t>
            </a:r>
            <a:endPar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endParaRP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Nearly all household growth trends are predicted for the Nelson submarket and the submarket comprising Steele, Sheldon Park, Oakview, and East Muskegon</a:t>
            </a:r>
            <a:endParaRPr lang="en-US" sz="1600" kern="100" dirty="0">
              <a:solidFill>
                <a:schemeClr val="accent6">
                  <a:lumMod val="75000"/>
                </a:schemeClr>
              </a:solidFill>
              <a:effectLst/>
              <a:latin typeface="Calibri" panose="020F0502020204030204" pitchFamily="34" charset="0"/>
              <a:ea typeface="Calibri" panose="020F0502020204030204" pitchFamily="34" charset="0"/>
              <a:cs typeface="Times New Roman" panose="02020603050405020304" pitchFamily="18" charset="0"/>
            </a:endParaRPr>
          </a:p>
        </p:txBody>
      </p:sp>
      <p:pic>
        <p:nvPicPr>
          <p:cNvPr id="4" name="Picture 3">
            <a:extLst>
              <a:ext uri="{FF2B5EF4-FFF2-40B4-BE49-F238E27FC236}">
                <a16:creationId xmlns:a16="http://schemas.microsoft.com/office/drawing/2014/main" id="{C6F12CDC-B99D-40EF-BF51-F1A2DC1D4C62}"/>
              </a:ext>
            </a:extLst>
          </p:cNvPr>
          <p:cNvPicPr>
            <a:picLocks noChangeAspect="1"/>
          </p:cNvPicPr>
          <p:nvPr/>
        </p:nvPicPr>
        <p:blipFill>
          <a:blip r:embed="rId2"/>
          <a:stretch>
            <a:fillRect/>
          </a:stretch>
        </p:blipFill>
        <p:spPr>
          <a:xfrm>
            <a:off x="4999101" y="1053597"/>
            <a:ext cx="6214533" cy="3692733"/>
          </a:xfrm>
          <a:prstGeom prst="rect">
            <a:avLst/>
          </a:prstGeom>
        </p:spPr>
      </p:pic>
      <p:pic>
        <p:nvPicPr>
          <p:cNvPr id="7" name="Picture 6">
            <a:extLst>
              <a:ext uri="{FF2B5EF4-FFF2-40B4-BE49-F238E27FC236}">
                <a16:creationId xmlns:a16="http://schemas.microsoft.com/office/drawing/2014/main" id="{D8D88F96-9469-476C-9AB5-831D32452223}"/>
              </a:ext>
            </a:extLst>
          </p:cNvPr>
          <p:cNvPicPr>
            <a:picLocks noChangeAspect="1"/>
          </p:cNvPicPr>
          <p:nvPr/>
        </p:nvPicPr>
        <p:blipFill>
          <a:blip r:embed="rId3"/>
          <a:stretch>
            <a:fillRect/>
          </a:stretch>
        </p:blipFill>
        <p:spPr>
          <a:xfrm>
            <a:off x="4999101" y="4842933"/>
            <a:ext cx="6214533" cy="1929698"/>
          </a:xfrm>
          <a:prstGeom prst="rect">
            <a:avLst/>
          </a:prstGeom>
        </p:spPr>
      </p:pic>
    </p:spTree>
    <p:extLst>
      <p:ext uri="{BB962C8B-B14F-4D97-AF65-F5344CB8AC3E}">
        <p14:creationId xmlns:p14="http://schemas.microsoft.com/office/powerpoint/2010/main" val="2071161073"/>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9125542-D540-B766-0FA1-10DE2ED0495C}"/>
              </a:ext>
            </a:extLst>
          </p:cNvPr>
          <p:cNvSpPr>
            <a:spLocks noGrp="1"/>
          </p:cNvSpPr>
          <p:nvPr>
            <p:ph type="title"/>
          </p:nvPr>
        </p:nvSpPr>
        <p:spPr>
          <a:xfrm>
            <a:off x="760476" y="832104"/>
            <a:ext cx="10671048" cy="768096"/>
          </a:xfrm>
        </p:spPr>
        <p:txBody>
          <a:bodyPr/>
          <a:lstStyle/>
          <a:p>
            <a:r>
              <a:rPr lang="en-US" sz="2400" b="1" dirty="0">
                <a:solidFill>
                  <a:schemeClr val="accent6"/>
                </a:solidFill>
                <a:latin typeface="Arial Black" panose="020B0604020202020204" pitchFamily="34" charset="0"/>
                <a:cs typeface="Arial Black" panose="020B0604020202020204" pitchFamily="34" charset="0"/>
              </a:rPr>
              <a:t>Community demographic information</a:t>
            </a:r>
          </a:p>
        </p:txBody>
      </p:sp>
      <p:sp>
        <p:nvSpPr>
          <p:cNvPr id="6" name="Footer Placeholder 5">
            <a:extLst>
              <a:ext uri="{FF2B5EF4-FFF2-40B4-BE49-F238E27FC236}">
                <a16:creationId xmlns:a16="http://schemas.microsoft.com/office/drawing/2014/main" id="{A6DDBB02-9464-CEB2-1790-240E71187667}"/>
              </a:ext>
            </a:extLst>
          </p:cNvPr>
          <p:cNvSpPr>
            <a:spLocks noGrp="1"/>
          </p:cNvSpPr>
          <p:nvPr>
            <p:ph type="ftr" sz="quarter" idx="11"/>
          </p:nvPr>
        </p:nvSpPr>
        <p:spPr/>
        <p:txBody>
          <a:bodyPr/>
          <a:lstStyle/>
          <a:p>
            <a:r>
              <a:rPr lang="en-US" sz="1400" b="1" dirty="0"/>
              <a:t>DEMOGRAPHIC DATA POINTS</a:t>
            </a:r>
          </a:p>
        </p:txBody>
      </p:sp>
      <p:sp>
        <p:nvSpPr>
          <p:cNvPr id="9" name="TextBox 8">
            <a:extLst>
              <a:ext uri="{FF2B5EF4-FFF2-40B4-BE49-F238E27FC236}">
                <a16:creationId xmlns:a16="http://schemas.microsoft.com/office/drawing/2014/main" id="{5D4AE848-4261-45F4-BE7D-0D8F71F74859}"/>
              </a:ext>
            </a:extLst>
          </p:cNvPr>
          <p:cNvSpPr txBox="1"/>
          <p:nvPr/>
        </p:nvSpPr>
        <p:spPr>
          <a:xfrm>
            <a:off x="85725" y="1226483"/>
            <a:ext cx="4238625" cy="5400517"/>
          </a:xfrm>
          <a:prstGeom prst="rect">
            <a:avLst/>
          </a:prstGeom>
          <a:noFill/>
        </p:spPr>
        <p:txBody>
          <a:bodyPr wrap="square" rtlCol="0">
            <a:spAutoFit/>
          </a:bodyPr>
          <a:lstStyle/>
          <a:p>
            <a:pPr marR="0" lvl="0" algn="ctr">
              <a:lnSpc>
                <a:spcPct val="107000"/>
              </a:lnSpc>
              <a:spcBef>
                <a:spcPts val="0"/>
              </a:spcBef>
              <a:spcAft>
                <a:spcPts val="800"/>
              </a:spcAft>
            </a:pPr>
            <a:r>
              <a:rPr lang="en-US" sz="1800" b="1" kern="100" dirty="0">
                <a:solidFill>
                  <a:schemeClr val="accent6">
                    <a:lumMod val="75000"/>
                  </a:schemeClr>
                </a:solidFill>
                <a:effectLst/>
                <a:latin typeface="Times New Roman" panose="02020603050405020304" pitchFamily="18" charset="0"/>
                <a:ea typeface="Calibri" panose="020F0502020204030204" pitchFamily="34" charset="0"/>
                <a:cs typeface="Times New Roman" panose="02020603050405020304" pitchFamily="18" charset="0"/>
              </a:rPr>
              <a:t>Age, Race, Marital Status, Education and Earnings</a:t>
            </a:r>
            <a:endParaRPr lang="en-US" sz="1800" kern="100" dirty="0">
              <a:solidFill>
                <a:schemeClr val="accent6">
                  <a:lumMod val="75000"/>
                </a:schemeClr>
              </a:solidFill>
              <a:effectLst/>
              <a:latin typeface="Times New Roman" panose="02020603050405020304" pitchFamily="18" charset="0"/>
              <a:ea typeface="Calibri" panose="020F0502020204030204" pitchFamily="34" charset="0"/>
              <a:cs typeface="Times New Roman" panose="02020603050405020304" pitchFamily="18" charset="0"/>
            </a:endParaRP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Median Age is 35.7 years, younger than the balance of county at 41.9, and </a:t>
            </a:r>
            <a:r>
              <a:rPr lang="en-US" sz="1600" kern="100" dirty="0" err="1">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SoM</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 at 40.9</a:t>
            </a: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City is far more diverse, with 53% of citizens identifying as Caucasian alone compared with 82.5% of the rest of Muskegon County, and 76.1% of the </a:t>
            </a:r>
            <a:r>
              <a:rPr lang="en-US" sz="1600" kern="100" dirty="0" err="1">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SoM</a:t>
            </a:r>
            <a:endPar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endParaRP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City has far fewer married individuals (29.2%) than balance of county (52.3%) and </a:t>
            </a:r>
            <a:r>
              <a:rPr lang="en-US" sz="1600" kern="100" dirty="0" err="1">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SoM</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 (49.9%)</a:t>
            </a: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effectLst/>
                <a:latin typeface="Times New Roman" panose="02020603050405020304" pitchFamily="18" charset="0"/>
                <a:ea typeface="Calibri" panose="020F0502020204030204" pitchFamily="34" charset="0"/>
                <a:cs typeface="Times New Roman" panose="02020603050405020304" pitchFamily="18" charset="0"/>
              </a:rPr>
              <a:t>City has far h</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igher population without HS Diploma (12.6%) compared with balance of county (5.9%) and </a:t>
            </a:r>
            <a:r>
              <a:rPr lang="en-US" sz="1600" kern="100" dirty="0" err="1">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SoM</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 (7.7%)</a:t>
            </a:r>
          </a:p>
          <a:p>
            <a:pPr marL="342900" marR="0" lvl="0" indent="-342900">
              <a:lnSpc>
                <a:spcPct val="107000"/>
              </a:lnSpc>
              <a:spcBef>
                <a:spcPts val="0"/>
              </a:spcBef>
              <a:spcAft>
                <a:spcPts val="800"/>
              </a:spcAft>
              <a:buFont typeface="Symbol" panose="05050102010706020507" pitchFamily="18" charset="2"/>
              <a:buChar char=""/>
            </a:pPr>
            <a:r>
              <a:rPr lang="en-US" sz="1600" kern="100" dirty="0">
                <a:solidFill>
                  <a:schemeClr val="accent6">
                    <a:lumMod val="75000"/>
                  </a:schemeClr>
                </a:solidFill>
                <a:effectLst/>
                <a:latin typeface="Times New Roman" panose="02020603050405020304" pitchFamily="18" charset="0"/>
                <a:ea typeface="Calibri" panose="020F0502020204030204" pitchFamily="34" charset="0"/>
                <a:cs typeface="Times New Roman" panose="02020603050405020304" pitchFamily="18" charset="0"/>
              </a:rPr>
              <a:t>At 24.8</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 (7,950 citizens) including 1/3</a:t>
            </a:r>
            <a:r>
              <a:rPr lang="en-US" sz="1600" kern="100" baseline="300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rd</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 of all children, city has far higher poverty rate than balance of Muskegon County (11.5%) and </a:t>
            </a:r>
            <a:r>
              <a:rPr lang="en-US" sz="1600" kern="100" dirty="0" err="1">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SoM</a:t>
            </a:r>
            <a:r>
              <a:rPr lang="en-US" sz="1600" kern="100" dirty="0">
                <a:solidFill>
                  <a:schemeClr val="accent6">
                    <a:lumMod val="75000"/>
                  </a:schemeClr>
                </a:solidFill>
                <a:latin typeface="Times New Roman" panose="02020603050405020304" pitchFamily="18" charset="0"/>
                <a:ea typeface="Calibri" panose="020F0502020204030204" pitchFamily="34" charset="0"/>
                <a:cs typeface="Times New Roman" panose="02020603050405020304" pitchFamily="18" charset="0"/>
              </a:rPr>
              <a:t> (13.7%)</a:t>
            </a:r>
            <a:endParaRPr lang="en-US" sz="1600" kern="100" dirty="0">
              <a:solidFill>
                <a:schemeClr val="accent6">
                  <a:lumMod val="75000"/>
                </a:schemeClr>
              </a:solidFill>
              <a:effectLst/>
              <a:latin typeface="Calibri" panose="020F0502020204030204" pitchFamily="34" charset="0"/>
              <a:ea typeface="Calibri" panose="020F0502020204030204" pitchFamily="34" charset="0"/>
              <a:cs typeface="Times New Roman" panose="02020603050405020304" pitchFamily="18" charset="0"/>
            </a:endParaRPr>
          </a:p>
        </p:txBody>
      </p:sp>
      <p:pic>
        <p:nvPicPr>
          <p:cNvPr id="17" name="Picture 16">
            <a:extLst>
              <a:ext uri="{FF2B5EF4-FFF2-40B4-BE49-F238E27FC236}">
                <a16:creationId xmlns:a16="http://schemas.microsoft.com/office/drawing/2014/main" id="{9FBCB231-A704-44E9-920F-B4B0E757ED06}"/>
              </a:ext>
            </a:extLst>
          </p:cNvPr>
          <p:cNvPicPr>
            <a:picLocks noChangeAspect="1"/>
          </p:cNvPicPr>
          <p:nvPr/>
        </p:nvPicPr>
        <p:blipFill>
          <a:blip r:embed="rId2"/>
          <a:stretch>
            <a:fillRect/>
          </a:stretch>
        </p:blipFill>
        <p:spPr>
          <a:xfrm>
            <a:off x="4324350" y="1226482"/>
            <a:ext cx="7867779" cy="5631517"/>
          </a:xfrm>
          <a:prstGeom prst="rect">
            <a:avLst/>
          </a:prstGeom>
        </p:spPr>
      </p:pic>
    </p:spTree>
    <p:extLst>
      <p:ext uri="{BB962C8B-B14F-4D97-AF65-F5344CB8AC3E}">
        <p14:creationId xmlns:p14="http://schemas.microsoft.com/office/powerpoint/2010/main" val="2903841477"/>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755650" y="557911"/>
            <a:ext cx="10671048" cy="768096"/>
          </a:xfrm>
        </p:spPr>
        <p:txBody>
          <a:bodyPr/>
          <a:lstStyle/>
          <a:p>
            <a:r>
              <a:rPr lang="en-US" altLang="zh-CN" b="1" dirty="0">
                <a:solidFill>
                  <a:schemeClr val="accent6"/>
                </a:solidFill>
                <a:latin typeface="Arial Black" panose="020B0604020202020204" pitchFamily="34" charset="0"/>
                <a:cs typeface="Arial Black" panose="020B0604020202020204" pitchFamily="34" charset="0"/>
              </a:rPr>
              <a:t>Transience and Income Data</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DEMOGRAPHIC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758952" y="1449747"/>
            <a:ext cx="3601381" cy="2834640"/>
          </a:xfrm>
        </p:spPr>
        <p:txBody>
          <a:bodyPr/>
          <a:lstStyle/>
          <a:p>
            <a:r>
              <a:rPr lang="en-US" dirty="0">
                <a:solidFill>
                  <a:schemeClr val="accent6">
                    <a:lumMod val="75000"/>
                  </a:schemeClr>
                </a:solidFill>
              </a:rPr>
              <a:t>76.2% of residents stayed in their housing unit year over year from 2016-2020</a:t>
            </a:r>
          </a:p>
          <a:p>
            <a:r>
              <a:rPr lang="en-US" dirty="0">
                <a:solidFill>
                  <a:schemeClr val="accent6">
                    <a:lumMod val="75000"/>
                  </a:schemeClr>
                </a:solidFill>
              </a:rPr>
              <a:t>This is more transient than the balance of the county (87.7%) and the </a:t>
            </a:r>
            <a:r>
              <a:rPr lang="en-US" dirty="0" err="1">
                <a:solidFill>
                  <a:schemeClr val="accent6">
                    <a:lumMod val="75000"/>
                  </a:schemeClr>
                </a:solidFill>
              </a:rPr>
              <a:t>SoM</a:t>
            </a:r>
            <a:r>
              <a:rPr lang="en-US" dirty="0">
                <a:solidFill>
                  <a:schemeClr val="accent6">
                    <a:lumMod val="75000"/>
                  </a:schemeClr>
                </a:solidFill>
              </a:rPr>
              <a:t> (86.6%)</a:t>
            </a:r>
          </a:p>
          <a:p>
            <a:r>
              <a:rPr lang="en-US" dirty="0">
                <a:solidFill>
                  <a:schemeClr val="accent6">
                    <a:lumMod val="75000"/>
                  </a:schemeClr>
                </a:solidFill>
              </a:rPr>
              <a:t>The city’s median income has increased 30% from 2010-2022, to $35,671</a:t>
            </a:r>
          </a:p>
          <a:p>
            <a:r>
              <a:rPr lang="en-US" dirty="0">
                <a:solidFill>
                  <a:schemeClr val="accent6">
                    <a:lumMod val="75000"/>
                  </a:schemeClr>
                </a:solidFill>
              </a:rPr>
              <a:t>This is less median income growth than balance of county of 44% ($60,667)</a:t>
            </a:r>
          </a:p>
          <a:p>
            <a:r>
              <a:rPr lang="en-US" dirty="0">
                <a:solidFill>
                  <a:schemeClr val="accent6">
                    <a:lumMod val="75000"/>
                  </a:schemeClr>
                </a:solidFill>
              </a:rPr>
              <a:t>Median Income varies widely by submarket, with highest being Beachwood-Bluffton at $73,917 and lowest being the Angell/</a:t>
            </a:r>
            <a:r>
              <a:rPr lang="en-US" dirty="0" err="1">
                <a:solidFill>
                  <a:schemeClr val="accent6">
                    <a:lumMod val="75000"/>
                  </a:schemeClr>
                </a:solidFill>
              </a:rPr>
              <a:t>McGlaughlin</a:t>
            </a:r>
            <a:r>
              <a:rPr lang="en-US" dirty="0">
                <a:solidFill>
                  <a:schemeClr val="accent6">
                    <a:lumMod val="75000"/>
                  </a:schemeClr>
                </a:solidFill>
              </a:rPr>
              <a:t>/Marsh Field area at $30,308</a:t>
            </a:r>
          </a:p>
        </p:txBody>
      </p:sp>
      <p:pic>
        <p:nvPicPr>
          <p:cNvPr id="5" name="Picture 4">
            <a:extLst>
              <a:ext uri="{FF2B5EF4-FFF2-40B4-BE49-F238E27FC236}">
                <a16:creationId xmlns:a16="http://schemas.microsoft.com/office/drawing/2014/main" id="{906BBBA2-8076-47EB-9BF1-7ED9569DB75F}"/>
              </a:ext>
            </a:extLst>
          </p:cNvPr>
          <p:cNvPicPr>
            <a:picLocks noChangeAspect="1"/>
          </p:cNvPicPr>
          <p:nvPr/>
        </p:nvPicPr>
        <p:blipFill>
          <a:blip r:embed="rId2"/>
          <a:stretch>
            <a:fillRect/>
          </a:stretch>
        </p:blipFill>
        <p:spPr>
          <a:xfrm>
            <a:off x="4148666" y="1202265"/>
            <a:ext cx="8043333" cy="5655735"/>
          </a:xfrm>
          <a:prstGeom prst="rect">
            <a:avLst/>
          </a:prstGeom>
        </p:spPr>
      </p:pic>
    </p:spTree>
    <p:extLst>
      <p:ext uri="{BB962C8B-B14F-4D97-AF65-F5344CB8AC3E}">
        <p14:creationId xmlns:p14="http://schemas.microsoft.com/office/powerpoint/2010/main" val="2886474736"/>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755650" y="557911"/>
            <a:ext cx="10671048" cy="768096"/>
          </a:xfrm>
        </p:spPr>
        <p:txBody>
          <a:bodyPr/>
          <a:lstStyle/>
          <a:p>
            <a:r>
              <a:rPr lang="en-US" altLang="zh-CN" b="1" dirty="0">
                <a:solidFill>
                  <a:schemeClr val="accent6"/>
                </a:solidFill>
                <a:latin typeface="Arial Black" panose="020B0604020202020204" pitchFamily="34" charset="0"/>
                <a:cs typeface="Arial Black" panose="020B0604020202020204" pitchFamily="34" charset="0"/>
              </a:rPr>
              <a:t>Renter and Owner HH Income </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DEMOGRAPHIC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758952" y="1449747"/>
            <a:ext cx="3601381" cy="2834640"/>
          </a:xfrm>
        </p:spPr>
        <p:txBody>
          <a:bodyPr/>
          <a:lstStyle/>
          <a:p>
            <a:r>
              <a:rPr lang="en-US" dirty="0">
                <a:solidFill>
                  <a:schemeClr val="accent6">
                    <a:lumMod val="75000"/>
                  </a:schemeClr>
                </a:solidFill>
              </a:rPr>
              <a:t>57% of Renters in the City earn less than $30,000 annually</a:t>
            </a:r>
          </a:p>
          <a:p>
            <a:r>
              <a:rPr lang="en-US" dirty="0">
                <a:solidFill>
                  <a:schemeClr val="accent6">
                    <a:lumMod val="75000"/>
                  </a:schemeClr>
                </a:solidFill>
              </a:rPr>
              <a:t>Share of renter households in the city has increased from 43.0% in 2000 to 51.3% in 2022</a:t>
            </a:r>
          </a:p>
          <a:p>
            <a:r>
              <a:rPr lang="en-US" dirty="0">
                <a:solidFill>
                  <a:schemeClr val="accent6">
                    <a:lumMod val="75000"/>
                  </a:schemeClr>
                </a:solidFill>
              </a:rPr>
              <a:t>100% of all rental growth is projected to occur in households earning more than $30,000, 55.4% of the growth is from households earning 50-59k, 54.5% is from households earning more than 100k</a:t>
            </a:r>
          </a:p>
          <a:p>
            <a:r>
              <a:rPr lang="en-US" dirty="0">
                <a:solidFill>
                  <a:schemeClr val="accent6">
                    <a:lumMod val="75000"/>
                  </a:schemeClr>
                </a:solidFill>
              </a:rPr>
              <a:t>61.5% of all homeowner households earn less than $60,000 annually</a:t>
            </a:r>
          </a:p>
          <a:p>
            <a:r>
              <a:rPr lang="en-US" dirty="0">
                <a:solidFill>
                  <a:schemeClr val="accent6">
                    <a:lumMod val="75000"/>
                  </a:schemeClr>
                </a:solidFill>
              </a:rPr>
              <a:t>All projected growth to occur in income brackets over 60k (601 households)</a:t>
            </a:r>
          </a:p>
        </p:txBody>
      </p:sp>
      <p:pic>
        <p:nvPicPr>
          <p:cNvPr id="6" name="Picture 5">
            <a:extLst>
              <a:ext uri="{FF2B5EF4-FFF2-40B4-BE49-F238E27FC236}">
                <a16:creationId xmlns:a16="http://schemas.microsoft.com/office/drawing/2014/main" id="{E014BE39-E9C1-46C4-9644-414099425F11}"/>
              </a:ext>
            </a:extLst>
          </p:cNvPr>
          <p:cNvPicPr>
            <a:picLocks noChangeAspect="1"/>
          </p:cNvPicPr>
          <p:nvPr/>
        </p:nvPicPr>
        <p:blipFill>
          <a:blip r:embed="rId2"/>
          <a:stretch>
            <a:fillRect/>
          </a:stretch>
        </p:blipFill>
        <p:spPr>
          <a:xfrm>
            <a:off x="4792216" y="2286000"/>
            <a:ext cx="7249943" cy="4140130"/>
          </a:xfrm>
          <a:prstGeom prst="rect">
            <a:avLst/>
          </a:prstGeom>
        </p:spPr>
      </p:pic>
      <p:sp>
        <p:nvSpPr>
          <p:cNvPr id="8" name="TextBox 7">
            <a:extLst>
              <a:ext uri="{FF2B5EF4-FFF2-40B4-BE49-F238E27FC236}">
                <a16:creationId xmlns:a16="http://schemas.microsoft.com/office/drawing/2014/main" id="{8FCE6B14-EDC0-4045-92B1-7605E6353FA5}"/>
              </a:ext>
            </a:extLst>
          </p:cNvPr>
          <p:cNvSpPr txBox="1"/>
          <p:nvPr/>
        </p:nvSpPr>
        <p:spPr>
          <a:xfrm>
            <a:off x="6240643" y="1822576"/>
            <a:ext cx="5512777" cy="584775"/>
          </a:xfrm>
          <a:prstGeom prst="rect">
            <a:avLst/>
          </a:prstGeom>
          <a:noFill/>
        </p:spPr>
        <p:txBody>
          <a:bodyPr wrap="square" rtlCol="0">
            <a:spAutoFit/>
          </a:bodyPr>
          <a:lstStyle/>
          <a:p>
            <a:r>
              <a:rPr lang="en-US" sz="3200" dirty="0">
                <a:solidFill>
                  <a:srgbClr val="FF0000"/>
                </a:solidFill>
                <a:latin typeface="+mj-lt"/>
              </a:rPr>
              <a:t>CRUCIAL FIGURES</a:t>
            </a:r>
          </a:p>
        </p:txBody>
      </p:sp>
    </p:spTree>
    <p:extLst>
      <p:ext uri="{BB962C8B-B14F-4D97-AF65-F5344CB8AC3E}">
        <p14:creationId xmlns:p14="http://schemas.microsoft.com/office/powerpoint/2010/main" val="4287809025"/>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755650" y="557911"/>
            <a:ext cx="10671048" cy="768096"/>
          </a:xfrm>
        </p:spPr>
        <p:txBody>
          <a:bodyPr/>
          <a:lstStyle/>
          <a:p>
            <a:r>
              <a:rPr lang="en-US" altLang="zh-CN" b="1" dirty="0">
                <a:solidFill>
                  <a:schemeClr val="accent6"/>
                </a:solidFill>
                <a:latin typeface="Arial Black" panose="020B0604020202020204" pitchFamily="34" charset="0"/>
                <a:cs typeface="Arial Black" panose="020B0604020202020204" pitchFamily="34" charset="0"/>
              </a:rPr>
              <a:t>Housing Unit Gap Analysis</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6" name="Content Placeholder 5">
            <a:extLst>
              <a:ext uri="{FF2B5EF4-FFF2-40B4-BE49-F238E27FC236}">
                <a16:creationId xmlns:a16="http://schemas.microsoft.com/office/drawing/2014/main" id="{3EDBBF0A-2D81-4CC3-9EBF-7979CE056971}"/>
              </a:ext>
            </a:extLst>
          </p:cNvPr>
          <p:cNvSpPr>
            <a:spLocks noGrp="1"/>
          </p:cNvSpPr>
          <p:nvPr>
            <p:ph sz="half" idx="1"/>
          </p:nvPr>
        </p:nvSpPr>
        <p:spPr/>
        <p:txBody>
          <a:bodyPr/>
          <a:lstStyle/>
          <a:p>
            <a:endParaRPr lang="en-US" dirty="0"/>
          </a:p>
        </p:txBody>
      </p:sp>
      <p:pic>
        <p:nvPicPr>
          <p:cNvPr id="11" name="Picture 10">
            <a:extLst>
              <a:ext uri="{FF2B5EF4-FFF2-40B4-BE49-F238E27FC236}">
                <a16:creationId xmlns:a16="http://schemas.microsoft.com/office/drawing/2014/main" id="{52DEF512-4FFD-4DF4-9FA2-50AB87F24CEB}"/>
              </a:ext>
            </a:extLst>
          </p:cNvPr>
          <p:cNvPicPr>
            <a:picLocks noChangeAspect="1"/>
          </p:cNvPicPr>
          <p:nvPr/>
        </p:nvPicPr>
        <p:blipFill>
          <a:blip r:embed="rId2"/>
          <a:stretch>
            <a:fillRect/>
          </a:stretch>
        </p:blipFill>
        <p:spPr>
          <a:xfrm>
            <a:off x="189613" y="1326007"/>
            <a:ext cx="11803122" cy="5382376"/>
          </a:xfrm>
          <a:prstGeom prst="rect">
            <a:avLst/>
          </a:prstGeom>
        </p:spPr>
      </p:pic>
    </p:spTree>
    <p:extLst>
      <p:ext uri="{BB962C8B-B14F-4D97-AF65-F5344CB8AC3E}">
        <p14:creationId xmlns:p14="http://schemas.microsoft.com/office/powerpoint/2010/main" val="367962051"/>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755650" y="557911"/>
            <a:ext cx="10671048" cy="768096"/>
          </a:xfrm>
        </p:spPr>
        <p:txBody>
          <a:bodyPr/>
          <a:lstStyle/>
          <a:p>
            <a:r>
              <a:rPr lang="en-US" altLang="zh-CN" sz="4000" dirty="0">
                <a:latin typeface="Arial Black" panose="020B0604020202020204" pitchFamily="34" charset="0"/>
                <a:cs typeface="Arial Black" panose="020B0604020202020204" pitchFamily="34" charset="0"/>
              </a:rPr>
              <a:t>Substandard Housing Stock</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758952" y="1449747"/>
            <a:ext cx="3601381" cy="2834640"/>
          </a:xfrm>
        </p:spPr>
        <p:txBody>
          <a:bodyPr/>
          <a:lstStyle/>
          <a:p>
            <a:r>
              <a:rPr lang="en-US" dirty="0">
                <a:solidFill>
                  <a:schemeClr val="accent6">
                    <a:lumMod val="75000"/>
                  </a:schemeClr>
                </a:solidFill>
              </a:rPr>
              <a:t>424 total substandard units in the city, including 224 overcrowded units and 200 without complete plumbing and/or kitchen </a:t>
            </a:r>
          </a:p>
          <a:p>
            <a:r>
              <a:rPr lang="en-US" dirty="0">
                <a:solidFill>
                  <a:schemeClr val="accent6">
                    <a:lumMod val="75000"/>
                  </a:schemeClr>
                </a:solidFill>
              </a:rPr>
              <a:t>83.4% of all housing stock in the city is pre-1970 product, as compared with 44.4% of the housing stock in the balance of the county</a:t>
            </a:r>
          </a:p>
          <a:p>
            <a:r>
              <a:rPr lang="en-US" dirty="0">
                <a:solidFill>
                  <a:schemeClr val="accent6">
                    <a:lumMod val="75000"/>
                  </a:schemeClr>
                </a:solidFill>
              </a:rPr>
              <a:t>Campbell Field and </a:t>
            </a:r>
            <a:r>
              <a:rPr lang="en-US" dirty="0" err="1">
                <a:solidFill>
                  <a:schemeClr val="accent6">
                    <a:lumMod val="75000"/>
                  </a:schemeClr>
                </a:solidFill>
              </a:rPr>
              <a:t>Nims</a:t>
            </a:r>
            <a:r>
              <a:rPr lang="en-US" dirty="0">
                <a:solidFill>
                  <a:schemeClr val="accent6">
                    <a:lumMod val="75000"/>
                  </a:schemeClr>
                </a:solidFill>
              </a:rPr>
              <a:t> submarket account for over one third of all substandard units in the city limits (likely due to overcrowding)</a:t>
            </a:r>
          </a:p>
        </p:txBody>
      </p:sp>
      <p:pic>
        <p:nvPicPr>
          <p:cNvPr id="6" name="Picture 5">
            <a:extLst>
              <a:ext uri="{FF2B5EF4-FFF2-40B4-BE49-F238E27FC236}">
                <a16:creationId xmlns:a16="http://schemas.microsoft.com/office/drawing/2014/main" id="{0BA7C52D-E3CA-40FE-A91B-2913E17163E7}"/>
              </a:ext>
            </a:extLst>
          </p:cNvPr>
          <p:cNvPicPr>
            <a:picLocks noChangeAspect="1"/>
          </p:cNvPicPr>
          <p:nvPr/>
        </p:nvPicPr>
        <p:blipFill>
          <a:blip r:embed="rId2"/>
          <a:stretch>
            <a:fillRect/>
          </a:stretch>
        </p:blipFill>
        <p:spPr>
          <a:xfrm>
            <a:off x="4360333" y="2186823"/>
            <a:ext cx="7670204" cy="4081262"/>
          </a:xfrm>
          <a:prstGeom prst="rect">
            <a:avLst/>
          </a:prstGeom>
        </p:spPr>
      </p:pic>
    </p:spTree>
    <p:extLst>
      <p:ext uri="{BB962C8B-B14F-4D97-AF65-F5344CB8AC3E}">
        <p14:creationId xmlns:p14="http://schemas.microsoft.com/office/powerpoint/2010/main" val="2146324359"/>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755650" y="557911"/>
            <a:ext cx="10671048" cy="768096"/>
          </a:xfrm>
        </p:spPr>
        <p:txBody>
          <a:bodyPr/>
          <a:lstStyle/>
          <a:p>
            <a:r>
              <a:rPr lang="en-US" altLang="zh-CN" b="1" dirty="0">
                <a:solidFill>
                  <a:schemeClr val="accent6"/>
                </a:solidFill>
                <a:latin typeface="Arial Black" panose="020B0604020202020204" pitchFamily="34" charset="0"/>
                <a:cs typeface="Arial Black" panose="020B0604020202020204" pitchFamily="34" charset="0"/>
              </a:rPr>
              <a:t>Cost Burdened Households</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758952" y="1449747"/>
            <a:ext cx="3601381" cy="2834640"/>
          </a:xfrm>
        </p:spPr>
        <p:txBody>
          <a:bodyPr/>
          <a:lstStyle/>
          <a:p>
            <a:r>
              <a:rPr lang="en-US" dirty="0">
                <a:solidFill>
                  <a:schemeClr val="accent6">
                    <a:lumMod val="75000"/>
                  </a:schemeClr>
                </a:solidFill>
              </a:rPr>
              <a:t>Over 4,600 of the 14,700 housing units in the city are cost burdened (housing costs more than 30% of total income)</a:t>
            </a:r>
          </a:p>
          <a:p>
            <a:r>
              <a:rPr lang="en-US" dirty="0">
                <a:solidFill>
                  <a:schemeClr val="accent6">
                    <a:lumMod val="75000"/>
                  </a:schemeClr>
                </a:solidFill>
              </a:rPr>
              <a:t>This includes 48.1% of all renter households (approx. 3,200 units) and 20.2% of all owner households (approx. 1,400 units)</a:t>
            </a:r>
          </a:p>
          <a:p>
            <a:r>
              <a:rPr lang="en-US" dirty="0">
                <a:solidFill>
                  <a:schemeClr val="accent6">
                    <a:lumMod val="75000"/>
                  </a:schemeClr>
                </a:solidFill>
              </a:rPr>
              <a:t>Nelson Submarket has the greatest share of both renter (67%) and owner (26.8%) cost burdened units</a:t>
            </a:r>
          </a:p>
          <a:p>
            <a:endParaRPr lang="en-US" dirty="0">
              <a:solidFill>
                <a:schemeClr val="accent6">
                  <a:lumMod val="75000"/>
                </a:schemeClr>
              </a:solidFill>
            </a:endParaRPr>
          </a:p>
        </p:txBody>
      </p:sp>
      <p:pic>
        <p:nvPicPr>
          <p:cNvPr id="6" name="Picture 5">
            <a:extLst>
              <a:ext uri="{FF2B5EF4-FFF2-40B4-BE49-F238E27FC236}">
                <a16:creationId xmlns:a16="http://schemas.microsoft.com/office/drawing/2014/main" id="{391B97D3-000A-4242-8AEA-EF47CF9B3ADE}"/>
              </a:ext>
            </a:extLst>
          </p:cNvPr>
          <p:cNvPicPr>
            <a:picLocks noChangeAspect="1"/>
          </p:cNvPicPr>
          <p:nvPr/>
        </p:nvPicPr>
        <p:blipFill>
          <a:blip r:embed="rId2"/>
          <a:stretch>
            <a:fillRect/>
          </a:stretch>
        </p:blipFill>
        <p:spPr>
          <a:xfrm>
            <a:off x="4962063" y="2510706"/>
            <a:ext cx="6611273" cy="3296110"/>
          </a:xfrm>
          <a:prstGeom prst="rect">
            <a:avLst/>
          </a:prstGeom>
        </p:spPr>
      </p:pic>
    </p:spTree>
    <p:extLst>
      <p:ext uri="{BB962C8B-B14F-4D97-AF65-F5344CB8AC3E}">
        <p14:creationId xmlns:p14="http://schemas.microsoft.com/office/powerpoint/2010/main" val="2374212961"/>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755650" y="557911"/>
            <a:ext cx="10671048" cy="768096"/>
          </a:xfrm>
        </p:spPr>
        <p:txBody>
          <a:bodyPr/>
          <a:lstStyle/>
          <a:p>
            <a:r>
              <a:rPr lang="en-US" altLang="zh-CN" sz="4000" dirty="0">
                <a:latin typeface="Arial Black" panose="020B0604020202020204" pitchFamily="34" charset="0"/>
                <a:cs typeface="Arial Black" panose="020B0604020202020204" pitchFamily="34" charset="0"/>
              </a:rPr>
              <a:t>Apartment Data Overview</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421301" y="1783855"/>
            <a:ext cx="3601381" cy="2834640"/>
          </a:xfrm>
        </p:spPr>
        <p:txBody>
          <a:bodyPr/>
          <a:lstStyle/>
          <a:p>
            <a:r>
              <a:rPr lang="en-US" dirty="0">
                <a:solidFill>
                  <a:schemeClr val="accent6">
                    <a:lumMod val="75000"/>
                  </a:schemeClr>
                </a:solidFill>
              </a:rPr>
              <a:t>22 Complexes in the city composing over 2,700 units or 19% of housing stock</a:t>
            </a:r>
          </a:p>
          <a:p>
            <a:r>
              <a:rPr lang="en-US" dirty="0">
                <a:solidFill>
                  <a:schemeClr val="accent6">
                    <a:lumMod val="75000"/>
                  </a:schemeClr>
                </a:solidFill>
              </a:rPr>
              <a:t>98.9% occupancy rate, multiple sites with 100 unit+ waitlists</a:t>
            </a:r>
          </a:p>
          <a:p>
            <a:r>
              <a:rPr lang="en-US" dirty="0">
                <a:solidFill>
                  <a:schemeClr val="accent6">
                    <a:lumMod val="75000"/>
                  </a:schemeClr>
                </a:solidFill>
              </a:rPr>
              <a:t>Consistent with remainder of county and </a:t>
            </a:r>
            <a:r>
              <a:rPr lang="en-US" dirty="0" err="1">
                <a:solidFill>
                  <a:schemeClr val="accent6">
                    <a:lumMod val="75000"/>
                  </a:schemeClr>
                </a:solidFill>
              </a:rPr>
              <a:t>SoM</a:t>
            </a:r>
            <a:r>
              <a:rPr lang="en-US" dirty="0">
                <a:solidFill>
                  <a:schemeClr val="accent6">
                    <a:lumMod val="75000"/>
                  </a:schemeClr>
                </a:solidFill>
              </a:rPr>
              <a:t> in general</a:t>
            </a:r>
          </a:p>
          <a:p>
            <a:r>
              <a:rPr lang="en-US" dirty="0">
                <a:solidFill>
                  <a:schemeClr val="accent6">
                    <a:lumMod val="75000"/>
                  </a:schemeClr>
                </a:solidFill>
              </a:rPr>
              <a:t>All current Tax Credit, Government Subsidy units full at time of survey</a:t>
            </a:r>
          </a:p>
          <a:p>
            <a:r>
              <a:rPr lang="en-US" dirty="0">
                <a:solidFill>
                  <a:schemeClr val="accent6">
                    <a:lumMod val="75000"/>
                  </a:schemeClr>
                </a:solidFill>
              </a:rPr>
              <a:t>Market rate units also near full consistently</a:t>
            </a:r>
          </a:p>
          <a:p>
            <a:r>
              <a:rPr lang="en-US" dirty="0">
                <a:solidFill>
                  <a:schemeClr val="accent6">
                    <a:lumMod val="75000"/>
                  </a:schemeClr>
                </a:solidFill>
              </a:rPr>
              <a:t>Overall shortage across all price points and types</a:t>
            </a:r>
          </a:p>
        </p:txBody>
      </p:sp>
      <p:pic>
        <p:nvPicPr>
          <p:cNvPr id="5" name="Picture 4">
            <a:extLst>
              <a:ext uri="{FF2B5EF4-FFF2-40B4-BE49-F238E27FC236}">
                <a16:creationId xmlns:a16="http://schemas.microsoft.com/office/drawing/2014/main" id="{BD3F5EEC-18C0-4763-BD58-993AD01100D3}"/>
              </a:ext>
            </a:extLst>
          </p:cNvPr>
          <p:cNvPicPr>
            <a:picLocks noChangeAspect="1"/>
          </p:cNvPicPr>
          <p:nvPr/>
        </p:nvPicPr>
        <p:blipFill>
          <a:blip r:embed="rId2"/>
          <a:stretch>
            <a:fillRect/>
          </a:stretch>
        </p:blipFill>
        <p:spPr>
          <a:xfrm>
            <a:off x="4059119" y="2205886"/>
            <a:ext cx="8132881" cy="3491530"/>
          </a:xfrm>
          <a:prstGeom prst="rect">
            <a:avLst/>
          </a:prstGeom>
        </p:spPr>
      </p:pic>
    </p:spTree>
    <p:extLst>
      <p:ext uri="{BB962C8B-B14F-4D97-AF65-F5344CB8AC3E}">
        <p14:creationId xmlns:p14="http://schemas.microsoft.com/office/powerpoint/2010/main" val="2640983338"/>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5C565E9-D88A-55D3-9D42-BD1C24B6DE9F}"/>
              </a:ext>
            </a:extLst>
          </p:cNvPr>
          <p:cNvSpPr>
            <a:spLocks noGrp="1"/>
          </p:cNvSpPr>
          <p:nvPr>
            <p:ph type="title"/>
          </p:nvPr>
        </p:nvSpPr>
        <p:spPr/>
        <p:txBody>
          <a:bodyPr/>
          <a:lstStyle/>
          <a:p>
            <a:r>
              <a:rPr lang="en-US" sz="4400" b="1" dirty="0">
                <a:solidFill>
                  <a:schemeClr val="accent6"/>
                </a:solidFill>
                <a:latin typeface="Arial Black" panose="020B0604020202020204" pitchFamily="34" charset="0"/>
                <a:ea typeface="Arial Regular" pitchFamily="34" charset="-122"/>
                <a:cs typeface="Arial Black" panose="020B0604020202020204" pitchFamily="34" charset="0"/>
              </a:rPr>
              <a:t>AGENDA</a:t>
            </a:r>
            <a:endParaRPr lang="en-US" sz="4400" b="1" dirty="0">
              <a:solidFill>
                <a:schemeClr val="accent6"/>
              </a:solidFill>
              <a:latin typeface="Arial Black" panose="020B0604020202020204" pitchFamily="34" charset="0"/>
              <a:cs typeface="Arial Black" panose="020B0604020202020204" pitchFamily="34" charset="0"/>
            </a:endParaRPr>
          </a:p>
        </p:txBody>
      </p:sp>
      <p:sp>
        <p:nvSpPr>
          <p:cNvPr id="3" name="Content Placeholder 2">
            <a:extLst>
              <a:ext uri="{FF2B5EF4-FFF2-40B4-BE49-F238E27FC236}">
                <a16:creationId xmlns:a16="http://schemas.microsoft.com/office/drawing/2014/main" id="{4D1F66E5-D2D7-172B-46BA-FEBFE092CC7F}"/>
              </a:ext>
            </a:extLst>
          </p:cNvPr>
          <p:cNvSpPr>
            <a:spLocks noGrp="1"/>
          </p:cNvSpPr>
          <p:nvPr>
            <p:ph idx="1"/>
          </p:nvPr>
        </p:nvSpPr>
        <p:spPr/>
        <p:txBody>
          <a:bodyPr/>
          <a:lstStyle/>
          <a:p>
            <a:r>
              <a:rPr lang="en-US" dirty="0">
                <a:latin typeface="+mj-lt"/>
              </a:rPr>
              <a:t>Study Process​</a:t>
            </a:r>
          </a:p>
          <a:p>
            <a:r>
              <a:rPr lang="en-US" dirty="0">
                <a:latin typeface="+mj-lt"/>
              </a:rPr>
              <a:t>Primary Goals</a:t>
            </a:r>
          </a:p>
          <a:p>
            <a:r>
              <a:rPr lang="en-US" dirty="0">
                <a:latin typeface="+mj-lt"/>
              </a:rPr>
              <a:t>Key Findings</a:t>
            </a:r>
          </a:p>
          <a:p>
            <a:r>
              <a:rPr lang="en-US" dirty="0">
                <a:latin typeface="+mj-lt"/>
              </a:rPr>
              <a:t>Next Steps</a:t>
            </a:r>
          </a:p>
          <a:p>
            <a:r>
              <a:rPr lang="en-US" dirty="0">
                <a:latin typeface="+mj-lt"/>
              </a:rPr>
              <a:t>​Q and A</a:t>
            </a:r>
          </a:p>
          <a:p>
            <a:endParaRPr lang="en-US" dirty="0"/>
          </a:p>
        </p:txBody>
      </p:sp>
    </p:spTree>
    <p:extLst>
      <p:ext uri="{BB962C8B-B14F-4D97-AF65-F5344CB8AC3E}">
        <p14:creationId xmlns:p14="http://schemas.microsoft.com/office/powerpoint/2010/main" val="3855531800"/>
      </p:ext>
    </p:extLst>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755650" y="557911"/>
            <a:ext cx="10671048" cy="768096"/>
          </a:xfrm>
        </p:spPr>
        <p:txBody>
          <a:bodyPr/>
          <a:lstStyle/>
          <a:p>
            <a:r>
              <a:rPr lang="en-US" altLang="zh-CN" sz="4000" dirty="0">
                <a:latin typeface="Arial Black" panose="020B0604020202020204" pitchFamily="34" charset="0"/>
                <a:cs typeface="Arial Black" panose="020B0604020202020204" pitchFamily="34" charset="0"/>
              </a:rPr>
              <a:t>Seasonal/short term rentals</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421301" y="1563878"/>
            <a:ext cx="3601381" cy="2834640"/>
          </a:xfrm>
        </p:spPr>
        <p:txBody>
          <a:bodyPr/>
          <a:lstStyle/>
          <a:p>
            <a:r>
              <a:rPr lang="en-US" dirty="0">
                <a:solidFill>
                  <a:schemeClr val="accent6">
                    <a:lumMod val="75000"/>
                  </a:schemeClr>
                </a:solidFill>
              </a:rPr>
              <a:t>Seasonal or recreational housing units increased 137.7% from 2010 to 2020 to 241 units, 100 units of this increase was in Beachwood-Bluffton </a:t>
            </a:r>
          </a:p>
          <a:p>
            <a:r>
              <a:rPr lang="en-US" dirty="0">
                <a:solidFill>
                  <a:schemeClr val="accent6">
                    <a:lumMod val="75000"/>
                  </a:schemeClr>
                </a:solidFill>
              </a:rPr>
              <a:t>51.2% of all of these units are located in Beachwood-Bluffton, 20.2% are in Campbell Field/</a:t>
            </a:r>
            <a:r>
              <a:rPr lang="en-US" dirty="0" err="1">
                <a:solidFill>
                  <a:schemeClr val="accent6">
                    <a:lumMod val="75000"/>
                  </a:schemeClr>
                </a:solidFill>
              </a:rPr>
              <a:t>Nims</a:t>
            </a:r>
            <a:r>
              <a:rPr lang="en-US" dirty="0">
                <a:solidFill>
                  <a:schemeClr val="accent6">
                    <a:lumMod val="75000"/>
                  </a:schemeClr>
                </a:solidFill>
              </a:rPr>
              <a:t>, 9.1% are in Glenside/Lakeside</a:t>
            </a:r>
          </a:p>
          <a:p>
            <a:r>
              <a:rPr lang="en-US" dirty="0">
                <a:solidFill>
                  <a:schemeClr val="accent6">
                    <a:lumMod val="75000"/>
                  </a:schemeClr>
                </a:solidFill>
              </a:rPr>
              <a:t>Their share of the total housing stock in the city increased from 1.1% in 2010 to 2.6% in 2020</a:t>
            </a:r>
          </a:p>
          <a:p>
            <a:r>
              <a:rPr lang="en-US" dirty="0">
                <a:solidFill>
                  <a:schemeClr val="accent6">
                    <a:lumMod val="75000"/>
                  </a:schemeClr>
                </a:solidFill>
              </a:rPr>
              <a:t>26.2% of all housing units in Beechwood-Bluffton are classified as seasonal/recreational units as of 2020</a:t>
            </a:r>
          </a:p>
        </p:txBody>
      </p:sp>
      <p:pic>
        <p:nvPicPr>
          <p:cNvPr id="6" name="Picture 5">
            <a:extLst>
              <a:ext uri="{FF2B5EF4-FFF2-40B4-BE49-F238E27FC236}">
                <a16:creationId xmlns:a16="http://schemas.microsoft.com/office/drawing/2014/main" id="{7D4B7D5F-878A-4739-944A-B50B2E1D3F2A}"/>
              </a:ext>
            </a:extLst>
          </p:cNvPr>
          <p:cNvPicPr>
            <a:picLocks noChangeAspect="1"/>
          </p:cNvPicPr>
          <p:nvPr/>
        </p:nvPicPr>
        <p:blipFill>
          <a:blip r:embed="rId2"/>
          <a:stretch>
            <a:fillRect/>
          </a:stretch>
        </p:blipFill>
        <p:spPr>
          <a:xfrm>
            <a:off x="4175609" y="1326006"/>
            <a:ext cx="7260741" cy="5531993"/>
          </a:xfrm>
          <a:prstGeom prst="rect">
            <a:avLst/>
          </a:prstGeom>
        </p:spPr>
      </p:pic>
    </p:spTree>
    <p:extLst>
      <p:ext uri="{BB962C8B-B14F-4D97-AF65-F5344CB8AC3E}">
        <p14:creationId xmlns:p14="http://schemas.microsoft.com/office/powerpoint/2010/main" val="2115734268"/>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621792" y="557911"/>
            <a:ext cx="10671048" cy="768096"/>
          </a:xfrm>
        </p:spPr>
        <p:txBody>
          <a:bodyPr/>
          <a:lstStyle/>
          <a:p>
            <a:r>
              <a:rPr lang="en-US" altLang="zh-CN" sz="4000" dirty="0">
                <a:latin typeface="Arial Black" panose="020B0604020202020204" pitchFamily="34" charset="0"/>
                <a:cs typeface="Arial Black" panose="020B0604020202020204" pitchFamily="34" charset="0"/>
              </a:rPr>
              <a:t>For Sale Housing Overview</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421301" y="1563878"/>
            <a:ext cx="3601381" cy="2834640"/>
          </a:xfrm>
        </p:spPr>
        <p:txBody>
          <a:bodyPr/>
          <a:lstStyle/>
          <a:p>
            <a:r>
              <a:rPr lang="en-US" dirty="0">
                <a:solidFill>
                  <a:schemeClr val="accent6">
                    <a:lumMod val="75000"/>
                  </a:schemeClr>
                </a:solidFill>
              </a:rPr>
              <a:t>2,105 units sold between 2019 and 2022. in 2019 the median sale price was $80,000, by 2022 it had increased 75% to $140,000</a:t>
            </a:r>
          </a:p>
          <a:p>
            <a:r>
              <a:rPr lang="en-US" dirty="0">
                <a:solidFill>
                  <a:schemeClr val="accent6">
                    <a:lumMod val="75000"/>
                  </a:schemeClr>
                </a:solidFill>
              </a:rPr>
              <a:t>Similar dollar increase in balance of county ($67,000) that represents a growth of 43.1%</a:t>
            </a:r>
          </a:p>
          <a:p>
            <a:r>
              <a:rPr lang="en-US" dirty="0">
                <a:solidFill>
                  <a:schemeClr val="accent6">
                    <a:lumMod val="75000"/>
                  </a:schemeClr>
                </a:solidFill>
              </a:rPr>
              <a:t>Averaging 1.2% of stock for sale, which is considered very tight (2-3% of stock for sale is healthy)</a:t>
            </a:r>
          </a:p>
          <a:p>
            <a:r>
              <a:rPr lang="en-US" dirty="0">
                <a:solidFill>
                  <a:schemeClr val="accent6">
                    <a:lumMod val="75000"/>
                  </a:schemeClr>
                </a:solidFill>
              </a:rPr>
              <a:t>Over half of units for sale priced under $150,000, most built prior to 1950</a:t>
            </a:r>
          </a:p>
          <a:p>
            <a:pPr marL="0" indent="0">
              <a:buNone/>
            </a:pPr>
            <a:endParaRPr lang="en-US" dirty="0">
              <a:solidFill>
                <a:schemeClr val="accent6">
                  <a:lumMod val="75000"/>
                </a:schemeClr>
              </a:solidFill>
            </a:endParaRPr>
          </a:p>
        </p:txBody>
      </p:sp>
      <p:sp>
        <p:nvSpPr>
          <p:cNvPr id="8" name="Content Placeholder 3">
            <a:extLst>
              <a:ext uri="{FF2B5EF4-FFF2-40B4-BE49-F238E27FC236}">
                <a16:creationId xmlns:a16="http://schemas.microsoft.com/office/drawing/2014/main" id="{0A7EF42E-D435-4C56-BF08-8E5DCA58DFEF}"/>
              </a:ext>
            </a:extLst>
          </p:cNvPr>
          <p:cNvSpPr txBox="1">
            <a:spLocks/>
          </p:cNvSpPr>
          <p:nvPr/>
        </p:nvSpPr>
        <p:spPr>
          <a:xfrm>
            <a:off x="4175082" y="1556864"/>
            <a:ext cx="3601381" cy="2834640"/>
          </a:xfrm>
          <a:prstGeom prst="rect">
            <a:avLst/>
          </a:prstGeom>
        </p:spPr>
        <p:txBody>
          <a:bodyPr vert="horz" lIns="91440" tIns="45720" rIns="91440" bIns="45720" rtlCol="0">
            <a:noAutofit/>
          </a:bodyPr>
          <a:lstStyle>
            <a:lvl1pPr marL="347472" indent="-347472" algn="l" defTabSz="914400" rtl="0" eaLnBrk="1" latinLnBrk="0" hangingPunct="1">
              <a:lnSpc>
                <a:spcPct val="100000"/>
              </a:lnSpc>
              <a:spcBef>
                <a:spcPts val="360"/>
              </a:spcBef>
              <a:buFont typeface="Arial" panose="020B0604020202020204" pitchFamily="34" charset="0"/>
              <a:buChar char="•"/>
              <a:defRPr sz="1800" kern="1200">
                <a:solidFill>
                  <a:schemeClr val="accent6"/>
                </a:solidFill>
                <a:latin typeface="+mn-lt"/>
                <a:ea typeface="+mn-ea"/>
                <a:cs typeface="+mn-cs"/>
              </a:defRPr>
            </a:lvl1pPr>
            <a:lvl2pPr marL="685800" indent="-347472" algn="l" defTabSz="914400" rtl="0" eaLnBrk="1" latinLnBrk="0" hangingPunct="1">
              <a:lnSpc>
                <a:spcPct val="100000"/>
              </a:lnSpc>
              <a:spcBef>
                <a:spcPts val="360"/>
              </a:spcBef>
              <a:buFont typeface="Arial" panose="020B0604020202020204" pitchFamily="34" charset="0"/>
              <a:buChar char="•"/>
              <a:defRPr sz="1600" kern="1200">
                <a:solidFill>
                  <a:schemeClr val="accent6"/>
                </a:solidFill>
                <a:latin typeface="+mn-lt"/>
                <a:ea typeface="+mn-ea"/>
                <a:cs typeface="+mn-cs"/>
              </a:defRPr>
            </a:lvl2pPr>
            <a:lvl3pPr marL="1143000" indent="-347472" algn="l" defTabSz="914400" rtl="0" eaLnBrk="1" latinLnBrk="0" hangingPunct="1">
              <a:lnSpc>
                <a:spcPct val="100000"/>
              </a:lnSpc>
              <a:spcBef>
                <a:spcPts val="360"/>
              </a:spcBef>
              <a:buFont typeface="Arial" panose="020B0604020202020204" pitchFamily="34" charset="0"/>
              <a:buChar char="•"/>
              <a:defRPr sz="1400" kern="1200">
                <a:solidFill>
                  <a:schemeClr val="accent6"/>
                </a:solidFill>
                <a:latin typeface="+mn-lt"/>
                <a:ea typeface="+mn-ea"/>
                <a:cs typeface="+mn-cs"/>
              </a:defRPr>
            </a:lvl3pPr>
            <a:lvl4pPr marL="1600200" indent="-347472" algn="l" defTabSz="914400" rtl="0" eaLnBrk="1" latinLnBrk="0" hangingPunct="1">
              <a:lnSpc>
                <a:spcPct val="100000"/>
              </a:lnSpc>
              <a:spcBef>
                <a:spcPts val="360"/>
              </a:spcBef>
              <a:buFont typeface="Arial" panose="020B0604020202020204" pitchFamily="34" charset="0"/>
              <a:buChar char="•"/>
              <a:defRPr sz="1200" kern="1200">
                <a:solidFill>
                  <a:schemeClr val="accent6"/>
                </a:solidFill>
                <a:latin typeface="+mn-lt"/>
                <a:ea typeface="+mn-ea"/>
                <a:cs typeface="+mn-cs"/>
              </a:defRPr>
            </a:lvl4pPr>
            <a:lvl5pPr marL="2057400" indent="-347472" algn="l" defTabSz="914400" rtl="0" eaLnBrk="1" latinLnBrk="0" hangingPunct="1">
              <a:lnSpc>
                <a:spcPct val="100000"/>
              </a:lnSpc>
              <a:spcBef>
                <a:spcPts val="360"/>
              </a:spcBef>
              <a:buFont typeface="Arial" panose="020B0604020202020204" pitchFamily="34" charset="0"/>
              <a:buChar char="•"/>
              <a:defRPr sz="1200" kern="1200">
                <a:solidFill>
                  <a:schemeClr val="accent6"/>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r>
              <a:rPr lang="en-US" dirty="0">
                <a:solidFill>
                  <a:schemeClr val="accent6">
                    <a:lumMod val="75000"/>
                  </a:schemeClr>
                </a:solidFill>
              </a:rPr>
              <a:t>Over the study period, only five units were available for sale between $200-299k (4 city builds, one private sale)</a:t>
            </a:r>
          </a:p>
          <a:p>
            <a:r>
              <a:rPr lang="en-US" dirty="0">
                <a:solidFill>
                  <a:schemeClr val="accent6">
                    <a:lumMod val="75000"/>
                  </a:schemeClr>
                </a:solidFill>
              </a:rPr>
              <a:t>Most new construction private sector for sale product over $600,000</a:t>
            </a:r>
          </a:p>
          <a:p>
            <a:pPr marL="0" indent="0">
              <a:buFont typeface="Arial" panose="020B0604020202020204" pitchFamily="34" charset="0"/>
              <a:buNone/>
            </a:pPr>
            <a:endParaRPr lang="en-US" dirty="0">
              <a:solidFill>
                <a:schemeClr val="accent6">
                  <a:lumMod val="75000"/>
                </a:schemeClr>
              </a:solidFill>
            </a:endParaRPr>
          </a:p>
        </p:txBody>
      </p:sp>
      <p:pic>
        <p:nvPicPr>
          <p:cNvPr id="5" name="Picture 4">
            <a:extLst>
              <a:ext uri="{FF2B5EF4-FFF2-40B4-BE49-F238E27FC236}">
                <a16:creationId xmlns:a16="http://schemas.microsoft.com/office/drawing/2014/main" id="{6B205700-8DE4-495E-B28B-0CC15BD658C1}"/>
              </a:ext>
            </a:extLst>
          </p:cNvPr>
          <p:cNvPicPr>
            <a:picLocks noChangeAspect="1"/>
          </p:cNvPicPr>
          <p:nvPr/>
        </p:nvPicPr>
        <p:blipFill>
          <a:blip r:embed="rId2"/>
          <a:stretch>
            <a:fillRect/>
          </a:stretch>
        </p:blipFill>
        <p:spPr>
          <a:xfrm>
            <a:off x="5811715" y="3577844"/>
            <a:ext cx="6027491" cy="2987540"/>
          </a:xfrm>
          <a:prstGeom prst="rect">
            <a:avLst/>
          </a:prstGeom>
        </p:spPr>
      </p:pic>
    </p:spTree>
    <p:extLst>
      <p:ext uri="{BB962C8B-B14F-4D97-AF65-F5344CB8AC3E}">
        <p14:creationId xmlns:p14="http://schemas.microsoft.com/office/powerpoint/2010/main" val="1918167838"/>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621792" y="557911"/>
            <a:ext cx="10671048" cy="768096"/>
          </a:xfrm>
        </p:spPr>
        <p:txBody>
          <a:bodyPr/>
          <a:lstStyle/>
          <a:p>
            <a:r>
              <a:rPr lang="en-US" altLang="zh-CN" sz="4000" dirty="0">
                <a:latin typeface="Arial Black" panose="020B0604020202020204" pitchFamily="34" charset="0"/>
                <a:cs typeface="Arial Black" panose="020B0604020202020204" pitchFamily="34" charset="0"/>
              </a:rPr>
              <a:t>For Sale Housing Overview</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pic>
        <p:nvPicPr>
          <p:cNvPr id="12" name="Content Placeholder 11">
            <a:extLst>
              <a:ext uri="{FF2B5EF4-FFF2-40B4-BE49-F238E27FC236}">
                <a16:creationId xmlns:a16="http://schemas.microsoft.com/office/drawing/2014/main" id="{77B03F37-D303-4C6E-997C-1D636069D42E}"/>
              </a:ext>
            </a:extLst>
          </p:cNvPr>
          <p:cNvPicPr>
            <a:picLocks noGrp="1" noChangeAspect="1"/>
          </p:cNvPicPr>
          <p:nvPr>
            <p:ph sz="half" idx="1"/>
          </p:nvPr>
        </p:nvPicPr>
        <p:blipFill>
          <a:blip r:embed="rId2"/>
          <a:stretch>
            <a:fillRect/>
          </a:stretch>
        </p:blipFill>
        <p:spPr>
          <a:xfrm>
            <a:off x="6846991" y="2365131"/>
            <a:ext cx="5327575" cy="2661261"/>
          </a:xfrm>
        </p:spPr>
      </p:pic>
      <p:pic>
        <p:nvPicPr>
          <p:cNvPr id="10" name="Picture 9">
            <a:extLst>
              <a:ext uri="{FF2B5EF4-FFF2-40B4-BE49-F238E27FC236}">
                <a16:creationId xmlns:a16="http://schemas.microsoft.com/office/drawing/2014/main" id="{84F07536-889D-4E82-A20F-1DF0A200937B}"/>
              </a:ext>
            </a:extLst>
          </p:cNvPr>
          <p:cNvPicPr>
            <a:picLocks noChangeAspect="1"/>
          </p:cNvPicPr>
          <p:nvPr/>
        </p:nvPicPr>
        <p:blipFill>
          <a:blip r:embed="rId3"/>
          <a:stretch>
            <a:fillRect/>
          </a:stretch>
        </p:blipFill>
        <p:spPr>
          <a:xfrm>
            <a:off x="621792" y="1563878"/>
            <a:ext cx="5940209" cy="4736211"/>
          </a:xfrm>
          <a:prstGeom prst="rect">
            <a:avLst/>
          </a:prstGeom>
        </p:spPr>
      </p:pic>
    </p:spTree>
    <p:extLst>
      <p:ext uri="{BB962C8B-B14F-4D97-AF65-F5344CB8AC3E}">
        <p14:creationId xmlns:p14="http://schemas.microsoft.com/office/powerpoint/2010/main" val="412050726"/>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621792" y="557911"/>
            <a:ext cx="10671048" cy="768096"/>
          </a:xfrm>
        </p:spPr>
        <p:txBody>
          <a:bodyPr/>
          <a:lstStyle/>
          <a:p>
            <a:r>
              <a:rPr lang="en-US" altLang="zh-CN" sz="4000" dirty="0">
                <a:latin typeface="Arial Black" panose="020B0604020202020204" pitchFamily="34" charset="0"/>
                <a:cs typeface="Arial Black" panose="020B0604020202020204" pitchFamily="34" charset="0"/>
              </a:rPr>
              <a:t>Commuter opportunity</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421301" y="1563878"/>
            <a:ext cx="3601381" cy="2834640"/>
          </a:xfrm>
        </p:spPr>
        <p:txBody>
          <a:bodyPr/>
          <a:lstStyle/>
          <a:p>
            <a:r>
              <a:rPr lang="en-US" dirty="0">
                <a:solidFill>
                  <a:schemeClr val="accent6">
                    <a:lumMod val="75000"/>
                  </a:schemeClr>
                </a:solidFill>
              </a:rPr>
              <a:t>20,196 workers commute into the city every day, but do not reside here</a:t>
            </a:r>
          </a:p>
          <a:p>
            <a:r>
              <a:rPr lang="en-US" dirty="0">
                <a:solidFill>
                  <a:schemeClr val="accent6">
                    <a:lumMod val="75000"/>
                  </a:schemeClr>
                </a:solidFill>
              </a:rPr>
              <a:t>This comprises </a:t>
            </a:r>
            <a:r>
              <a:rPr lang="en-US" b="1" dirty="0">
                <a:solidFill>
                  <a:srgbClr val="FF0000"/>
                </a:solidFill>
              </a:rPr>
              <a:t>86.7% </a:t>
            </a:r>
            <a:r>
              <a:rPr lang="en-US" dirty="0">
                <a:solidFill>
                  <a:schemeClr val="accent6">
                    <a:lumMod val="75000"/>
                  </a:schemeClr>
                </a:solidFill>
              </a:rPr>
              <a:t>of the people employed in the city limits</a:t>
            </a:r>
          </a:p>
          <a:p>
            <a:r>
              <a:rPr lang="en-US" dirty="0">
                <a:solidFill>
                  <a:schemeClr val="accent6">
                    <a:lumMod val="75000"/>
                  </a:schemeClr>
                </a:solidFill>
              </a:rPr>
              <a:t>48.7 % of those commuters earn more than $40,000 annually</a:t>
            </a:r>
          </a:p>
          <a:p>
            <a:r>
              <a:rPr lang="en-US" dirty="0">
                <a:solidFill>
                  <a:schemeClr val="accent6">
                    <a:lumMod val="75000"/>
                  </a:schemeClr>
                </a:solidFill>
              </a:rPr>
              <a:t>53.8% of those commuters are ages 30-54 (prime homeowning years)</a:t>
            </a:r>
          </a:p>
          <a:p>
            <a:r>
              <a:rPr lang="en-US" dirty="0">
                <a:solidFill>
                  <a:schemeClr val="accent6">
                    <a:lumMod val="75000"/>
                  </a:schemeClr>
                </a:solidFill>
              </a:rPr>
              <a:t>Approximately 9% of commuters surveyed said they would live in the city if there was suitable available housing</a:t>
            </a:r>
          </a:p>
        </p:txBody>
      </p:sp>
      <p:pic>
        <p:nvPicPr>
          <p:cNvPr id="6" name="Picture 5">
            <a:extLst>
              <a:ext uri="{FF2B5EF4-FFF2-40B4-BE49-F238E27FC236}">
                <a16:creationId xmlns:a16="http://schemas.microsoft.com/office/drawing/2014/main" id="{9BEC9ED5-151A-49BB-8EEB-42F2F1A7CDF4}"/>
              </a:ext>
            </a:extLst>
          </p:cNvPr>
          <p:cNvPicPr>
            <a:picLocks noChangeAspect="1"/>
          </p:cNvPicPr>
          <p:nvPr/>
        </p:nvPicPr>
        <p:blipFill>
          <a:blip r:embed="rId2"/>
          <a:stretch>
            <a:fillRect/>
          </a:stretch>
        </p:blipFill>
        <p:spPr>
          <a:xfrm>
            <a:off x="4764892" y="1192237"/>
            <a:ext cx="5381241" cy="5662246"/>
          </a:xfrm>
          <a:prstGeom prst="rect">
            <a:avLst/>
          </a:prstGeom>
        </p:spPr>
      </p:pic>
    </p:spTree>
    <p:extLst>
      <p:ext uri="{BB962C8B-B14F-4D97-AF65-F5344CB8AC3E}">
        <p14:creationId xmlns:p14="http://schemas.microsoft.com/office/powerpoint/2010/main" val="3573653619"/>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621792" y="557911"/>
            <a:ext cx="10671048" cy="768096"/>
          </a:xfrm>
        </p:spPr>
        <p:txBody>
          <a:bodyPr/>
          <a:lstStyle/>
          <a:p>
            <a:r>
              <a:rPr lang="en-US" altLang="zh-CN" sz="4000" dirty="0">
                <a:latin typeface="Arial Black" panose="020B0604020202020204" pitchFamily="34" charset="0"/>
                <a:cs typeface="Arial Black" panose="020B0604020202020204" pitchFamily="34" charset="0"/>
              </a:rPr>
              <a:t>Barriers to building out</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421301" y="1563878"/>
            <a:ext cx="3601381" cy="2834640"/>
          </a:xfrm>
        </p:spPr>
        <p:txBody>
          <a:bodyPr/>
          <a:lstStyle/>
          <a:p>
            <a:r>
              <a:rPr lang="en-US" dirty="0">
                <a:solidFill>
                  <a:schemeClr val="accent6">
                    <a:lumMod val="75000"/>
                  </a:schemeClr>
                </a:solidFill>
              </a:rPr>
              <a:t>Despite rising interest rates and volatility in material costs, building and development has remained strong in the city</a:t>
            </a:r>
          </a:p>
          <a:p>
            <a:r>
              <a:rPr lang="en-US" dirty="0">
                <a:solidFill>
                  <a:schemeClr val="accent6">
                    <a:lumMod val="75000"/>
                  </a:schemeClr>
                </a:solidFill>
              </a:rPr>
              <a:t>The largest challenge we face is lack of available space to infill the nearly 3,000 units we need.</a:t>
            </a:r>
          </a:p>
          <a:p>
            <a:r>
              <a:rPr lang="en-US" dirty="0">
                <a:solidFill>
                  <a:schemeClr val="accent6">
                    <a:lumMod val="75000"/>
                  </a:schemeClr>
                </a:solidFill>
              </a:rPr>
              <a:t>Large areas of the city are currently zoned in ways that prevent density and multiple housing choices, which limits infill potential and pricing</a:t>
            </a:r>
          </a:p>
          <a:p>
            <a:r>
              <a:rPr lang="en-US" dirty="0">
                <a:solidFill>
                  <a:schemeClr val="accent6">
                    <a:lumMod val="75000"/>
                  </a:schemeClr>
                </a:solidFill>
              </a:rPr>
              <a:t>Researchers identified 18 potential housing infill sites (other than vacant residential lots) that include 6 existing structures, 12 vacant parcels</a:t>
            </a:r>
          </a:p>
        </p:txBody>
      </p:sp>
      <p:pic>
        <p:nvPicPr>
          <p:cNvPr id="5" name="Picture 4">
            <a:extLst>
              <a:ext uri="{FF2B5EF4-FFF2-40B4-BE49-F238E27FC236}">
                <a16:creationId xmlns:a16="http://schemas.microsoft.com/office/drawing/2014/main" id="{98A34746-7C3A-4136-8434-D55FB490E1F7}"/>
              </a:ext>
            </a:extLst>
          </p:cNvPr>
          <p:cNvPicPr>
            <a:picLocks noChangeAspect="1"/>
          </p:cNvPicPr>
          <p:nvPr/>
        </p:nvPicPr>
        <p:blipFill>
          <a:blip r:embed="rId2"/>
          <a:stretch>
            <a:fillRect/>
          </a:stretch>
        </p:blipFill>
        <p:spPr>
          <a:xfrm>
            <a:off x="4123726" y="2123165"/>
            <a:ext cx="7761273" cy="4550705"/>
          </a:xfrm>
          <a:prstGeom prst="rect">
            <a:avLst/>
          </a:prstGeom>
        </p:spPr>
      </p:pic>
    </p:spTree>
    <p:extLst>
      <p:ext uri="{BB962C8B-B14F-4D97-AF65-F5344CB8AC3E}">
        <p14:creationId xmlns:p14="http://schemas.microsoft.com/office/powerpoint/2010/main" val="3180752308"/>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84B311B-3177-0658-3585-6639F26A9BF6}"/>
              </a:ext>
            </a:extLst>
          </p:cNvPr>
          <p:cNvSpPr>
            <a:spLocks noGrp="1"/>
          </p:cNvSpPr>
          <p:nvPr>
            <p:ph type="title"/>
          </p:nvPr>
        </p:nvSpPr>
        <p:spPr>
          <a:xfrm>
            <a:off x="621792" y="557911"/>
            <a:ext cx="10671048" cy="768096"/>
          </a:xfrm>
        </p:spPr>
        <p:txBody>
          <a:bodyPr/>
          <a:lstStyle/>
          <a:p>
            <a:r>
              <a:rPr lang="en-US" altLang="zh-CN" sz="4000" dirty="0">
                <a:latin typeface="Arial Black" panose="020B0604020202020204" pitchFamily="34" charset="0"/>
                <a:cs typeface="Arial Black" panose="020B0604020202020204" pitchFamily="34" charset="0"/>
              </a:rPr>
              <a:t>Community input results</a:t>
            </a:r>
            <a:br>
              <a:rPr lang="en-US" altLang="zh-CN" b="1" dirty="0">
                <a:solidFill>
                  <a:schemeClr val="accent6"/>
                </a:solidFill>
                <a:latin typeface="Arial Black" panose="020B0604020202020204" pitchFamily="34" charset="0"/>
                <a:cs typeface="Arial Black" panose="020B0604020202020204" pitchFamily="34" charset="0"/>
              </a:rPr>
            </a:br>
            <a:endParaRPr lang="en-US" b="1" dirty="0">
              <a:solidFill>
                <a:schemeClr val="accent6"/>
              </a:solidFill>
              <a:latin typeface="Arial Black" panose="020B0604020202020204" pitchFamily="34" charset="0"/>
              <a:cs typeface="Arial Black" panose="020B0604020202020204" pitchFamily="34" charset="0"/>
            </a:endParaRPr>
          </a:p>
        </p:txBody>
      </p:sp>
      <p:sp>
        <p:nvSpPr>
          <p:cNvPr id="7" name="Footer Placeholder 6">
            <a:extLst>
              <a:ext uri="{FF2B5EF4-FFF2-40B4-BE49-F238E27FC236}">
                <a16:creationId xmlns:a16="http://schemas.microsoft.com/office/drawing/2014/main" id="{3A122237-B06F-5E42-B051-D7859FC21D7D}"/>
              </a:ext>
            </a:extLst>
          </p:cNvPr>
          <p:cNvSpPr>
            <a:spLocks noGrp="1"/>
          </p:cNvSpPr>
          <p:nvPr>
            <p:ph type="ftr" sz="quarter" idx="11"/>
          </p:nvPr>
        </p:nvSpPr>
        <p:spPr>
          <a:xfrm>
            <a:off x="621792" y="320040"/>
            <a:ext cx="3200400" cy="274320"/>
          </a:xfrm>
        </p:spPr>
        <p:txBody>
          <a:bodyPr/>
          <a:lstStyle/>
          <a:p>
            <a:r>
              <a:rPr lang="en-US" sz="1400" b="1" dirty="0"/>
              <a:t>HOUSING DATA POINTS</a:t>
            </a:r>
          </a:p>
        </p:txBody>
      </p:sp>
      <p:sp>
        <p:nvSpPr>
          <p:cNvPr id="4" name="Content Placeholder 3">
            <a:extLst>
              <a:ext uri="{FF2B5EF4-FFF2-40B4-BE49-F238E27FC236}">
                <a16:creationId xmlns:a16="http://schemas.microsoft.com/office/drawing/2014/main" id="{D39E7970-39C0-45F1-B399-9BE00B9B0CC1}"/>
              </a:ext>
            </a:extLst>
          </p:cNvPr>
          <p:cNvSpPr>
            <a:spLocks noGrp="1"/>
          </p:cNvSpPr>
          <p:nvPr>
            <p:ph sz="half" idx="1"/>
          </p:nvPr>
        </p:nvSpPr>
        <p:spPr>
          <a:xfrm>
            <a:off x="421301" y="1563878"/>
            <a:ext cx="3601381" cy="2834640"/>
          </a:xfrm>
        </p:spPr>
        <p:txBody>
          <a:bodyPr/>
          <a:lstStyle/>
          <a:p>
            <a:r>
              <a:rPr lang="en-US" dirty="0">
                <a:solidFill>
                  <a:schemeClr val="accent6">
                    <a:lumMod val="75000"/>
                  </a:schemeClr>
                </a:solidFill>
              </a:rPr>
              <a:t>The survey information is extensive, but consistently indicates a sentiment that there are a lack of units for sale, for rent, and that rents are too high.</a:t>
            </a:r>
          </a:p>
          <a:p>
            <a:r>
              <a:rPr lang="en-US" dirty="0">
                <a:solidFill>
                  <a:schemeClr val="accent6">
                    <a:lumMod val="75000"/>
                  </a:schemeClr>
                </a:solidFill>
              </a:rPr>
              <a:t>The largest consistent needs identified by stakeholders, employers, and residents/commuters were rental housing under $1,000, units with 2 or more bedrooms in single family settings, housing for people ages, 25-40, and rentals that accept Tenant Based Vouchers.</a:t>
            </a:r>
          </a:p>
          <a:p>
            <a:pPr marL="0" indent="0">
              <a:buNone/>
            </a:pPr>
            <a:endParaRPr lang="en-US" dirty="0">
              <a:solidFill>
                <a:schemeClr val="accent6">
                  <a:lumMod val="75000"/>
                </a:schemeClr>
              </a:solidFill>
            </a:endParaRPr>
          </a:p>
        </p:txBody>
      </p:sp>
      <p:sp>
        <p:nvSpPr>
          <p:cNvPr id="8" name="Content Placeholder 3">
            <a:extLst>
              <a:ext uri="{FF2B5EF4-FFF2-40B4-BE49-F238E27FC236}">
                <a16:creationId xmlns:a16="http://schemas.microsoft.com/office/drawing/2014/main" id="{DA3C2323-3383-40DD-B212-E59DCBB72458}"/>
              </a:ext>
            </a:extLst>
          </p:cNvPr>
          <p:cNvSpPr txBox="1">
            <a:spLocks/>
          </p:cNvSpPr>
          <p:nvPr/>
        </p:nvSpPr>
        <p:spPr>
          <a:xfrm>
            <a:off x="4022682" y="1563878"/>
            <a:ext cx="3601381" cy="2834640"/>
          </a:xfrm>
          <a:prstGeom prst="rect">
            <a:avLst/>
          </a:prstGeom>
        </p:spPr>
        <p:txBody>
          <a:bodyPr vert="horz" lIns="91440" tIns="45720" rIns="91440" bIns="45720" rtlCol="0">
            <a:noAutofit/>
          </a:bodyPr>
          <a:lstStyle>
            <a:lvl1pPr marL="347472" indent="-347472" algn="l" defTabSz="914400" rtl="0" eaLnBrk="1" latinLnBrk="0" hangingPunct="1">
              <a:lnSpc>
                <a:spcPct val="100000"/>
              </a:lnSpc>
              <a:spcBef>
                <a:spcPts val="360"/>
              </a:spcBef>
              <a:buFont typeface="Arial" panose="020B0604020202020204" pitchFamily="34" charset="0"/>
              <a:buChar char="•"/>
              <a:defRPr sz="1800" kern="1200">
                <a:solidFill>
                  <a:schemeClr val="accent6"/>
                </a:solidFill>
                <a:latin typeface="+mn-lt"/>
                <a:ea typeface="+mn-ea"/>
                <a:cs typeface="+mn-cs"/>
              </a:defRPr>
            </a:lvl1pPr>
            <a:lvl2pPr marL="685800" indent="-347472" algn="l" defTabSz="914400" rtl="0" eaLnBrk="1" latinLnBrk="0" hangingPunct="1">
              <a:lnSpc>
                <a:spcPct val="100000"/>
              </a:lnSpc>
              <a:spcBef>
                <a:spcPts val="360"/>
              </a:spcBef>
              <a:buFont typeface="Arial" panose="020B0604020202020204" pitchFamily="34" charset="0"/>
              <a:buChar char="•"/>
              <a:defRPr sz="1600" kern="1200">
                <a:solidFill>
                  <a:schemeClr val="accent6"/>
                </a:solidFill>
                <a:latin typeface="+mn-lt"/>
                <a:ea typeface="+mn-ea"/>
                <a:cs typeface="+mn-cs"/>
              </a:defRPr>
            </a:lvl2pPr>
            <a:lvl3pPr marL="1143000" indent="-347472" algn="l" defTabSz="914400" rtl="0" eaLnBrk="1" latinLnBrk="0" hangingPunct="1">
              <a:lnSpc>
                <a:spcPct val="100000"/>
              </a:lnSpc>
              <a:spcBef>
                <a:spcPts val="360"/>
              </a:spcBef>
              <a:buFont typeface="Arial" panose="020B0604020202020204" pitchFamily="34" charset="0"/>
              <a:buChar char="•"/>
              <a:defRPr sz="1400" kern="1200">
                <a:solidFill>
                  <a:schemeClr val="accent6"/>
                </a:solidFill>
                <a:latin typeface="+mn-lt"/>
                <a:ea typeface="+mn-ea"/>
                <a:cs typeface="+mn-cs"/>
              </a:defRPr>
            </a:lvl3pPr>
            <a:lvl4pPr marL="1600200" indent="-347472" algn="l" defTabSz="914400" rtl="0" eaLnBrk="1" latinLnBrk="0" hangingPunct="1">
              <a:lnSpc>
                <a:spcPct val="100000"/>
              </a:lnSpc>
              <a:spcBef>
                <a:spcPts val="360"/>
              </a:spcBef>
              <a:buFont typeface="Arial" panose="020B0604020202020204" pitchFamily="34" charset="0"/>
              <a:buChar char="•"/>
              <a:defRPr sz="1200" kern="1200">
                <a:solidFill>
                  <a:schemeClr val="accent6"/>
                </a:solidFill>
                <a:latin typeface="+mn-lt"/>
                <a:ea typeface="+mn-ea"/>
                <a:cs typeface="+mn-cs"/>
              </a:defRPr>
            </a:lvl4pPr>
            <a:lvl5pPr marL="2057400" indent="-347472" algn="l" defTabSz="914400" rtl="0" eaLnBrk="1" latinLnBrk="0" hangingPunct="1">
              <a:lnSpc>
                <a:spcPct val="100000"/>
              </a:lnSpc>
              <a:spcBef>
                <a:spcPts val="360"/>
              </a:spcBef>
              <a:buFont typeface="Arial" panose="020B0604020202020204" pitchFamily="34" charset="0"/>
              <a:buChar char="•"/>
              <a:defRPr sz="1200" kern="1200">
                <a:solidFill>
                  <a:schemeClr val="accent6"/>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r>
              <a:rPr lang="en-US" dirty="0">
                <a:solidFill>
                  <a:schemeClr val="accent6">
                    <a:lumMod val="75000"/>
                  </a:schemeClr>
                </a:solidFill>
              </a:rPr>
              <a:t>Housing types that were perceived as High Need included: apartments, duplex/triplex/townhomes, ranch style/single family housing, low cost/fixer uppers, modern move in ready homes</a:t>
            </a:r>
          </a:p>
          <a:p>
            <a:r>
              <a:rPr lang="en-US" dirty="0">
                <a:solidFill>
                  <a:schemeClr val="accent6">
                    <a:lumMod val="75000"/>
                  </a:schemeClr>
                </a:solidFill>
              </a:rPr>
              <a:t>Housing types that were perceived as Minimal Need were condominiums, single room occupancy units (SRO’s), and Accessory Dwelling Units (ADU’s)</a:t>
            </a:r>
          </a:p>
          <a:p>
            <a:r>
              <a:rPr lang="en-US" dirty="0">
                <a:solidFill>
                  <a:schemeClr val="accent6">
                    <a:lumMod val="75000"/>
                  </a:schemeClr>
                </a:solidFill>
              </a:rPr>
              <a:t>Commuters considering relocating to the area overwhelmingly preferred modern move in ready homes, and ranch/single family homes</a:t>
            </a:r>
          </a:p>
        </p:txBody>
      </p:sp>
      <p:pic>
        <p:nvPicPr>
          <p:cNvPr id="9" name="Picture 8">
            <a:extLst>
              <a:ext uri="{FF2B5EF4-FFF2-40B4-BE49-F238E27FC236}">
                <a16:creationId xmlns:a16="http://schemas.microsoft.com/office/drawing/2014/main" id="{C3316C2A-8518-439D-A988-71009DFC337D}"/>
              </a:ext>
            </a:extLst>
          </p:cNvPr>
          <p:cNvPicPr>
            <a:picLocks noChangeAspect="1"/>
          </p:cNvPicPr>
          <p:nvPr/>
        </p:nvPicPr>
        <p:blipFill>
          <a:blip r:embed="rId2"/>
          <a:stretch>
            <a:fillRect/>
          </a:stretch>
        </p:blipFill>
        <p:spPr>
          <a:xfrm>
            <a:off x="7624063" y="1459524"/>
            <a:ext cx="4343673" cy="5336930"/>
          </a:xfrm>
          <a:prstGeom prst="rect">
            <a:avLst/>
          </a:prstGeom>
        </p:spPr>
      </p:pic>
    </p:spTree>
    <p:extLst>
      <p:ext uri="{BB962C8B-B14F-4D97-AF65-F5344CB8AC3E}">
        <p14:creationId xmlns:p14="http://schemas.microsoft.com/office/powerpoint/2010/main" val="1008372689"/>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Title 6">
            <a:extLst>
              <a:ext uri="{FF2B5EF4-FFF2-40B4-BE49-F238E27FC236}">
                <a16:creationId xmlns:a16="http://schemas.microsoft.com/office/drawing/2014/main" id="{330A5BFC-C134-C072-C14D-9E51A94C8E7E}"/>
              </a:ext>
            </a:extLst>
          </p:cNvPr>
          <p:cNvSpPr>
            <a:spLocks noGrp="1"/>
          </p:cNvSpPr>
          <p:nvPr>
            <p:ph type="title"/>
          </p:nvPr>
        </p:nvSpPr>
        <p:spPr/>
        <p:txBody>
          <a:bodyPr/>
          <a:lstStyle/>
          <a:p>
            <a:r>
              <a:rPr lang="en-US" dirty="0"/>
              <a:t>Next steps!</a:t>
            </a:r>
          </a:p>
        </p:txBody>
      </p:sp>
      <p:sp>
        <p:nvSpPr>
          <p:cNvPr id="19" name="Text Placeholder 18">
            <a:extLst>
              <a:ext uri="{FF2B5EF4-FFF2-40B4-BE49-F238E27FC236}">
                <a16:creationId xmlns:a16="http://schemas.microsoft.com/office/drawing/2014/main" id="{270C77AB-7E91-84A6-3E62-DAB80E1E4481}"/>
              </a:ext>
            </a:extLst>
          </p:cNvPr>
          <p:cNvSpPr>
            <a:spLocks noGrp="1"/>
          </p:cNvSpPr>
          <p:nvPr>
            <p:ph type="body" idx="1"/>
          </p:nvPr>
        </p:nvSpPr>
        <p:spPr/>
        <p:txBody>
          <a:bodyPr/>
          <a:lstStyle/>
          <a:p>
            <a:pPr lvl="0"/>
            <a:r>
              <a:rPr lang="en-US" sz="1600" dirty="0"/>
              <a:t>Understanding</a:t>
            </a:r>
          </a:p>
        </p:txBody>
      </p:sp>
      <p:pic>
        <p:nvPicPr>
          <p:cNvPr id="292" name="Picture Placeholder 291" descr="checklist icon">
            <a:extLst>
              <a:ext uri="{FF2B5EF4-FFF2-40B4-BE49-F238E27FC236}">
                <a16:creationId xmlns:a16="http://schemas.microsoft.com/office/drawing/2014/main" id="{8167DB44-EDED-0971-E35D-A5FA1E47C215}"/>
              </a:ext>
            </a:extLst>
          </p:cNvPr>
          <p:cNvPicPr>
            <a:picLocks noGrp="1" noChangeAspect="1"/>
          </p:cNvPicPr>
          <p:nvPr>
            <p:ph type="pic" sz="quarter" idx="23"/>
          </p:nvPr>
        </p:nvPicPr>
        <p:blipFill rotWithShape="1">
          <a:blip r:embed="rId2"/>
          <a:srcRect/>
          <a:stretch/>
        </p:blipFill>
        <p:spPr/>
      </p:pic>
      <p:sp>
        <p:nvSpPr>
          <p:cNvPr id="24" name="Text Placeholder 23">
            <a:extLst>
              <a:ext uri="{FF2B5EF4-FFF2-40B4-BE49-F238E27FC236}">
                <a16:creationId xmlns:a16="http://schemas.microsoft.com/office/drawing/2014/main" id="{A3BF8E55-B2B9-104D-F277-08902534735D}"/>
              </a:ext>
            </a:extLst>
          </p:cNvPr>
          <p:cNvSpPr>
            <a:spLocks noGrp="1"/>
          </p:cNvSpPr>
          <p:nvPr>
            <p:ph type="body" sz="quarter" idx="18"/>
          </p:nvPr>
        </p:nvSpPr>
        <p:spPr/>
        <p:txBody>
          <a:bodyPr/>
          <a:lstStyle/>
          <a:p>
            <a:pPr lvl="0"/>
            <a:r>
              <a:rPr lang="en-US" dirty="0"/>
              <a:t>1:1’s with Commissioners</a:t>
            </a:r>
          </a:p>
          <a:p>
            <a:pPr lvl="0"/>
            <a:r>
              <a:rPr lang="en-US" dirty="0"/>
              <a:t>Key Staff Engagement</a:t>
            </a:r>
          </a:p>
        </p:txBody>
      </p:sp>
      <p:sp>
        <p:nvSpPr>
          <p:cNvPr id="20" name="Text Placeholder 19">
            <a:extLst>
              <a:ext uri="{FF2B5EF4-FFF2-40B4-BE49-F238E27FC236}">
                <a16:creationId xmlns:a16="http://schemas.microsoft.com/office/drawing/2014/main" id="{15DD9AC8-4A5F-70DB-AA68-C461059D81A1}"/>
              </a:ext>
            </a:extLst>
          </p:cNvPr>
          <p:cNvSpPr>
            <a:spLocks noGrp="1"/>
          </p:cNvSpPr>
          <p:nvPr>
            <p:ph type="body" sz="quarter" idx="3"/>
          </p:nvPr>
        </p:nvSpPr>
        <p:spPr/>
        <p:txBody>
          <a:bodyPr/>
          <a:lstStyle/>
          <a:p>
            <a:r>
              <a:rPr lang="en-US" dirty="0"/>
              <a:t>Engagement</a:t>
            </a:r>
          </a:p>
          <a:p>
            <a:endParaRPr lang="en-US" dirty="0"/>
          </a:p>
        </p:txBody>
      </p:sp>
      <p:pic>
        <p:nvPicPr>
          <p:cNvPr id="290" name="Picture Placeholder 289" descr="person with loud speaker icon">
            <a:extLst>
              <a:ext uri="{FF2B5EF4-FFF2-40B4-BE49-F238E27FC236}">
                <a16:creationId xmlns:a16="http://schemas.microsoft.com/office/drawing/2014/main" id="{E63515FB-9439-CCAE-C220-6F0E5ECB75E8}"/>
              </a:ext>
            </a:extLst>
          </p:cNvPr>
          <p:cNvPicPr>
            <a:picLocks noGrp="1" noChangeAspect="1"/>
          </p:cNvPicPr>
          <p:nvPr>
            <p:ph type="pic" sz="quarter" idx="27"/>
          </p:nvPr>
        </p:nvPicPr>
        <p:blipFill rotWithShape="1">
          <a:blip r:embed="rId3"/>
          <a:srcRect t="113" b="113"/>
          <a:stretch/>
        </p:blipFill>
        <p:spPr/>
      </p:pic>
      <p:sp>
        <p:nvSpPr>
          <p:cNvPr id="25" name="Text Placeholder 24">
            <a:extLst>
              <a:ext uri="{FF2B5EF4-FFF2-40B4-BE49-F238E27FC236}">
                <a16:creationId xmlns:a16="http://schemas.microsoft.com/office/drawing/2014/main" id="{BCE9DA14-62AB-A857-6387-1F5D330B3F36}"/>
              </a:ext>
            </a:extLst>
          </p:cNvPr>
          <p:cNvSpPr>
            <a:spLocks noGrp="1"/>
          </p:cNvSpPr>
          <p:nvPr>
            <p:ph type="body" sz="quarter" idx="19"/>
          </p:nvPr>
        </p:nvSpPr>
        <p:spPr/>
        <p:txBody>
          <a:bodyPr/>
          <a:lstStyle/>
          <a:p>
            <a:pPr lvl="0"/>
            <a:r>
              <a:rPr lang="en-US" dirty="0"/>
              <a:t>Present and get feedback from submarkets</a:t>
            </a:r>
          </a:p>
          <a:p>
            <a:pPr lvl="0"/>
            <a:r>
              <a:rPr lang="en-US" dirty="0"/>
              <a:t>Synthesize feedback</a:t>
            </a:r>
          </a:p>
        </p:txBody>
      </p:sp>
      <p:sp>
        <p:nvSpPr>
          <p:cNvPr id="21" name="Text Placeholder 20">
            <a:extLst>
              <a:ext uri="{FF2B5EF4-FFF2-40B4-BE49-F238E27FC236}">
                <a16:creationId xmlns:a16="http://schemas.microsoft.com/office/drawing/2014/main" id="{A28A203B-0CF0-2AB0-5F54-07C8E3003918}"/>
              </a:ext>
            </a:extLst>
          </p:cNvPr>
          <p:cNvSpPr>
            <a:spLocks noGrp="1"/>
          </p:cNvSpPr>
          <p:nvPr>
            <p:ph type="body" sz="quarter" idx="13"/>
          </p:nvPr>
        </p:nvSpPr>
        <p:spPr/>
        <p:txBody>
          <a:bodyPr/>
          <a:lstStyle/>
          <a:p>
            <a:r>
              <a:rPr lang="en-US" dirty="0"/>
              <a:t>Targets</a:t>
            </a:r>
          </a:p>
          <a:p>
            <a:endParaRPr lang="en-US" dirty="0"/>
          </a:p>
        </p:txBody>
      </p:sp>
      <p:pic>
        <p:nvPicPr>
          <p:cNvPr id="288" name="Picture Placeholder 287" descr="blueprint icon">
            <a:extLst>
              <a:ext uri="{FF2B5EF4-FFF2-40B4-BE49-F238E27FC236}">
                <a16:creationId xmlns:a16="http://schemas.microsoft.com/office/drawing/2014/main" id="{A5707D4A-497A-679A-3ACA-721E8D0E2699}"/>
              </a:ext>
            </a:extLst>
          </p:cNvPr>
          <p:cNvPicPr>
            <a:picLocks noGrp="1" noChangeAspect="1"/>
          </p:cNvPicPr>
          <p:nvPr>
            <p:ph type="pic" sz="quarter" idx="26"/>
          </p:nvPr>
        </p:nvPicPr>
        <p:blipFill rotWithShape="1">
          <a:blip r:embed="rId4"/>
          <a:srcRect t="431" b="431"/>
          <a:stretch/>
        </p:blipFill>
        <p:spPr/>
      </p:pic>
      <p:sp>
        <p:nvSpPr>
          <p:cNvPr id="26" name="Text Placeholder 25">
            <a:extLst>
              <a:ext uri="{FF2B5EF4-FFF2-40B4-BE49-F238E27FC236}">
                <a16:creationId xmlns:a16="http://schemas.microsoft.com/office/drawing/2014/main" id="{710CB940-D45B-59F1-06E5-9CC94100EF05}"/>
              </a:ext>
            </a:extLst>
          </p:cNvPr>
          <p:cNvSpPr>
            <a:spLocks noGrp="1"/>
          </p:cNvSpPr>
          <p:nvPr>
            <p:ph type="body" sz="quarter" idx="20"/>
          </p:nvPr>
        </p:nvSpPr>
        <p:spPr/>
        <p:txBody>
          <a:bodyPr/>
          <a:lstStyle/>
          <a:p>
            <a:pPr lvl="0"/>
            <a:r>
              <a:rPr lang="en-US" dirty="0"/>
              <a:t>Identify 5-Year Goals for Housing Policies</a:t>
            </a:r>
          </a:p>
        </p:txBody>
      </p:sp>
      <p:sp>
        <p:nvSpPr>
          <p:cNvPr id="22" name="Text Placeholder 21">
            <a:extLst>
              <a:ext uri="{FF2B5EF4-FFF2-40B4-BE49-F238E27FC236}">
                <a16:creationId xmlns:a16="http://schemas.microsoft.com/office/drawing/2014/main" id="{05BC0115-F702-2E0A-61A4-4A6CE33FD775}"/>
              </a:ext>
            </a:extLst>
          </p:cNvPr>
          <p:cNvSpPr>
            <a:spLocks noGrp="1"/>
          </p:cNvSpPr>
          <p:nvPr>
            <p:ph type="body" sz="quarter" idx="15"/>
          </p:nvPr>
        </p:nvSpPr>
        <p:spPr/>
        <p:txBody>
          <a:bodyPr/>
          <a:lstStyle/>
          <a:p>
            <a:r>
              <a:rPr lang="en-US" dirty="0"/>
              <a:t>STRATEGY</a:t>
            </a:r>
          </a:p>
          <a:p>
            <a:endParaRPr lang="en-US" dirty="0"/>
          </a:p>
        </p:txBody>
      </p:sp>
      <p:pic>
        <p:nvPicPr>
          <p:cNvPr id="270" name="Picture Placeholder 269" descr="target icon">
            <a:extLst>
              <a:ext uri="{FF2B5EF4-FFF2-40B4-BE49-F238E27FC236}">
                <a16:creationId xmlns:a16="http://schemas.microsoft.com/office/drawing/2014/main" id="{DE7A4D25-3CA5-F92A-988A-F913C367D593}"/>
              </a:ext>
            </a:extLst>
          </p:cNvPr>
          <p:cNvPicPr>
            <a:picLocks noGrp="1" noChangeAspect="1"/>
          </p:cNvPicPr>
          <p:nvPr>
            <p:ph type="pic" sz="quarter" idx="25"/>
          </p:nvPr>
        </p:nvPicPr>
        <p:blipFill rotWithShape="1">
          <a:blip r:embed="rId5"/>
          <a:srcRect t="113" b="113"/>
          <a:stretch/>
        </p:blipFill>
        <p:spPr/>
      </p:pic>
      <p:sp>
        <p:nvSpPr>
          <p:cNvPr id="27" name="Text Placeholder 26">
            <a:extLst>
              <a:ext uri="{FF2B5EF4-FFF2-40B4-BE49-F238E27FC236}">
                <a16:creationId xmlns:a16="http://schemas.microsoft.com/office/drawing/2014/main" id="{A0DA38E3-68A2-4FF9-022B-BA0DF832B1DB}"/>
              </a:ext>
            </a:extLst>
          </p:cNvPr>
          <p:cNvSpPr>
            <a:spLocks noGrp="1"/>
          </p:cNvSpPr>
          <p:nvPr>
            <p:ph type="body" sz="quarter" idx="21"/>
          </p:nvPr>
        </p:nvSpPr>
        <p:spPr/>
        <p:txBody>
          <a:bodyPr/>
          <a:lstStyle/>
          <a:p>
            <a:pPr lvl="0"/>
            <a:r>
              <a:rPr lang="en-US" dirty="0"/>
              <a:t>Develop and propose policy measures and specific projects for Commission consideration</a:t>
            </a:r>
          </a:p>
        </p:txBody>
      </p:sp>
      <p:sp>
        <p:nvSpPr>
          <p:cNvPr id="23" name="Text Placeholder 22">
            <a:extLst>
              <a:ext uri="{FF2B5EF4-FFF2-40B4-BE49-F238E27FC236}">
                <a16:creationId xmlns:a16="http://schemas.microsoft.com/office/drawing/2014/main" id="{9D48D07F-2D5B-F0D5-4005-197607C4F197}"/>
              </a:ext>
            </a:extLst>
          </p:cNvPr>
          <p:cNvSpPr>
            <a:spLocks noGrp="1"/>
          </p:cNvSpPr>
          <p:nvPr>
            <p:ph type="body" sz="quarter" idx="17"/>
          </p:nvPr>
        </p:nvSpPr>
        <p:spPr/>
        <p:txBody>
          <a:bodyPr/>
          <a:lstStyle/>
          <a:p>
            <a:r>
              <a:rPr lang="en-US" dirty="0"/>
              <a:t>LAUNCH</a:t>
            </a:r>
          </a:p>
          <a:p>
            <a:endParaRPr lang="en-US" dirty="0"/>
          </a:p>
        </p:txBody>
      </p:sp>
      <p:pic>
        <p:nvPicPr>
          <p:cNvPr id="268" name="Picture Placeholder 267" descr="rocket icon">
            <a:extLst>
              <a:ext uri="{FF2B5EF4-FFF2-40B4-BE49-F238E27FC236}">
                <a16:creationId xmlns:a16="http://schemas.microsoft.com/office/drawing/2014/main" id="{1A522F41-60C1-3803-6132-18E154C0E328}"/>
              </a:ext>
            </a:extLst>
          </p:cNvPr>
          <p:cNvPicPr>
            <a:picLocks noGrp="1" noChangeAspect="1"/>
          </p:cNvPicPr>
          <p:nvPr>
            <p:ph type="pic" sz="quarter" idx="24"/>
          </p:nvPr>
        </p:nvPicPr>
        <p:blipFill rotWithShape="1">
          <a:blip r:embed="rId6"/>
          <a:srcRect t="543" b="543"/>
          <a:stretch/>
        </p:blipFill>
        <p:spPr/>
      </p:pic>
      <p:sp>
        <p:nvSpPr>
          <p:cNvPr id="28" name="Text Placeholder 27">
            <a:extLst>
              <a:ext uri="{FF2B5EF4-FFF2-40B4-BE49-F238E27FC236}">
                <a16:creationId xmlns:a16="http://schemas.microsoft.com/office/drawing/2014/main" id="{B72BD1AE-7290-BA6E-18FB-8181C0D13E7C}"/>
              </a:ext>
            </a:extLst>
          </p:cNvPr>
          <p:cNvSpPr>
            <a:spLocks noGrp="1"/>
          </p:cNvSpPr>
          <p:nvPr>
            <p:ph type="body" sz="quarter" idx="22"/>
          </p:nvPr>
        </p:nvSpPr>
        <p:spPr/>
        <p:txBody>
          <a:bodyPr/>
          <a:lstStyle/>
          <a:p>
            <a:pPr lvl="0"/>
            <a:r>
              <a:rPr lang="en-US" dirty="0"/>
              <a:t>Deploy strategic projects and implement policies to effect positive housing outcomes</a:t>
            </a:r>
          </a:p>
        </p:txBody>
      </p:sp>
    </p:spTree>
    <p:extLst>
      <p:ext uri="{BB962C8B-B14F-4D97-AF65-F5344CB8AC3E}">
        <p14:creationId xmlns:p14="http://schemas.microsoft.com/office/powerpoint/2010/main" val="1600494506"/>
      </p:ext>
    </p:extLst>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Title 6">
            <a:extLst>
              <a:ext uri="{FF2B5EF4-FFF2-40B4-BE49-F238E27FC236}">
                <a16:creationId xmlns:a16="http://schemas.microsoft.com/office/drawing/2014/main" id="{330A5BFC-C134-C072-C14D-9E51A94C8E7E}"/>
              </a:ext>
            </a:extLst>
          </p:cNvPr>
          <p:cNvSpPr>
            <a:spLocks noGrp="1"/>
          </p:cNvSpPr>
          <p:nvPr>
            <p:ph type="title"/>
          </p:nvPr>
        </p:nvSpPr>
        <p:spPr/>
        <p:txBody>
          <a:bodyPr/>
          <a:lstStyle/>
          <a:p>
            <a:r>
              <a:rPr lang="en-US" dirty="0"/>
              <a:t>TIMELINE</a:t>
            </a:r>
          </a:p>
        </p:txBody>
      </p:sp>
      <p:sp>
        <p:nvSpPr>
          <p:cNvPr id="56" name="Text Placeholder 55">
            <a:extLst>
              <a:ext uri="{FF2B5EF4-FFF2-40B4-BE49-F238E27FC236}">
                <a16:creationId xmlns:a16="http://schemas.microsoft.com/office/drawing/2014/main" id="{42027341-30B3-44DB-373E-60B96EBF2043}"/>
              </a:ext>
            </a:extLst>
          </p:cNvPr>
          <p:cNvSpPr>
            <a:spLocks noGrp="1"/>
          </p:cNvSpPr>
          <p:nvPr>
            <p:ph type="body" idx="1"/>
          </p:nvPr>
        </p:nvSpPr>
        <p:spPr/>
        <p:txBody>
          <a:bodyPr/>
          <a:lstStyle/>
          <a:p>
            <a:pPr lvl="0"/>
            <a:r>
              <a:rPr lang="en-US" sz="1600" dirty="0"/>
              <a:t>March</a:t>
            </a:r>
            <a:r>
              <a:rPr lang="en-US" dirty="0"/>
              <a:t>-June 2023</a:t>
            </a:r>
          </a:p>
        </p:txBody>
      </p:sp>
      <p:sp>
        <p:nvSpPr>
          <p:cNvPr id="57" name="Text Placeholder 56">
            <a:extLst>
              <a:ext uri="{FF2B5EF4-FFF2-40B4-BE49-F238E27FC236}">
                <a16:creationId xmlns:a16="http://schemas.microsoft.com/office/drawing/2014/main" id="{49B99446-8DB8-EAE8-ADEB-8E02F160B106}"/>
              </a:ext>
            </a:extLst>
          </p:cNvPr>
          <p:cNvSpPr>
            <a:spLocks noGrp="1"/>
          </p:cNvSpPr>
          <p:nvPr>
            <p:ph type="body" sz="quarter" idx="3"/>
          </p:nvPr>
        </p:nvSpPr>
        <p:spPr/>
        <p:txBody>
          <a:bodyPr/>
          <a:lstStyle/>
          <a:p>
            <a:pPr lvl="0"/>
            <a:r>
              <a:rPr lang="en-US" sz="1600" dirty="0"/>
              <a:t>June-September 2023</a:t>
            </a:r>
          </a:p>
        </p:txBody>
      </p:sp>
      <p:sp>
        <p:nvSpPr>
          <p:cNvPr id="58" name="Text Placeholder 57">
            <a:extLst>
              <a:ext uri="{FF2B5EF4-FFF2-40B4-BE49-F238E27FC236}">
                <a16:creationId xmlns:a16="http://schemas.microsoft.com/office/drawing/2014/main" id="{4F1381C5-2C37-6542-2CC4-2EBF6B0C41D4}"/>
              </a:ext>
            </a:extLst>
          </p:cNvPr>
          <p:cNvSpPr>
            <a:spLocks noGrp="1"/>
          </p:cNvSpPr>
          <p:nvPr>
            <p:ph type="body" sz="quarter" idx="13"/>
          </p:nvPr>
        </p:nvSpPr>
        <p:spPr/>
        <p:txBody>
          <a:bodyPr/>
          <a:lstStyle/>
          <a:p>
            <a:pPr lvl="0"/>
            <a:r>
              <a:rPr lang="en-US" dirty="0"/>
              <a:t>Fall 2023</a:t>
            </a:r>
          </a:p>
        </p:txBody>
      </p:sp>
      <p:sp>
        <p:nvSpPr>
          <p:cNvPr id="59" name="Text Placeholder 58">
            <a:extLst>
              <a:ext uri="{FF2B5EF4-FFF2-40B4-BE49-F238E27FC236}">
                <a16:creationId xmlns:a16="http://schemas.microsoft.com/office/drawing/2014/main" id="{9348E88D-CFB1-4BF1-41EC-723BBD602AF2}"/>
              </a:ext>
            </a:extLst>
          </p:cNvPr>
          <p:cNvSpPr>
            <a:spLocks noGrp="1"/>
          </p:cNvSpPr>
          <p:nvPr>
            <p:ph type="body" sz="quarter" idx="15"/>
          </p:nvPr>
        </p:nvSpPr>
        <p:spPr/>
        <p:txBody>
          <a:bodyPr/>
          <a:lstStyle/>
          <a:p>
            <a:pPr lvl="0"/>
            <a:r>
              <a:rPr lang="en-US" dirty="0"/>
              <a:t>Fall/winter 2023</a:t>
            </a:r>
          </a:p>
        </p:txBody>
      </p:sp>
      <p:sp>
        <p:nvSpPr>
          <p:cNvPr id="60" name="Text Placeholder 59">
            <a:extLst>
              <a:ext uri="{FF2B5EF4-FFF2-40B4-BE49-F238E27FC236}">
                <a16:creationId xmlns:a16="http://schemas.microsoft.com/office/drawing/2014/main" id="{E1B218F5-E615-C534-C7FC-E55781596535}"/>
              </a:ext>
            </a:extLst>
          </p:cNvPr>
          <p:cNvSpPr>
            <a:spLocks noGrp="1"/>
          </p:cNvSpPr>
          <p:nvPr>
            <p:ph type="body" sz="quarter" idx="17"/>
          </p:nvPr>
        </p:nvSpPr>
        <p:spPr/>
        <p:txBody>
          <a:bodyPr/>
          <a:lstStyle/>
          <a:p>
            <a:pPr lvl="0"/>
            <a:r>
              <a:rPr lang="en-US" dirty="0"/>
              <a:t>2024-2027</a:t>
            </a:r>
          </a:p>
        </p:txBody>
      </p:sp>
      <p:sp>
        <p:nvSpPr>
          <p:cNvPr id="139" name="Rectangle 138" descr="Timeline marker">
            <a:extLst>
              <a:ext uri="{FF2B5EF4-FFF2-40B4-BE49-F238E27FC236}">
                <a16:creationId xmlns:a16="http://schemas.microsoft.com/office/drawing/2014/main" id="{632DC974-3AFC-3B05-984D-8920F2613BAB}"/>
              </a:ext>
            </a:extLst>
          </p:cNvPr>
          <p:cNvSpPr/>
          <p:nvPr/>
        </p:nvSpPr>
        <p:spPr>
          <a:xfrm rot="16200000">
            <a:off x="1669440" y="4056839"/>
            <a:ext cx="81643" cy="261257"/>
          </a:xfrm>
          <a:prstGeom prst="rect">
            <a:avLst/>
          </a:prstGeom>
          <a:solidFill>
            <a:schemeClr val="accent3"/>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1" name="Rectangle 140" descr="Timeline marker">
            <a:extLst>
              <a:ext uri="{FF2B5EF4-FFF2-40B4-BE49-F238E27FC236}">
                <a16:creationId xmlns:a16="http://schemas.microsoft.com/office/drawing/2014/main" id="{F2040969-B583-70C1-87C1-D19C7BB276E9}"/>
              </a:ext>
            </a:extLst>
          </p:cNvPr>
          <p:cNvSpPr/>
          <p:nvPr/>
        </p:nvSpPr>
        <p:spPr>
          <a:xfrm rot="16200000">
            <a:off x="3881150" y="4056839"/>
            <a:ext cx="81643" cy="261257"/>
          </a:xfrm>
          <a:prstGeom prst="rect">
            <a:avLst/>
          </a:prstGeom>
          <a:solidFill>
            <a:srgbClr val="F5CDCE"/>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3" name="Rectangle 142" descr="Timeline marker">
            <a:extLst>
              <a:ext uri="{FF2B5EF4-FFF2-40B4-BE49-F238E27FC236}">
                <a16:creationId xmlns:a16="http://schemas.microsoft.com/office/drawing/2014/main" id="{916357F2-DD2F-AE73-F0FE-19F36A996C0A}"/>
              </a:ext>
            </a:extLst>
          </p:cNvPr>
          <p:cNvSpPr/>
          <p:nvPr/>
        </p:nvSpPr>
        <p:spPr>
          <a:xfrm rot="16200000">
            <a:off x="6045016" y="4056839"/>
            <a:ext cx="81643" cy="261257"/>
          </a:xfrm>
          <a:prstGeom prst="rect">
            <a:avLst/>
          </a:prstGeom>
          <a:solidFill>
            <a:schemeClr val="accent3"/>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5" name="Rectangle 144" descr="Timeline marker">
            <a:extLst>
              <a:ext uri="{FF2B5EF4-FFF2-40B4-BE49-F238E27FC236}">
                <a16:creationId xmlns:a16="http://schemas.microsoft.com/office/drawing/2014/main" id="{061F8191-7958-A3B6-D754-56FAB2742504}"/>
              </a:ext>
            </a:extLst>
          </p:cNvPr>
          <p:cNvSpPr/>
          <p:nvPr/>
        </p:nvSpPr>
        <p:spPr>
          <a:xfrm rot="16200000">
            <a:off x="8264631" y="4056839"/>
            <a:ext cx="81643" cy="261257"/>
          </a:xfrm>
          <a:prstGeom prst="rect">
            <a:avLst/>
          </a:prstGeom>
          <a:solidFill>
            <a:srgbClr val="F5CDCE"/>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7" name="Rectangle 146" descr="Timeline marker">
            <a:extLst>
              <a:ext uri="{FF2B5EF4-FFF2-40B4-BE49-F238E27FC236}">
                <a16:creationId xmlns:a16="http://schemas.microsoft.com/office/drawing/2014/main" id="{FA6C0651-6CD9-1742-F030-13CC2F6DAC2F}"/>
              </a:ext>
            </a:extLst>
          </p:cNvPr>
          <p:cNvSpPr/>
          <p:nvPr/>
        </p:nvSpPr>
        <p:spPr>
          <a:xfrm rot="16200000">
            <a:off x="10475505" y="4056839"/>
            <a:ext cx="81643" cy="261257"/>
          </a:xfrm>
          <a:prstGeom prst="rect">
            <a:avLst/>
          </a:prstGeom>
          <a:solidFill>
            <a:schemeClr val="accent3"/>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4" name="Text Placeholder 23">
            <a:extLst>
              <a:ext uri="{FF2B5EF4-FFF2-40B4-BE49-F238E27FC236}">
                <a16:creationId xmlns:a16="http://schemas.microsoft.com/office/drawing/2014/main" id="{A3BF8E55-B2B9-104D-F277-08902534735D}"/>
              </a:ext>
            </a:extLst>
          </p:cNvPr>
          <p:cNvSpPr>
            <a:spLocks noGrp="1"/>
          </p:cNvSpPr>
          <p:nvPr>
            <p:ph type="body" sz="quarter" idx="18"/>
          </p:nvPr>
        </p:nvSpPr>
        <p:spPr/>
        <p:txBody>
          <a:bodyPr/>
          <a:lstStyle/>
          <a:p>
            <a:pPr lvl="0"/>
            <a:r>
              <a:rPr lang="en-US" dirty="0"/>
              <a:t>Define and Achieve Organizational Buy-In, Widely Publicize Study</a:t>
            </a:r>
          </a:p>
        </p:txBody>
      </p:sp>
      <p:sp>
        <p:nvSpPr>
          <p:cNvPr id="25" name="Text Placeholder 24">
            <a:extLst>
              <a:ext uri="{FF2B5EF4-FFF2-40B4-BE49-F238E27FC236}">
                <a16:creationId xmlns:a16="http://schemas.microsoft.com/office/drawing/2014/main" id="{BCE9DA14-62AB-A857-6387-1F5D330B3F36}"/>
              </a:ext>
            </a:extLst>
          </p:cNvPr>
          <p:cNvSpPr>
            <a:spLocks noGrp="1"/>
          </p:cNvSpPr>
          <p:nvPr>
            <p:ph type="body" sz="quarter" idx="19"/>
          </p:nvPr>
        </p:nvSpPr>
        <p:spPr/>
        <p:txBody>
          <a:bodyPr/>
          <a:lstStyle/>
          <a:p>
            <a:pPr lvl="0"/>
            <a:r>
              <a:rPr lang="en-US" dirty="0"/>
              <a:t>Present submarket specific data and potential solutions to community</a:t>
            </a:r>
          </a:p>
        </p:txBody>
      </p:sp>
      <p:sp>
        <p:nvSpPr>
          <p:cNvPr id="26" name="Text Placeholder 25">
            <a:extLst>
              <a:ext uri="{FF2B5EF4-FFF2-40B4-BE49-F238E27FC236}">
                <a16:creationId xmlns:a16="http://schemas.microsoft.com/office/drawing/2014/main" id="{710CB940-D45B-59F1-06E5-9CC94100EF05}"/>
              </a:ext>
            </a:extLst>
          </p:cNvPr>
          <p:cNvSpPr>
            <a:spLocks noGrp="1"/>
          </p:cNvSpPr>
          <p:nvPr>
            <p:ph type="body" sz="quarter" idx="20"/>
          </p:nvPr>
        </p:nvSpPr>
        <p:spPr/>
        <p:txBody>
          <a:bodyPr/>
          <a:lstStyle/>
          <a:p>
            <a:pPr lvl="0"/>
            <a:r>
              <a:rPr lang="en-US" dirty="0"/>
              <a:t>Use feedback, study data to develop suite of potential policies to generate better housing outcomes </a:t>
            </a:r>
          </a:p>
        </p:txBody>
      </p:sp>
      <p:sp>
        <p:nvSpPr>
          <p:cNvPr id="27" name="Text Placeholder 26">
            <a:extLst>
              <a:ext uri="{FF2B5EF4-FFF2-40B4-BE49-F238E27FC236}">
                <a16:creationId xmlns:a16="http://schemas.microsoft.com/office/drawing/2014/main" id="{A0DA38E3-68A2-4FF9-022B-BA0DF832B1DB}"/>
              </a:ext>
            </a:extLst>
          </p:cNvPr>
          <p:cNvSpPr>
            <a:spLocks noGrp="1"/>
          </p:cNvSpPr>
          <p:nvPr>
            <p:ph type="body" sz="quarter" idx="21"/>
          </p:nvPr>
        </p:nvSpPr>
        <p:spPr/>
        <p:txBody>
          <a:bodyPr/>
          <a:lstStyle/>
          <a:p>
            <a:pPr lvl="0"/>
            <a:r>
              <a:rPr lang="en-US" dirty="0"/>
              <a:t>Identify and post RFP’s for targeted projects, solicit partnerships in the private sector for non-public land projects</a:t>
            </a:r>
          </a:p>
        </p:txBody>
      </p:sp>
      <p:sp>
        <p:nvSpPr>
          <p:cNvPr id="28" name="Text Placeholder 27">
            <a:extLst>
              <a:ext uri="{FF2B5EF4-FFF2-40B4-BE49-F238E27FC236}">
                <a16:creationId xmlns:a16="http://schemas.microsoft.com/office/drawing/2014/main" id="{B72BD1AE-7290-BA6E-18FB-8181C0D13E7C}"/>
              </a:ext>
            </a:extLst>
          </p:cNvPr>
          <p:cNvSpPr>
            <a:spLocks noGrp="1"/>
          </p:cNvSpPr>
          <p:nvPr>
            <p:ph type="body" sz="quarter" idx="22"/>
          </p:nvPr>
        </p:nvSpPr>
        <p:spPr/>
        <p:txBody>
          <a:bodyPr/>
          <a:lstStyle/>
          <a:p>
            <a:pPr lvl="0"/>
            <a:r>
              <a:rPr lang="en-US" dirty="0"/>
              <a:t>Implement approved policies and projects, measure key performance indicators and assess with new HNA</a:t>
            </a:r>
          </a:p>
        </p:txBody>
      </p:sp>
    </p:spTree>
    <p:extLst>
      <p:ext uri="{BB962C8B-B14F-4D97-AF65-F5344CB8AC3E}">
        <p14:creationId xmlns:p14="http://schemas.microsoft.com/office/powerpoint/2010/main" val="2502887943"/>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00AB426-5B7C-607E-D413-5D2C9495CC0A}"/>
              </a:ext>
            </a:extLst>
          </p:cNvPr>
          <p:cNvSpPr>
            <a:spLocks noGrp="1"/>
          </p:cNvSpPr>
          <p:nvPr>
            <p:ph type="ctrTitle"/>
          </p:nvPr>
        </p:nvSpPr>
        <p:spPr>
          <a:xfrm>
            <a:off x="1545336" y="3095244"/>
            <a:ext cx="4169664" cy="667512"/>
          </a:xfrm>
        </p:spPr>
        <p:txBody>
          <a:bodyPr/>
          <a:lstStyle/>
          <a:p>
            <a:r>
              <a:rPr lang="en-US" dirty="0"/>
              <a:t>THANK YOU!</a:t>
            </a:r>
          </a:p>
        </p:txBody>
      </p:sp>
      <p:sp>
        <p:nvSpPr>
          <p:cNvPr id="3" name="Subtitle 2">
            <a:extLst>
              <a:ext uri="{FF2B5EF4-FFF2-40B4-BE49-F238E27FC236}">
                <a16:creationId xmlns:a16="http://schemas.microsoft.com/office/drawing/2014/main" id="{B787DFD8-D262-D485-B1F2-817C5A0928C5}"/>
              </a:ext>
            </a:extLst>
          </p:cNvPr>
          <p:cNvSpPr>
            <a:spLocks noGrp="1"/>
          </p:cNvSpPr>
          <p:nvPr>
            <p:ph type="subTitle" idx="1"/>
          </p:nvPr>
        </p:nvSpPr>
        <p:spPr>
          <a:xfrm>
            <a:off x="1545336" y="3762756"/>
            <a:ext cx="4169664" cy="2176272"/>
          </a:xfrm>
        </p:spPr>
        <p:txBody>
          <a:bodyPr/>
          <a:lstStyle/>
          <a:p>
            <a:r>
              <a:rPr lang="en-US" dirty="0"/>
              <a:t>Questions? Comments?</a:t>
            </a:r>
          </a:p>
        </p:txBody>
      </p:sp>
    </p:spTree>
    <p:extLst>
      <p:ext uri="{BB962C8B-B14F-4D97-AF65-F5344CB8AC3E}">
        <p14:creationId xmlns:p14="http://schemas.microsoft.com/office/powerpoint/2010/main" val="1003962426"/>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4A940BC6-9DA0-FB4D-8879-DC8B3958C07C}"/>
              </a:ext>
            </a:extLst>
          </p:cNvPr>
          <p:cNvSpPr>
            <a:spLocks noGrp="1"/>
          </p:cNvSpPr>
          <p:nvPr>
            <p:ph type="title"/>
          </p:nvPr>
        </p:nvSpPr>
        <p:spPr>
          <a:xfrm>
            <a:off x="4178808" y="824992"/>
            <a:ext cx="6766560" cy="768096"/>
          </a:xfrm>
        </p:spPr>
        <p:txBody>
          <a:bodyPr/>
          <a:lstStyle/>
          <a:p>
            <a:r>
              <a:rPr lang="en-US" dirty="0"/>
              <a:t>Study Process</a:t>
            </a:r>
          </a:p>
        </p:txBody>
      </p:sp>
      <p:sp>
        <p:nvSpPr>
          <p:cNvPr id="3" name="Content Placeholder 2">
            <a:extLst>
              <a:ext uri="{FF2B5EF4-FFF2-40B4-BE49-F238E27FC236}">
                <a16:creationId xmlns:a16="http://schemas.microsoft.com/office/drawing/2014/main" id="{1E0B8C4B-3A3C-9FD1-59FB-1666C1F09376}"/>
              </a:ext>
            </a:extLst>
          </p:cNvPr>
          <p:cNvSpPr>
            <a:spLocks noGrp="1"/>
          </p:cNvSpPr>
          <p:nvPr>
            <p:ph idx="1"/>
          </p:nvPr>
        </p:nvSpPr>
        <p:spPr>
          <a:xfrm>
            <a:off x="4224528" y="1699387"/>
            <a:ext cx="6766560" cy="2700528"/>
          </a:xfrm>
        </p:spPr>
        <p:txBody>
          <a:bodyPr/>
          <a:lstStyle/>
          <a:p>
            <a:pPr marL="285750" indent="-285750">
              <a:buFontTx/>
              <a:buChar char="-"/>
            </a:pPr>
            <a:r>
              <a:rPr lang="en-US" dirty="0"/>
              <a:t>Late last summer, staff released a City Commission endorsed request for proposals for qualified housing research firms to conduct an assessment of the condition of the City’s housing market, and to anticipate housing needs for the next 5 years.</a:t>
            </a:r>
          </a:p>
          <a:p>
            <a:endParaRPr lang="en-US" dirty="0"/>
          </a:p>
          <a:p>
            <a:pPr marL="285750" indent="-285750">
              <a:buFontTx/>
              <a:buChar char="-"/>
            </a:pPr>
            <a:r>
              <a:rPr lang="en-US" dirty="0"/>
              <a:t>Bowen National Research won the bid and began their process in early Fall</a:t>
            </a:r>
          </a:p>
          <a:p>
            <a:pPr lvl="1" indent="0">
              <a:buNone/>
            </a:pPr>
            <a:r>
              <a:rPr lang="en-US" dirty="0"/>
              <a:t>- Stakeholder Survey of housing agencies, governments, nonprofits (39)</a:t>
            </a:r>
          </a:p>
          <a:p>
            <a:pPr marL="971550" lvl="1" indent="-285750">
              <a:buFontTx/>
              <a:buChar char="-"/>
            </a:pPr>
            <a:r>
              <a:rPr lang="en-US" dirty="0"/>
              <a:t>Employer Survey of major job creating firms in the metro area (64)</a:t>
            </a:r>
          </a:p>
          <a:p>
            <a:pPr marL="971550" lvl="1" indent="-285750">
              <a:buFontTx/>
              <a:buChar char="-"/>
            </a:pPr>
            <a:r>
              <a:rPr lang="en-US" dirty="0"/>
              <a:t>City/County Resident and Commuter Survey (1,695)</a:t>
            </a:r>
          </a:p>
          <a:p>
            <a:pPr marL="971550" lvl="1" indent="-285750">
              <a:buFontTx/>
              <a:buChar char="-"/>
            </a:pPr>
            <a:r>
              <a:rPr lang="en-US" dirty="0"/>
              <a:t>Rental/For Sale Housing Stock Analysis</a:t>
            </a:r>
          </a:p>
          <a:p>
            <a:pPr marL="971550" lvl="1" indent="-285750">
              <a:buFontTx/>
              <a:buChar char="-"/>
            </a:pPr>
            <a:r>
              <a:rPr lang="en-US" dirty="0"/>
              <a:t>Demographic Data Analysis</a:t>
            </a:r>
          </a:p>
          <a:p>
            <a:pPr marL="971550" lvl="1" indent="-285750">
              <a:buFontTx/>
              <a:buChar char="-"/>
            </a:pPr>
            <a:r>
              <a:rPr lang="en-US" dirty="0"/>
              <a:t>Housing Gap Projections</a:t>
            </a:r>
          </a:p>
          <a:p>
            <a:pPr marL="971550" lvl="1" indent="-285750">
              <a:buFontTx/>
              <a:buChar char="-"/>
            </a:pPr>
            <a:r>
              <a:rPr lang="en-US" dirty="0"/>
              <a:t>Breakdown of Needs by AMI/Housing Type</a:t>
            </a:r>
          </a:p>
          <a:p>
            <a:pPr marL="971550" lvl="1" indent="-285750">
              <a:buFontTx/>
              <a:buChar char="-"/>
            </a:pPr>
            <a:r>
              <a:rPr lang="en-US" dirty="0"/>
              <a:t>Policy Recommendations</a:t>
            </a:r>
          </a:p>
          <a:p>
            <a:endParaRPr lang="en-US" dirty="0"/>
          </a:p>
          <a:p>
            <a:r>
              <a:rPr lang="en-US" dirty="0"/>
              <a:t>- Staff and Bowen worked together to divide the city (PSA) into 7 submarkets to get specific data geographically in the community. </a:t>
            </a:r>
          </a:p>
        </p:txBody>
      </p:sp>
      <p:sp>
        <p:nvSpPr>
          <p:cNvPr id="14" name="Footer Placeholder 13">
            <a:extLst>
              <a:ext uri="{FF2B5EF4-FFF2-40B4-BE49-F238E27FC236}">
                <a16:creationId xmlns:a16="http://schemas.microsoft.com/office/drawing/2014/main" id="{03571BF2-FCCE-E7A0-736D-9168D2BBFF63}"/>
              </a:ext>
            </a:extLst>
          </p:cNvPr>
          <p:cNvSpPr>
            <a:spLocks noGrp="1"/>
          </p:cNvSpPr>
          <p:nvPr>
            <p:ph type="ftr" sz="quarter" idx="11"/>
          </p:nvPr>
        </p:nvSpPr>
        <p:spPr>
          <a:xfrm>
            <a:off x="4224528" y="457200"/>
            <a:ext cx="4157472" cy="274320"/>
          </a:xfrm>
        </p:spPr>
        <p:txBody>
          <a:bodyPr/>
          <a:lstStyle/>
          <a:p>
            <a:r>
              <a:rPr lang="en-US" dirty="0"/>
              <a:t>City of Muskegon Five-Year Housing Needs Assessment</a:t>
            </a:r>
          </a:p>
        </p:txBody>
      </p:sp>
    </p:spTree>
    <p:extLst>
      <p:ext uri="{BB962C8B-B14F-4D97-AF65-F5344CB8AC3E}">
        <p14:creationId xmlns:p14="http://schemas.microsoft.com/office/powerpoint/2010/main" val="979622006"/>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4A940BC6-9DA0-FB4D-8879-DC8B3958C07C}"/>
              </a:ext>
            </a:extLst>
          </p:cNvPr>
          <p:cNvSpPr>
            <a:spLocks noGrp="1"/>
          </p:cNvSpPr>
          <p:nvPr>
            <p:ph type="title"/>
          </p:nvPr>
        </p:nvSpPr>
        <p:spPr>
          <a:xfrm>
            <a:off x="4178808" y="824992"/>
            <a:ext cx="6766560" cy="768096"/>
          </a:xfrm>
        </p:spPr>
        <p:txBody>
          <a:bodyPr/>
          <a:lstStyle/>
          <a:p>
            <a:r>
              <a:rPr lang="en-US" dirty="0"/>
              <a:t>Study Process</a:t>
            </a:r>
          </a:p>
        </p:txBody>
      </p:sp>
      <p:sp>
        <p:nvSpPr>
          <p:cNvPr id="3" name="Content Placeholder 2">
            <a:extLst>
              <a:ext uri="{FF2B5EF4-FFF2-40B4-BE49-F238E27FC236}">
                <a16:creationId xmlns:a16="http://schemas.microsoft.com/office/drawing/2014/main" id="{1E0B8C4B-3A3C-9FD1-59FB-1666C1F09376}"/>
              </a:ext>
            </a:extLst>
          </p:cNvPr>
          <p:cNvSpPr>
            <a:spLocks noGrp="1"/>
          </p:cNvSpPr>
          <p:nvPr>
            <p:ph idx="1"/>
          </p:nvPr>
        </p:nvSpPr>
        <p:spPr>
          <a:xfrm>
            <a:off x="4224528" y="1699387"/>
            <a:ext cx="6766560" cy="2700528"/>
          </a:xfrm>
        </p:spPr>
        <p:txBody>
          <a:bodyPr/>
          <a:lstStyle/>
          <a:p>
            <a:pPr marL="285750" indent="-285750">
              <a:buFontTx/>
              <a:buChar char="-"/>
            </a:pPr>
            <a:r>
              <a:rPr lang="en-US" dirty="0"/>
              <a:t>Staff and Bowen had multiple working progress meetings to assist with data collection, distribution of survey links, and to answer any questions by the researchers from a local perspective.</a:t>
            </a:r>
          </a:p>
          <a:p>
            <a:pPr marL="285750" indent="-285750">
              <a:buFontTx/>
              <a:buChar char="-"/>
            </a:pPr>
            <a:endParaRPr lang="en-US" dirty="0"/>
          </a:p>
          <a:p>
            <a:pPr marL="285750" indent="-285750">
              <a:buFontTx/>
              <a:buChar char="-"/>
            </a:pPr>
            <a:r>
              <a:rPr lang="en-US" dirty="0"/>
              <a:t>Draft delivered in late February, internal review and final meeting with Bowen completed in mid-March to confirm consensus on major findings.</a:t>
            </a:r>
          </a:p>
          <a:p>
            <a:pPr marL="285750" indent="-285750">
              <a:buFontTx/>
              <a:buChar char="-"/>
            </a:pPr>
            <a:endParaRPr lang="en-US" dirty="0"/>
          </a:p>
          <a:p>
            <a:pPr marL="285750" indent="-285750">
              <a:buFontTx/>
              <a:buChar char="-"/>
            </a:pPr>
            <a:r>
              <a:rPr lang="en-US" dirty="0"/>
              <a:t>City is also a financial and committee participant in a countywide study by the same firm led by the Community Foundation for Muskegon County</a:t>
            </a:r>
          </a:p>
          <a:p>
            <a:endParaRPr lang="en-US" dirty="0"/>
          </a:p>
          <a:p>
            <a:endParaRPr lang="en-US" dirty="0"/>
          </a:p>
        </p:txBody>
      </p:sp>
      <p:sp>
        <p:nvSpPr>
          <p:cNvPr id="14" name="Footer Placeholder 13">
            <a:extLst>
              <a:ext uri="{FF2B5EF4-FFF2-40B4-BE49-F238E27FC236}">
                <a16:creationId xmlns:a16="http://schemas.microsoft.com/office/drawing/2014/main" id="{03571BF2-FCCE-E7A0-736D-9168D2BBFF63}"/>
              </a:ext>
            </a:extLst>
          </p:cNvPr>
          <p:cNvSpPr>
            <a:spLocks noGrp="1"/>
          </p:cNvSpPr>
          <p:nvPr>
            <p:ph type="ftr" sz="quarter" idx="11"/>
          </p:nvPr>
        </p:nvSpPr>
        <p:spPr>
          <a:xfrm>
            <a:off x="4224528" y="457200"/>
            <a:ext cx="4157472" cy="274320"/>
          </a:xfrm>
        </p:spPr>
        <p:txBody>
          <a:bodyPr/>
          <a:lstStyle/>
          <a:p>
            <a:r>
              <a:rPr lang="en-US" dirty="0"/>
              <a:t>City of Muskegon Five-Year Housing Needs Assessment</a:t>
            </a:r>
          </a:p>
        </p:txBody>
      </p:sp>
    </p:spTree>
    <p:extLst>
      <p:ext uri="{BB962C8B-B14F-4D97-AF65-F5344CB8AC3E}">
        <p14:creationId xmlns:p14="http://schemas.microsoft.com/office/powerpoint/2010/main" val="878497329"/>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53B219B-7E3A-7E84-6386-37313F0CFB09}"/>
              </a:ext>
            </a:extLst>
          </p:cNvPr>
          <p:cNvSpPr>
            <a:spLocks noGrp="1"/>
          </p:cNvSpPr>
          <p:nvPr>
            <p:ph type="title"/>
          </p:nvPr>
        </p:nvSpPr>
        <p:spPr>
          <a:xfrm>
            <a:off x="2733675" y="2514219"/>
            <a:ext cx="6400800" cy="768096"/>
          </a:xfrm>
        </p:spPr>
        <p:txBody>
          <a:bodyPr/>
          <a:lstStyle/>
          <a:p>
            <a:r>
              <a:rPr lang="en-US" sz="4400" b="1" dirty="0">
                <a:solidFill>
                  <a:schemeClr val="accent6"/>
                </a:solidFill>
                <a:latin typeface="Arial Black" panose="020B0604020202020204" pitchFamily="34" charset="0"/>
                <a:cs typeface="Arial Black" panose="020B0604020202020204" pitchFamily="34" charset="0"/>
              </a:rPr>
              <a:t>PRIMARY GOALS</a:t>
            </a:r>
          </a:p>
        </p:txBody>
      </p:sp>
      <p:sp>
        <p:nvSpPr>
          <p:cNvPr id="3" name="Text Placeholder 2">
            <a:extLst>
              <a:ext uri="{FF2B5EF4-FFF2-40B4-BE49-F238E27FC236}">
                <a16:creationId xmlns:a16="http://schemas.microsoft.com/office/drawing/2014/main" id="{A2E339BF-E6D7-DD0E-AF02-6813852EE723}"/>
              </a:ext>
            </a:extLst>
          </p:cNvPr>
          <p:cNvSpPr>
            <a:spLocks noGrp="1"/>
          </p:cNvSpPr>
          <p:nvPr>
            <p:ph type="body" idx="1"/>
          </p:nvPr>
        </p:nvSpPr>
        <p:spPr>
          <a:xfrm>
            <a:off x="3695700" y="3282315"/>
            <a:ext cx="6229350" cy="512064"/>
          </a:xfrm>
        </p:spPr>
        <p:txBody>
          <a:bodyPr/>
          <a:lstStyle/>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Understand the rapidly changing housing ecosystem in our community</a:t>
            </a:r>
          </a:p>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Critique</a:t>
            </a:r>
            <a:r>
              <a:rPr lang="en-US" dirty="0">
                <a:latin typeface="Sabon Next LT" panose="02000500000000000000" pitchFamily="2" charset="0"/>
                <a:cs typeface="Sabon Next LT" panose="02000500000000000000" pitchFamily="2" charset="0"/>
              </a:rPr>
              <a:t>, analyze, and perhaps amend our infill housing efforts to date</a:t>
            </a:r>
          </a:p>
          <a:p>
            <a:pPr marL="342900" indent="-342900" algn="l">
              <a:buFontTx/>
              <a:buChar char="-"/>
            </a:pPr>
            <a:r>
              <a:rPr lang="en-US" dirty="0">
                <a:latin typeface="Sabon Next LT" panose="02000500000000000000" pitchFamily="2" charset="0"/>
                <a:cs typeface="Sabon Next LT" panose="02000500000000000000" pitchFamily="2" charset="0"/>
              </a:rPr>
              <a:t>Gather data that will allow for equity-based housing policies by neighborhood</a:t>
            </a:r>
          </a:p>
          <a:p>
            <a:pPr marL="342900" indent="-342900" algn="l">
              <a:buFontTx/>
              <a:buChar char="-"/>
            </a:pPr>
            <a:r>
              <a:rPr lang="en-US" dirty="0">
                <a:latin typeface="Sabon Next LT" panose="02000500000000000000" pitchFamily="2" charset="0"/>
                <a:cs typeface="Sabon Next LT" panose="02000500000000000000" pitchFamily="2" charset="0"/>
              </a:rPr>
              <a:t>Compile a document that will encourage further private sector housing investment</a:t>
            </a:r>
          </a:p>
          <a:p>
            <a:pPr marL="342900" indent="-342900" algn="ctr">
              <a:buFontTx/>
              <a:buChar char="-"/>
            </a:pPr>
            <a:endParaRPr lang="en-US" sz="2400" dirty="0">
              <a:solidFill>
                <a:schemeClr val="accent6"/>
              </a:solidFill>
              <a:latin typeface="Sabon Next LT" panose="02000500000000000000" pitchFamily="2" charset="0"/>
              <a:cs typeface="Sabon Next LT" panose="02000500000000000000" pitchFamily="2" charset="0"/>
            </a:endParaRPr>
          </a:p>
        </p:txBody>
      </p:sp>
    </p:spTree>
    <p:extLst>
      <p:ext uri="{BB962C8B-B14F-4D97-AF65-F5344CB8AC3E}">
        <p14:creationId xmlns:p14="http://schemas.microsoft.com/office/powerpoint/2010/main" val="2952923800"/>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53B219B-7E3A-7E84-6386-37313F0CFB09}"/>
              </a:ext>
            </a:extLst>
          </p:cNvPr>
          <p:cNvSpPr>
            <a:spLocks noGrp="1"/>
          </p:cNvSpPr>
          <p:nvPr>
            <p:ph type="title"/>
          </p:nvPr>
        </p:nvSpPr>
        <p:spPr>
          <a:xfrm>
            <a:off x="2815736" y="2684760"/>
            <a:ext cx="6400800" cy="768096"/>
          </a:xfrm>
        </p:spPr>
        <p:txBody>
          <a:bodyPr/>
          <a:lstStyle/>
          <a:p>
            <a:r>
              <a:rPr lang="en-US" sz="3600" b="1" dirty="0">
                <a:solidFill>
                  <a:schemeClr val="accent6"/>
                </a:solidFill>
                <a:latin typeface="Arial Black" panose="020B0604020202020204" pitchFamily="34" charset="0"/>
                <a:cs typeface="Arial Black" panose="020B0604020202020204" pitchFamily="34" charset="0"/>
              </a:rPr>
              <a:t>Understanding our housing ecosystem</a:t>
            </a:r>
          </a:p>
        </p:txBody>
      </p:sp>
      <p:sp>
        <p:nvSpPr>
          <p:cNvPr id="3" name="Text Placeholder 2">
            <a:extLst>
              <a:ext uri="{FF2B5EF4-FFF2-40B4-BE49-F238E27FC236}">
                <a16:creationId xmlns:a16="http://schemas.microsoft.com/office/drawing/2014/main" id="{A2E339BF-E6D7-DD0E-AF02-6813852EE723}"/>
              </a:ext>
            </a:extLst>
          </p:cNvPr>
          <p:cNvSpPr>
            <a:spLocks noGrp="1"/>
          </p:cNvSpPr>
          <p:nvPr>
            <p:ph type="body" idx="1"/>
          </p:nvPr>
        </p:nvSpPr>
        <p:spPr>
          <a:xfrm>
            <a:off x="3765306" y="3842326"/>
            <a:ext cx="6229350" cy="512064"/>
          </a:xfrm>
        </p:spPr>
        <p:txBody>
          <a:bodyPr/>
          <a:lstStyle/>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Study relates demographic and income data back to the existing housing conditions and future needs by submarket</a:t>
            </a:r>
            <a:endParaRPr lang="en-US" dirty="0">
              <a:latin typeface="Sabon Next LT" panose="02000500000000000000" pitchFamily="2" charset="0"/>
              <a:cs typeface="Sabon Next LT" panose="02000500000000000000" pitchFamily="2" charset="0"/>
            </a:endParaRPr>
          </a:p>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Clearly illustrates the need by price point in both rental and for sale space</a:t>
            </a:r>
            <a:endParaRPr lang="en-US" dirty="0">
              <a:latin typeface="Sabon Next LT" panose="02000500000000000000" pitchFamily="2" charset="0"/>
              <a:cs typeface="Sabon Next LT" panose="02000500000000000000" pitchFamily="2" charset="0"/>
            </a:endParaRPr>
          </a:p>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Illustrates the drastic housing situation in Muskegon with data-driven approach</a:t>
            </a:r>
          </a:p>
          <a:p>
            <a:pPr marL="342900" indent="-342900" algn="l">
              <a:buFontTx/>
              <a:buChar char="-"/>
            </a:pPr>
            <a:endParaRPr lang="en-US" sz="2400" dirty="0">
              <a:solidFill>
                <a:schemeClr val="accent6"/>
              </a:solidFill>
              <a:latin typeface="Sabon Next LT" panose="02000500000000000000" pitchFamily="2" charset="0"/>
              <a:cs typeface="Sabon Next LT" panose="02000500000000000000" pitchFamily="2" charset="0"/>
            </a:endParaRPr>
          </a:p>
        </p:txBody>
      </p:sp>
    </p:spTree>
    <p:extLst>
      <p:ext uri="{BB962C8B-B14F-4D97-AF65-F5344CB8AC3E}">
        <p14:creationId xmlns:p14="http://schemas.microsoft.com/office/powerpoint/2010/main" val="1235680783"/>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53B219B-7E3A-7E84-6386-37313F0CFB09}"/>
              </a:ext>
            </a:extLst>
          </p:cNvPr>
          <p:cNvSpPr>
            <a:spLocks noGrp="1"/>
          </p:cNvSpPr>
          <p:nvPr>
            <p:ph type="title"/>
          </p:nvPr>
        </p:nvSpPr>
        <p:spPr>
          <a:xfrm>
            <a:off x="2895600" y="2108629"/>
            <a:ext cx="6400800" cy="768096"/>
          </a:xfrm>
        </p:spPr>
        <p:txBody>
          <a:bodyPr/>
          <a:lstStyle/>
          <a:p>
            <a:r>
              <a:rPr lang="en-US" sz="3600" b="1" dirty="0">
                <a:solidFill>
                  <a:schemeClr val="accent6"/>
                </a:solidFill>
                <a:latin typeface="Arial Black" panose="020B0604020202020204" pitchFamily="34" charset="0"/>
                <a:cs typeface="Arial Black" panose="020B0604020202020204" pitchFamily="34" charset="0"/>
              </a:rPr>
              <a:t>Critique and Analyze city infill to date</a:t>
            </a:r>
          </a:p>
        </p:txBody>
      </p:sp>
      <p:sp>
        <p:nvSpPr>
          <p:cNvPr id="3" name="Text Placeholder 2">
            <a:extLst>
              <a:ext uri="{FF2B5EF4-FFF2-40B4-BE49-F238E27FC236}">
                <a16:creationId xmlns:a16="http://schemas.microsoft.com/office/drawing/2014/main" id="{A2E339BF-E6D7-DD0E-AF02-6813852EE723}"/>
              </a:ext>
            </a:extLst>
          </p:cNvPr>
          <p:cNvSpPr>
            <a:spLocks noGrp="1"/>
          </p:cNvSpPr>
          <p:nvPr>
            <p:ph type="body" idx="1"/>
          </p:nvPr>
        </p:nvSpPr>
        <p:spPr>
          <a:xfrm>
            <a:off x="3577736" y="3685032"/>
            <a:ext cx="6229350" cy="512064"/>
          </a:xfrm>
        </p:spPr>
        <p:txBody>
          <a:bodyPr/>
          <a:lstStyle/>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Study illustrates we have been building in the right price points, areas</a:t>
            </a:r>
            <a:endParaRPr lang="en-US" dirty="0">
              <a:latin typeface="Sabon Next LT" panose="02000500000000000000" pitchFamily="2" charset="0"/>
              <a:cs typeface="Sabon Next LT" panose="02000500000000000000" pitchFamily="2" charset="0"/>
            </a:endParaRPr>
          </a:p>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Despite aggressive infill pace, housing gap is growing</a:t>
            </a:r>
            <a:endParaRPr lang="en-US" dirty="0">
              <a:latin typeface="Sabon Next LT" panose="02000500000000000000" pitchFamily="2" charset="0"/>
              <a:cs typeface="Sabon Next LT" panose="02000500000000000000" pitchFamily="2" charset="0"/>
            </a:endParaRPr>
          </a:p>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We have gaps that will only be served by public sector intervention that we HAVE NOT addressed (extremely low rent points, cohort of buyers under 120k)</a:t>
            </a:r>
          </a:p>
          <a:p>
            <a:pPr marL="342900" indent="-342900" algn="l">
              <a:buFontTx/>
              <a:buChar char="-"/>
            </a:pPr>
            <a:endParaRPr lang="en-US" sz="2400" dirty="0">
              <a:solidFill>
                <a:schemeClr val="accent6"/>
              </a:solidFill>
              <a:latin typeface="Sabon Next LT" panose="02000500000000000000" pitchFamily="2" charset="0"/>
              <a:cs typeface="Sabon Next LT" panose="02000500000000000000" pitchFamily="2" charset="0"/>
            </a:endParaRPr>
          </a:p>
        </p:txBody>
      </p:sp>
    </p:spTree>
    <p:extLst>
      <p:ext uri="{BB962C8B-B14F-4D97-AF65-F5344CB8AC3E}">
        <p14:creationId xmlns:p14="http://schemas.microsoft.com/office/powerpoint/2010/main" val="3088093416"/>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53B219B-7E3A-7E84-6386-37313F0CFB09}"/>
              </a:ext>
            </a:extLst>
          </p:cNvPr>
          <p:cNvSpPr>
            <a:spLocks noGrp="1"/>
          </p:cNvSpPr>
          <p:nvPr>
            <p:ph type="title"/>
          </p:nvPr>
        </p:nvSpPr>
        <p:spPr>
          <a:xfrm>
            <a:off x="2895600" y="2408331"/>
            <a:ext cx="6400800" cy="768096"/>
          </a:xfrm>
        </p:spPr>
        <p:txBody>
          <a:bodyPr/>
          <a:lstStyle/>
          <a:p>
            <a:r>
              <a:rPr lang="en-US" sz="2800" b="1" dirty="0">
                <a:solidFill>
                  <a:schemeClr val="accent6"/>
                </a:solidFill>
                <a:latin typeface="Arial Black" panose="020B0604020202020204" pitchFamily="34" charset="0"/>
                <a:cs typeface="Arial Black" panose="020B0604020202020204" pitchFamily="34" charset="0"/>
              </a:rPr>
              <a:t>Gather data that will lend to equity-based housing policy</a:t>
            </a:r>
          </a:p>
        </p:txBody>
      </p:sp>
      <p:sp>
        <p:nvSpPr>
          <p:cNvPr id="3" name="Text Placeholder 2">
            <a:extLst>
              <a:ext uri="{FF2B5EF4-FFF2-40B4-BE49-F238E27FC236}">
                <a16:creationId xmlns:a16="http://schemas.microsoft.com/office/drawing/2014/main" id="{A2E339BF-E6D7-DD0E-AF02-6813852EE723}"/>
              </a:ext>
            </a:extLst>
          </p:cNvPr>
          <p:cNvSpPr>
            <a:spLocks noGrp="1"/>
          </p:cNvSpPr>
          <p:nvPr>
            <p:ph type="body" idx="1"/>
          </p:nvPr>
        </p:nvSpPr>
        <p:spPr>
          <a:xfrm>
            <a:off x="3385771" y="3799185"/>
            <a:ext cx="6229350" cy="512064"/>
          </a:xfrm>
        </p:spPr>
        <p:txBody>
          <a:bodyPr/>
          <a:lstStyle/>
          <a:p>
            <a:pPr marL="342900" indent="-342900" algn="l">
              <a:buFontTx/>
              <a:buChar char="-"/>
            </a:pPr>
            <a:r>
              <a:rPr lang="en-US" dirty="0">
                <a:latin typeface="Sabon Next LT" panose="02000500000000000000" pitchFamily="2" charset="0"/>
                <a:cs typeface="Sabon Next LT" panose="02000500000000000000" pitchFamily="2" charset="0"/>
              </a:rPr>
              <a:t>Study shows in stark terms what we already assume by geography</a:t>
            </a:r>
          </a:p>
          <a:p>
            <a:pPr marL="342900" indent="-342900" algn="l">
              <a:buFontTx/>
              <a:buChar char="-"/>
            </a:pPr>
            <a:r>
              <a:rPr lang="en-US" dirty="0">
                <a:latin typeface="Sabon Next LT" panose="02000500000000000000" pitchFamily="2" charset="0"/>
                <a:cs typeface="Sabon Next LT" panose="02000500000000000000" pitchFamily="2" charset="0"/>
              </a:rPr>
              <a:t>Data reflects many challenges in our specific community related to successful housing outcomes</a:t>
            </a:r>
          </a:p>
          <a:p>
            <a:pPr marL="342900" indent="-342900" algn="l">
              <a:buFontTx/>
              <a:buChar char="-"/>
            </a:pPr>
            <a:r>
              <a:rPr lang="en-US" dirty="0">
                <a:latin typeface="Sabon Next LT" panose="02000500000000000000" pitchFamily="2" charset="0"/>
                <a:cs typeface="Sabon Next LT" panose="02000500000000000000" pitchFamily="2" charset="0"/>
              </a:rPr>
              <a:t>Will certainly make staff better informed when engaging specific submarkets regarding their housing needs/desires</a:t>
            </a:r>
            <a:endParaRPr lang="en-US" sz="2400" dirty="0">
              <a:solidFill>
                <a:schemeClr val="accent6"/>
              </a:solidFill>
              <a:latin typeface="Sabon Next LT" panose="02000500000000000000" pitchFamily="2" charset="0"/>
              <a:cs typeface="Sabon Next LT" panose="02000500000000000000" pitchFamily="2" charset="0"/>
            </a:endParaRPr>
          </a:p>
        </p:txBody>
      </p:sp>
    </p:spTree>
    <p:extLst>
      <p:ext uri="{BB962C8B-B14F-4D97-AF65-F5344CB8AC3E}">
        <p14:creationId xmlns:p14="http://schemas.microsoft.com/office/powerpoint/2010/main" val="1642815912"/>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53B219B-7E3A-7E84-6386-37313F0CFB09}"/>
              </a:ext>
            </a:extLst>
          </p:cNvPr>
          <p:cNvSpPr>
            <a:spLocks noGrp="1"/>
          </p:cNvSpPr>
          <p:nvPr>
            <p:ph type="title"/>
          </p:nvPr>
        </p:nvSpPr>
        <p:spPr>
          <a:xfrm>
            <a:off x="2895600" y="2795192"/>
            <a:ext cx="6400800" cy="768096"/>
          </a:xfrm>
        </p:spPr>
        <p:txBody>
          <a:bodyPr/>
          <a:lstStyle/>
          <a:p>
            <a:r>
              <a:rPr lang="en-US" sz="2800" b="1" dirty="0">
                <a:solidFill>
                  <a:schemeClr val="accent6"/>
                </a:solidFill>
                <a:latin typeface="Arial Black" panose="020B0604020202020204" pitchFamily="34" charset="0"/>
                <a:cs typeface="Arial Black" panose="020B0604020202020204" pitchFamily="34" charset="0"/>
              </a:rPr>
              <a:t> encourage further private sector housing investment</a:t>
            </a:r>
            <a:br>
              <a:rPr lang="en-US" sz="2800" b="1" dirty="0">
                <a:solidFill>
                  <a:schemeClr val="accent6"/>
                </a:solidFill>
                <a:latin typeface="Arial Black" panose="020B0604020202020204" pitchFamily="34" charset="0"/>
                <a:cs typeface="Arial Black" panose="020B0604020202020204" pitchFamily="34" charset="0"/>
              </a:rPr>
            </a:br>
            <a:endParaRPr lang="en-US" sz="2800" b="1" dirty="0">
              <a:solidFill>
                <a:schemeClr val="accent6"/>
              </a:solidFill>
              <a:latin typeface="Arial Black" panose="020B0604020202020204" pitchFamily="34" charset="0"/>
              <a:cs typeface="Arial Black" panose="020B0604020202020204" pitchFamily="34" charset="0"/>
            </a:endParaRPr>
          </a:p>
        </p:txBody>
      </p:sp>
      <p:sp>
        <p:nvSpPr>
          <p:cNvPr id="3" name="Text Placeholder 2">
            <a:extLst>
              <a:ext uri="{FF2B5EF4-FFF2-40B4-BE49-F238E27FC236}">
                <a16:creationId xmlns:a16="http://schemas.microsoft.com/office/drawing/2014/main" id="{A2E339BF-E6D7-DD0E-AF02-6813852EE723}"/>
              </a:ext>
            </a:extLst>
          </p:cNvPr>
          <p:cNvSpPr>
            <a:spLocks noGrp="1"/>
          </p:cNvSpPr>
          <p:nvPr>
            <p:ph type="body" idx="1"/>
          </p:nvPr>
        </p:nvSpPr>
        <p:spPr>
          <a:xfrm>
            <a:off x="3341810" y="4186047"/>
            <a:ext cx="6229350" cy="512064"/>
          </a:xfrm>
        </p:spPr>
        <p:txBody>
          <a:bodyPr/>
          <a:lstStyle/>
          <a:p>
            <a:pPr marL="342900" indent="-342900" algn="l">
              <a:buFontTx/>
              <a:buChar char="-"/>
            </a:pPr>
            <a:r>
              <a:rPr lang="en-US" dirty="0">
                <a:latin typeface="Sabon Next LT" panose="02000500000000000000" pitchFamily="2" charset="0"/>
                <a:cs typeface="Sabon Next LT" panose="02000500000000000000" pitchFamily="2" charset="0"/>
              </a:rPr>
              <a:t>Study reflects housing needs at ALL price points</a:t>
            </a:r>
          </a:p>
          <a:p>
            <a:pPr marL="342900" indent="-342900" algn="l">
              <a:buFontTx/>
              <a:buChar char="-"/>
            </a:pPr>
            <a:r>
              <a:rPr lang="en-US" dirty="0">
                <a:latin typeface="Sabon Next LT" panose="02000500000000000000" pitchFamily="2" charset="0"/>
                <a:cs typeface="Sabon Next LT" panose="02000500000000000000" pitchFamily="2" charset="0"/>
              </a:rPr>
              <a:t>Rents/sale prices for market rate construction continue to pose a challenge despite record increases</a:t>
            </a:r>
          </a:p>
          <a:p>
            <a:pPr marL="342900" indent="-342900" algn="l">
              <a:buFontTx/>
              <a:buChar char="-"/>
            </a:pPr>
            <a:r>
              <a:rPr lang="en-US" sz="2400" dirty="0">
                <a:solidFill>
                  <a:schemeClr val="accent6"/>
                </a:solidFill>
                <a:latin typeface="Sabon Next LT" panose="02000500000000000000" pitchFamily="2" charset="0"/>
                <a:cs typeface="Sabon Next LT" panose="02000500000000000000" pitchFamily="2" charset="0"/>
              </a:rPr>
              <a:t>Opportunities to provide </a:t>
            </a:r>
            <a:r>
              <a:rPr lang="en-US" dirty="0">
                <a:latin typeface="Sabon Next LT" panose="02000500000000000000" pitchFamily="2" charset="0"/>
                <a:cs typeface="Sabon Next LT" panose="02000500000000000000" pitchFamily="2" charset="0"/>
              </a:rPr>
              <a:t>product for existing residents as well as newcomers/commuters</a:t>
            </a:r>
            <a:endParaRPr lang="en-US" sz="2400" dirty="0">
              <a:solidFill>
                <a:schemeClr val="accent6"/>
              </a:solidFill>
              <a:latin typeface="Sabon Next LT" panose="02000500000000000000" pitchFamily="2" charset="0"/>
              <a:cs typeface="Sabon Next LT" panose="02000500000000000000" pitchFamily="2" charset="0"/>
            </a:endParaRPr>
          </a:p>
        </p:txBody>
      </p:sp>
    </p:spTree>
    <p:extLst>
      <p:ext uri="{BB962C8B-B14F-4D97-AF65-F5344CB8AC3E}">
        <p14:creationId xmlns:p14="http://schemas.microsoft.com/office/powerpoint/2010/main" val="2707788350"/>
      </p:ext>
    </p:extLst>
  </p:cSld>
  <p:clrMapOvr>
    <a:masterClrMapping/>
  </p:clrMapOvr>
</p:sld>
</file>

<file path=ppt/theme/theme1.xml><?xml version="1.0" encoding="utf-8"?>
<a:theme xmlns:a="http://schemas.openxmlformats.org/drawingml/2006/main" name="Office Theme">
  <a:themeElements>
    <a:clrScheme name="Custom 13">
      <a:dk1>
        <a:srgbClr val="000000"/>
      </a:dk1>
      <a:lt1>
        <a:srgbClr val="FDFAF6"/>
      </a:lt1>
      <a:dk2>
        <a:srgbClr val="44546A"/>
      </a:dk2>
      <a:lt2>
        <a:srgbClr val="E7E6E6"/>
      </a:lt2>
      <a:accent1>
        <a:srgbClr val="F5CDCE"/>
      </a:accent1>
      <a:accent2>
        <a:srgbClr val="DE8C8C"/>
      </a:accent2>
      <a:accent3>
        <a:srgbClr val="AAC3E8"/>
      </a:accent3>
      <a:accent4>
        <a:srgbClr val="D2D592"/>
      </a:accent4>
      <a:accent5>
        <a:srgbClr val="CCBE89"/>
      </a:accent5>
      <a:accent6>
        <a:srgbClr val="1F2C8F"/>
      </a:accent6>
      <a:hlink>
        <a:srgbClr val="1F2C8F"/>
      </a:hlink>
      <a:folHlink>
        <a:srgbClr val="AAC3E9"/>
      </a:folHlink>
    </a:clrScheme>
    <a:fontScheme name="Custom 22">
      <a:majorFont>
        <a:latin typeface="Arial Black"/>
        <a:ea typeface=""/>
        <a:cs typeface=""/>
      </a:majorFont>
      <a:minorFont>
        <a:latin typeface="Sabon Next L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eometric-Color-Block_Win32_jx_v9.potx" id="{B1D493D9-AF74-4AD6-8F0C-5B1308D7041B}" vid="{1AA99070-5A1F-42D2-9F5B-E7354C964689}"/>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{FC1A1F35-5D60-4C94-A0B1-0C88BEA4B2DA}tf78438558_win32</Template>
  <TotalTime>342</TotalTime>
  <Words>1985</Words>
  <Application>Microsoft Office PowerPoint</Application>
  <PresentationFormat>Widescreen</PresentationFormat>
  <Paragraphs>189</Paragraphs>
  <Slides>28</Slides>
  <Notes>0</Notes>
  <HiddenSlides>0</HiddenSlides>
  <MMClips>0</MMClips>
  <ScaleCrop>false</ScaleCrop>
  <HeadingPairs>
    <vt:vector size="6" baseType="variant">
      <vt:variant>
        <vt:lpstr>Fonts Used</vt:lpstr>
      </vt:variant>
      <vt:variant>
        <vt:i4>6</vt:i4>
      </vt:variant>
      <vt:variant>
        <vt:lpstr>Theme</vt:lpstr>
      </vt:variant>
      <vt:variant>
        <vt:i4>1</vt:i4>
      </vt:variant>
      <vt:variant>
        <vt:lpstr>Slide Titles</vt:lpstr>
      </vt:variant>
      <vt:variant>
        <vt:i4>28</vt:i4>
      </vt:variant>
    </vt:vector>
  </HeadingPairs>
  <TitlesOfParts>
    <vt:vector size="35" baseType="lpstr">
      <vt:lpstr>Arial</vt:lpstr>
      <vt:lpstr>Arial Black</vt:lpstr>
      <vt:lpstr>Calibri</vt:lpstr>
      <vt:lpstr>Sabon Next LT</vt:lpstr>
      <vt:lpstr>Symbol</vt:lpstr>
      <vt:lpstr>Times New Roman</vt:lpstr>
      <vt:lpstr>Office Theme</vt:lpstr>
      <vt:lpstr>City of Muskegon 5-year housing needs assessment </vt:lpstr>
      <vt:lpstr>AGENDA</vt:lpstr>
      <vt:lpstr>Study Process</vt:lpstr>
      <vt:lpstr>Study Process</vt:lpstr>
      <vt:lpstr>PRIMARY GOALS</vt:lpstr>
      <vt:lpstr>Understanding our housing ecosystem</vt:lpstr>
      <vt:lpstr>Critique and Analyze city infill to date</vt:lpstr>
      <vt:lpstr>Gather data that will lend to equity-based housing policy</vt:lpstr>
      <vt:lpstr> encourage further private sector housing investment </vt:lpstr>
      <vt:lpstr>Key Findings</vt:lpstr>
      <vt:lpstr>Study Submarket Areas</vt:lpstr>
      <vt:lpstr>Population and Household Changes</vt:lpstr>
      <vt:lpstr>Community demographic information</vt:lpstr>
      <vt:lpstr>Transience and Income Data </vt:lpstr>
      <vt:lpstr>Renter and Owner HH Income  </vt:lpstr>
      <vt:lpstr>Housing Unit Gap Analysis </vt:lpstr>
      <vt:lpstr>Substandard Housing Stock </vt:lpstr>
      <vt:lpstr>Cost Burdened Households </vt:lpstr>
      <vt:lpstr>Apartment Data Overview </vt:lpstr>
      <vt:lpstr>Seasonal/short term rentals </vt:lpstr>
      <vt:lpstr>For Sale Housing Overview </vt:lpstr>
      <vt:lpstr>For Sale Housing Overview </vt:lpstr>
      <vt:lpstr>Commuter opportunity </vt:lpstr>
      <vt:lpstr>Barriers to building out </vt:lpstr>
      <vt:lpstr>Community input results </vt:lpstr>
      <vt:lpstr>Next steps!</vt:lpstr>
      <vt:lpstr>TIMELINE</vt:lpstr>
      <vt:lpstr>THANK YOU!</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Muskegon 5-year housing needs assessment</dc:title>
  <dc:subject/>
  <dc:creator>jake.eckholm@shorelinecity.com</dc:creator>
  <cp:lastModifiedBy>jake.eckholm@shorelinecity.com</cp:lastModifiedBy>
  <cp:revision>36</cp:revision>
  <dcterms:created xsi:type="dcterms:W3CDTF">2023-03-29T14:31:34Z</dcterms:created>
  <dcterms:modified xsi:type="dcterms:W3CDTF">2023-03-29T20:14:14Z</dcterms:modified>
</cp:coreProperties>
</file>