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ppt/notesSlides/notesSlide33.xml" ContentType="application/vnd.openxmlformats-officedocument.presentationml.notesSlide+xml"/>
  <Override PartName="/ppt/notesSlides/notesSlide34.xml" ContentType="application/vnd.openxmlformats-officedocument.presentationml.notesSlide+xml"/>
  <Override PartName="/ppt/notesSlides/notesSlide35.xml" ContentType="application/vnd.openxmlformats-officedocument.presentationml.notesSlide+xml"/>
  <Override PartName="/ppt/notesSlides/notesSlide36.xml" ContentType="application/vnd.openxmlformats-officedocument.presentationml.notesSlide+xml"/>
  <Override PartName="/ppt/notesSlides/notesSlide37.xml" ContentType="application/vnd.openxmlformats-officedocument.presentationml.notesSlide+xml"/>
  <Override PartName="/ppt/notesSlides/notesSlide38.xml" ContentType="application/vnd.openxmlformats-officedocument.presentationml.notesSlide+xml"/>
  <Override PartName="/ppt/notesSlides/notesSlide39.xml" ContentType="application/vnd.openxmlformats-officedocument.presentationml.notesSlide+xml"/>
  <Override PartName="/ppt/notesSlides/notesSlide40.xml" ContentType="application/vnd.openxmlformats-officedocument.presentationml.notesSlide+xml"/>
  <Override PartName="/ppt/notesSlides/notesSlide41.xml" ContentType="application/vnd.openxmlformats-officedocument.presentationml.notesSlide+xml"/>
  <Override PartName="/ppt/notesSlides/notesSlide42.xml" ContentType="application/vnd.openxmlformats-officedocument.presentationml.notesSlide+xml"/>
  <Override PartName="/ppt/notesSlides/notesSlide43.xml" ContentType="application/vnd.openxmlformats-officedocument.presentationml.notesSlide+xml"/>
  <Override PartName="/ppt/notesSlides/notesSlide44.xml" ContentType="application/vnd.openxmlformats-officedocument.presentationml.notesSlide+xml"/>
  <Override PartName="/ppt/notesSlides/notesSlide45.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notesMasterIdLst>
    <p:notesMasterId r:id="rId48"/>
  </p:notesMasterIdLst>
  <p:sldIdLst>
    <p:sldId id="256" r:id="rId2"/>
    <p:sldId id="278" r:id="rId3"/>
    <p:sldId id="314" r:id="rId4"/>
    <p:sldId id="280" r:id="rId5"/>
    <p:sldId id="305" r:id="rId6"/>
    <p:sldId id="306" r:id="rId7"/>
    <p:sldId id="307" r:id="rId8"/>
    <p:sldId id="308" r:id="rId9"/>
    <p:sldId id="309" r:id="rId10"/>
    <p:sldId id="310" r:id="rId11"/>
    <p:sldId id="294" r:id="rId12"/>
    <p:sldId id="291" r:id="rId13"/>
    <p:sldId id="292" r:id="rId14"/>
    <p:sldId id="293" r:id="rId15"/>
    <p:sldId id="295" r:id="rId16"/>
    <p:sldId id="287" r:id="rId17"/>
    <p:sldId id="297" r:id="rId18"/>
    <p:sldId id="288" r:id="rId19"/>
    <p:sldId id="298" r:id="rId20"/>
    <p:sldId id="296" r:id="rId21"/>
    <p:sldId id="289" r:id="rId22"/>
    <p:sldId id="290" r:id="rId23"/>
    <p:sldId id="299" r:id="rId24"/>
    <p:sldId id="300" r:id="rId25"/>
    <p:sldId id="301" r:id="rId26"/>
    <p:sldId id="302" r:id="rId27"/>
    <p:sldId id="303" r:id="rId28"/>
    <p:sldId id="315" r:id="rId29"/>
    <p:sldId id="319" r:id="rId30"/>
    <p:sldId id="279" r:id="rId31"/>
    <p:sldId id="316" r:id="rId32"/>
    <p:sldId id="317" r:id="rId33"/>
    <p:sldId id="318" r:id="rId34"/>
    <p:sldId id="312" r:id="rId35"/>
    <p:sldId id="320" r:id="rId36"/>
    <p:sldId id="271" r:id="rId37"/>
    <p:sldId id="311" r:id="rId38"/>
    <p:sldId id="313" r:id="rId39"/>
    <p:sldId id="321" r:id="rId40"/>
    <p:sldId id="322" r:id="rId41"/>
    <p:sldId id="323" r:id="rId42"/>
    <p:sldId id="324" r:id="rId43"/>
    <p:sldId id="325" r:id="rId44"/>
    <p:sldId id="326" r:id="rId45"/>
    <p:sldId id="327" r:id="rId46"/>
    <p:sldId id="284" r:id="rId47"/>
  </p:sldIdLst>
  <p:sldSz cx="12192000" cy="6858000"/>
  <p:notesSz cx="9601200" cy="150876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283F19"/>
    <a:srgbClr val="003F58"/>
    <a:srgbClr val="69765B"/>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1706"/>
    <p:restoredTop sz="94579"/>
  </p:normalViewPr>
  <p:slideViewPr>
    <p:cSldViewPr snapToGrid="0">
      <p:cViewPr varScale="1">
        <p:scale>
          <a:sx n="115" d="100"/>
          <a:sy n="115" d="100"/>
        </p:scale>
        <p:origin x="800" y="192"/>
      </p:cViewPr>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slide" Target="slides/slide38.xml"/><Relationship Id="rId21" Type="http://schemas.openxmlformats.org/officeDocument/2006/relationships/slide" Target="slides/slide20.xml"/><Relationship Id="rId34" Type="http://schemas.openxmlformats.org/officeDocument/2006/relationships/slide" Target="slides/slide33.xml"/><Relationship Id="rId42" Type="http://schemas.openxmlformats.org/officeDocument/2006/relationships/slide" Target="slides/slide41.xml"/><Relationship Id="rId47" Type="http://schemas.openxmlformats.org/officeDocument/2006/relationships/slide" Target="slides/slide46.xml"/><Relationship Id="rId50" Type="http://schemas.openxmlformats.org/officeDocument/2006/relationships/viewProps" Target="viewProps.xml"/><Relationship Id="rId7" Type="http://schemas.openxmlformats.org/officeDocument/2006/relationships/slide" Target="slides/slide6.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slide" Target="slides/slide36.xml"/><Relationship Id="rId40" Type="http://schemas.openxmlformats.org/officeDocument/2006/relationships/slide" Target="slides/slide39.xml"/><Relationship Id="rId45" Type="http://schemas.openxmlformats.org/officeDocument/2006/relationships/slide" Target="slides/slide44.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presProps" Target="presProps.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tableStyles" Target="tableStyle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 Id="rId43" Type="http://schemas.openxmlformats.org/officeDocument/2006/relationships/slide" Target="slides/slide42.xml"/><Relationship Id="rId48" Type="http://schemas.openxmlformats.org/officeDocument/2006/relationships/notesMaster" Target="notesMasters/notesMaster1.xml"/><Relationship Id="rId8" Type="http://schemas.openxmlformats.org/officeDocument/2006/relationships/slide" Target="slides/slide7.xml"/><Relationship Id="rId51" Type="http://schemas.openxmlformats.org/officeDocument/2006/relationships/theme" Target="theme/theme1.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slide" Target="slides/slide37.xml"/><Relationship Id="rId46" Type="http://schemas.openxmlformats.org/officeDocument/2006/relationships/slide" Target="slides/slide45.xml"/><Relationship Id="rId20" Type="http://schemas.openxmlformats.org/officeDocument/2006/relationships/slide" Target="slides/slide19.xml"/><Relationship Id="rId41" Type="http://schemas.openxmlformats.org/officeDocument/2006/relationships/slide" Target="slides/slide40.xml"/><Relationship Id="rId1" Type="http://schemas.openxmlformats.org/officeDocument/2006/relationships/slideMaster" Target="slideMasters/slideMaster1.xml"/><Relationship Id="rId6" Type="http://schemas.openxmlformats.org/officeDocument/2006/relationships/slide" Target="slides/slide5.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4160520" cy="757000"/>
          </a:xfrm>
          <a:prstGeom prst="rect">
            <a:avLst/>
          </a:prstGeom>
        </p:spPr>
        <p:txBody>
          <a:bodyPr vert="horz" lIns="141074" tIns="70537" rIns="141074" bIns="70537" rtlCol="0"/>
          <a:lstStyle>
            <a:lvl1pPr algn="l">
              <a:defRPr sz="1900"/>
            </a:lvl1pPr>
          </a:lstStyle>
          <a:p>
            <a:endParaRPr lang="en-US" dirty="0"/>
          </a:p>
        </p:txBody>
      </p:sp>
      <p:sp>
        <p:nvSpPr>
          <p:cNvPr id="3" name="Date Placeholder 2"/>
          <p:cNvSpPr>
            <a:spLocks noGrp="1"/>
          </p:cNvSpPr>
          <p:nvPr>
            <p:ph type="dt" idx="1"/>
          </p:nvPr>
        </p:nvSpPr>
        <p:spPr>
          <a:xfrm>
            <a:off x="5438458" y="0"/>
            <a:ext cx="4160520" cy="757000"/>
          </a:xfrm>
          <a:prstGeom prst="rect">
            <a:avLst/>
          </a:prstGeom>
        </p:spPr>
        <p:txBody>
          <a:bodyPr vert="horz" lIns="141074" tIns="70537" rIns="141074" bIns="70537" rtlCol="0"/>
          <a:lstStyle>
            <a:lvl1pPr algn="r">
              <a:defRPr sz="1900"/>
            </a:lvl1pPr>
          </a:lstStyle>
          <a:p>
            <a:fld id="{B12E83C7-2D15-4C82-90B2-F603323999E6}" type="datetimeFigureOut">
              <a:rPr lang="en-US" smtClean="0"/>
              <a:t>4/4/25</a:t>
            </a:fld>
            <a:endParaRPr lang="en-US" dirty="0"/>
          </a:p>
        </p:txBody>
      </p:sp>
      <p:sp>
        <p:nvSpPr>
          <p:cNvPr id="4" name="Slide Image Placeholder 3"/>
          <p:cNvSpPr>
            <a:spLocks noGrp="1" noRot="1" noChangeAspect="1"/>
          </p:cNvSpPr>
          <p:nvPr>
            <p:ph type="sldImg" idx="2"/>
          </p:nvPr>
        </p:nvSpPr>
        <p:spPr>
          <a:xfrm>
            <a:off x="274638" y="1885950"/>
            <a:ext cx="9051925" cy="5092700"/>
          </a:xfrm>
          <a:prstGeom prst="rect">
            <a:avLst/>
          </a:prstGeom>
          <a:noFill/>
          <a:ln w="12700">
            <a:solidFill>
              <a:prstClr val="black"/>
            </a:solidFill>
          </a:ln>
        </p:spPr>
        <p:txBody>
          <a:bodyPr vert="horz" lIns="141074" tIns="70537" rIns="141074" bIns="70537" rtlCol="0" anchor="ctr"/>
          <a:lstStyle/>
          <a:p>
            <a:endParaRPr lang="en-US" dirty="0"/>
          </a:p>
        </p:txBody>
      </p:sp>
      <p:sp>
        <p:nvSpPr>
          <p:cNvPr id="5" name="Notes Placeholder 4"/>
          <p:cNvSpPr>
            <a:spLocks noGrp="1"/>
          </p:cNvSpPr>
          <p:nvPr>
            <p:ph type="body" sz="quarter" idx="3"/>
          </p:nvPr>
        </p:nvSpPr>
        <p:spPr>
          <a:xfrm>
            <a:off x="960120" y="7260907"/>
            <a:ext cx="7680960" cy="5940743"/>
          </a:xfrm>
          <a:prstGeom prst="rect">
            <a:avLst/>
          </a:prstGeom>
        </p:spPr>
        <p:txBody>
          <a:bodyPr vert="horz" lIns="141074" tIns="70537" rIns="141074" bIns="70537" rtlCol="0"/>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Footer Placeholder 5"/>
          <p:cNvSpPr>
            <a:spLocks noGrp="1"/>
          </p:cNvSpPr>
          <p:nvPr>
            <p:ph type="ftr" sz="quarter" idx="4"/>
          </p:nvPr>
        </p:nvSpPr>
        <p:spPr>
          <a:xfrm>
            <a:off x="0" y="14330602"/>
            <a:ext cx="4160520" cy="756999"/>
          </a:xfrm>
          <a:prstGeom prst="rect">
            <a:avLst/>
          </a:prstGeom>
        </p:spPr>
        <p:txBody>
          <a:bodyPr vert="horz" lIns="141074" tIns="70537" rIns="141074" bIns="70537" rtlCol="0" anchor="b"/>
          <a:lstStyle>
            <a:lvl1pPr algn="l">
              <a:defRPr sz="1900"/>
            </a:lvl1pPr>
          </a:lstStyle>
          <a:p>
            <a:endParaRPr lang="en-US" dirty="0"/>
          </a:p>
        </p:txBody>
      </p:sp>
      <p:sp>
        <p:nvSpPr>
          <p:cNvPr id="7" name="Slide Number Placeholder 6"/>
          <p:cNvSpPr>
            <a:spLocks noGrp="1"/>
          </p:cNvSpPr>
          <p:nvPr>
            <p:ph type="sldNum" sz="quarter" idx="5"/>
          </p:nvPr>
        </p:nvSpPr>
        <p:spPr>
          <a:xfrm>
            <a:off x="5438458" y="14330602"/>
            <a:ext cx="4160520" cy="756999"/>
          </a:xfrm>
          <a:prstGeom prst="rect">
            <a:avLst/>
          </a:prstGeom>
        </p:spPr>
        <p:txBody>
          <a:bodyPr vert="horz" lIns="141074" tIns="70537" rIns="141074" bIns="70537" rtlCol="0" anchor="b"/>
          <a:lstStyle>
            <a:lvl1pPr algn="r">
              <a:defRPr sz="1900"/>
            </a:lvl1pPr>
          </a:lstStyle>
          <a:p>
            <a:fld id="{21172E46-3553-4B1B-90BA-69D4FAAFFBEA}" type="slidenum">
              <a:rPr lang="en-US" smtClean="0"/>
              <a:t>‹#›</a:t>
            </a:fld>
            <a:endParaRPr lang="en-US" dirty="0"/>
          </a:p>
        </p:txBody>
      </p:sp>
    </p:spTree>
    <p:extLst>
      <p:ext uri="{BB962C8B-B14F-4D97-AF65-F5344CB8AC3E}">
        <p14:creationId xmlns:p14="http://schemas.microsoft.com/office/powerpoint/2010/main" val="710392500"/>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3.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24.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27.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28.xml"/><Relationship Id="rId1" Type="http://schemas.openxmlformats.org/officeDocument/2006/relationships/notesMaster" Target="../notesMasters/notesMaster1.xml"/></Relationships>
</file>

<file path=ppt/notesSlides/_rels/notesSlide28.xml.rels><?xml version="1.0" encoding="UTF-8" standalone="yes"?>
<Relationships xmlns="http://schemas.openxmlformats.org/package/2006/relationships"><Relationship Id="rId2" Type="http://schemas.openxmlformats.org/officeDocument/2006/relationships/slide" Target="../slides/slide29.xml"/><Relationship Id="rId1" Type="http://schemas.openxmlformats.org/officeDocument/2006/relationships/notesMaster" Target="../notesMasters/notesMaster1.xml"/></Relationships>
</file>

<file path=ppt/notesSlides/_rels/notesSlide29.xml.rels><?xml version="1.0" encoding="UTF-8" standalone="yes"?>
<Relationships xmlns="http://schemas.openxmlformats.org/package/2006/relationships"><Relationship Id="rId2" Type="http://schemas.openxmlformats.org/officeDocument/2006/relationships/slide" Target="../slides/slide30.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30.xml.rels><?xml version="1.0" encoding="UTF-8" standalone="yes"?>
<Relationships xmlns="http://schemas.openxmlformats.org/package/2006/relationships"><Relationship Id="rId2" Type="http://schemas.openxmlformats.org/officeDocument/2006/relationships/slide" Target="../slides/slide31.xml"/><Relationship Id="rId1" Type="http://schemas.openxmlformats.org/officeDocument/2006/relationships/notesMaster" Target="../notesMasters/notesMaster1.xml"/></Relationships>
</file>

<file path=ppt/notesSlides/_rels/notesSlide31.xml.rels><?xml version="1.0" encoding="UTF-8" standalone="yes"?>
<Relationships xmlns="http://schemas.openxmlformats.org/package/2006/relationships"><Relationship Id="rId2" Type="http://schemas.openxmlformats.org/officeDocument/2006/relationships/slide" Target="../slides/slide32.xml"/><Relationship Id="rId1" Type="http://schemas.openxmlformats.org/officeDocument/2006/relationships/notesMaster" Target="../notesMasters/notesMaster1.xml"/></Relationships>
</file>

<file path=ppt/notesSlides/_rels/notesSlide32.xml.rels><?xml version="1.0" encoding="UTF-8" standalone="yes"?>
<Relationships xmlns="http://schemas.openxmlformats.org/package/2006/relationships"><Relationship Id="rId2" Type="http://schemas.openxmlformats.org/officeDocument/2006/relationships/slide" Target="../slides/slide33.xml"/><Relationship Id="rId1" Type="http://schemas.openxmlformats.org/officeDocument/2006/relationships/notesMaster" Target="../notesMasters/notesMaster1.xml"/></Relationships>
</file>

<file path=ppt/notesSlides/_rels/notesSlide33.xml.rels><?xml version="1.0" encoding="UTF-8" standalone="yes"?>
<Relationships xmlns="http://schemas.openxmlformats.org/package/2006/relationships"><Relationship Id="rId2" Type="http://schemas.openxmlformats.org/officeDocument/2006/relationships/slide" Target="../slides/slide34.xml"/><Relationship Id="rId1" Type="http://schemas.openxmlformats.org/officeDocument/2006/relationships/notesMaster" Target="../notesMasters/notesMaster1.xml"/></Relationships>
</file>

<file path=ppt/notesSlides/_rels/notesSlide34.xml.rels><?xml version="1.0" encoding="UTF-8" standalone="yes"?>
<Relationships xmlns="http://schemas.openxmlformats.org/package/2006/relationships"><Relationship Id="rId2" Type="http://schemas.openxmlformats.org/officeDocument/2006/relationships/slide" Target="../slides/slide35.xml"/><Relationship Id="rId1" Type="http://schemas.openxmlformats.org/officeDocument/2006/relationships/notesMaster" Target="../notesMasters/notesMaster1.xml"/></Relationships>
</file>

<file path=ppt/notesSlides/_rels/notesSlide35.xml.rels><?xml version="1.0" encoding="UTF-8" standalone="yes"?>
<Relationships xmlns="http://schemas.openxmlformats.org/package/2006/relationships"><Relationship Id="rId2" Type="http://schemas.openxmlformats.org/officeDocument/2006/relationships/slide" Target="../slides/slide36.xml"/><Relationship Id="rId1" Type="http://schemas.openxmlformats.org/officeDocument/2006/relationships/notesMaster" Target="../notesMasters/notesMaster1.xml"/></Relationships>
</file>

<file path=ppt/notesSlides/_rels/notesSlide36.xml.rels><?xml version="1.0" encoding="UTF-8" standalone="yes"?>
<Relationships xmlns="http://schemas.openxmlformats.org/package/2006/relationships"><Relationship Id="rId2" Type="http://schemas.openxmlformats.org/officeDocument/2006/relationships/slide" Target="../slides/slide37.xml"/><Relationship Id="rId1" Type="http://schemas.openxmlformats.org/officeDocument/2006/relationships/notesMaster" Target="../notesMasters/notesMaster1.xml"/></Relationships>
</file>

<file path=ppt/notesSlides/_rels/notesSlide37.xml.rels><?xml version="1.0" encoding="UTF-8" standalone="yes"?>
<Relationships xmlns="http://schemas.openxmlformats.org/package/2006/relationships"><Relationship Id="rId2" Type="http://schemas.openxmlformats.org/officeDocument/2006/relationships/slide" Target="../slides/slide38.xml"/><Relationship Id="rId1" Type="http://schemas.openxmlformats.org/officeDocument/2006/relationships/notesMaster" Target="../notesMasters/notesMaster1.xml"/></Relationships>
</file>

<file path=ppt/notesSlides/_rels/notesSlide38.xml.rels><?xml version="1.0" encoding="UTF-8" standalone="yes"?>
<Relationships xmlns="http://schemas.openxmlformats.org/package/2006/relationships"><Relationship Id="rId2" Type="http://schemas.openxmlformats.org/officeDocument/2006/relationships/slide" Target="../slides/slide39.xml"/><Relationship Id="rId1" Type="http://schemas.openxmlformats.org/officeDocument/2006/relationships/notesMaster" Target="../notesMasters/notesMaster1.xml"/></Relationships>
</file>

<file path=ppt/notesSlides/_rels/notesSlide39.xml.rels><?xml version="1.0" encoding="UTF-8" standalone="yes"?>
<Relationships xmlns="http://schemas.openxmlformats.org/package/2006/relationships"><Relationship Id="rId2" Type="http://schemas.openxmlformats.org/officeDocument/2006/relationships/slide" Target="../slides/slide40.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40.xml.rels><?xml version="1.0" encoding="UTF-8" standalone="yes"?>
<Relationships xmlns="http://schemas.openxmlformats.org/package/2006/relationships"><Relationship Id="rId2" Type="http://schemas.openxmlformats.org/officeDocument/2006/relationships/slide" Target="../slides/slide41.xml"/><Relationship Id="rId1" Type="http://schemas.openxmlformats.org/officeDocument/2006/relationships/notesMaster" Target="../notesMasters/notesMaster1.xml"/></Relationships>
</file>

<file path=ppt/notesSlides/_rels/notesSlide41.xml.rels><?xml version="1.0" encoding="UTF-8" standalone="yes"?>
<Relationships xmlns="http://schemas.openxmlformats.org/package/2006/relationships"><Relationship Id="rId2" Type="http://schemas.openxmlformats.org/officeDocument/2006/relationships/slide" Target="../slides/slide42.xml"/><Relationship Id="rId1" Type="http://schemas.openxmlformats.org/officeDocument/2006/relationships/notesMaster" Target="../notesMasters/notesMaster1.xml"/></Relationships>
</file>

<file path=ppt/notesSlides/_rels/notesSlide42.xml.rels><?xml version="1.0" encoding="UTF-8" standalone="yes"?>
<Relationships xmlns="http://schemas.openxmlformats.org/package/2006/relationships"><Relationship Id="rId2" Type="http://schemas.openxmlformats.org/officeDocument/2006/relationships/slide" Target="../slides/slide43.xml"/><Relationship Id="rId1" Type="http://schemas.openxmlformats.org/officeDocument/2006/relationships/notesMaster" Target="../notesMasters/notesMaster1.xml"/></Relationships>
</file>

<file path=ppt/notesSlides/_rels/notesSlide43.xml.rels><?xml version="1.0" encoding="UTF-8" standalone="yes"?>
<Relationships xmlns="http://schemas.openxmlformats.org/package/2006/relationships"><Relationship Id="rId2" Type="http://schemas.openxmlformats.org/officeDocument/2006/relationships/slide" Target="../slides/slide44.xml"/><Relationship Id="rId1" Type="http://schemas.openxmlformats.org/officeDocument/2006/relationships/notesMaster" Target="../notesMasters/notesMaster1.xml"/></Relationships>
</file>

<file path=ppt/notesSlides/_rels/notesSlide44.xml.rels><?xml version="1.0" encoding="UTF-8" standalone="yes"?>
<Relationships xmlns="http://schemas.openxmlformats.org/package/2006/relationships"><Relationship Id="rId2" Type="http://schemas.openxmlformats.org/officeDocument/2006/relationships/slide" Target="../slides/slide45.xml"/><Relationship Id="rId1" Type="http://schemas.openxmlformats.org/officeDocument/2006/relationships/notesMaster" Target="../notesMasters/notesMaster1.xml"/></Relationships>
</file>

<file path=ppt/notesSlides/_rels/notesSlide45.xml.rels><?xml version="1.0" encoding="UTF-8" standalone="yes"?>
<Relationships xmlns="http://schemas.openxmlformats.org/package/2006/relationships"><Relationship Id="rId2" Type="http://schemas.openxmlformats.org/officeDocument/2006/relationships/slide" Target="../slides/slide46.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6159ECEB-DFF6-89DE-C852-F94520807AAF}"/>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22B80617-5C9C-0278-6719-A18D94F5E0E9}"/>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1BA06630-C732-2B70-1805-72E51AC6A7D7}"/>
              </a:ext>
            </a:extLst>
          </p:cNvPr>
          <p:cNvSpPr>
            <a:spLocks noGrp="1"/>
          </p:cNvSpPr>
          <p:nvPr>
            <p:ph type="body" idx="1"/>
          </p:nvPr>
        </p:nvSpPr>
        <p:spPr/>
        <p:txBody>
          <a:bodyPr/>
          <a:lstStyle/>
          <a:p>
            <a:r>
              <a:rPr lang="en-US" dirty="0"/>
              <a:t>Kelli</a:t>
            </a:r>
          </a:p>
        </p:txBody>
      </p:sp>
      <p:sp>
        <p:nvSpPr>
          <p:cNvPr id="4" name="Slide Number Placeholder 3">
            <a:extLst>
              <a:ext uri="{FF2B5EF4-FFF2-40B4-BE49-F238E27FC236}">
                <a16:creationId xmlns:a16="http://schemas.microsoft.com/office/drawing/2014/main" id="{5DE7E527-14A2-FBA0-10A4-9AD4104A8E37}"/>
              </a:ext>
            </a:extLst>
          </p:cNvPr>
          <p:cNvSpPr>
            <a:spLocks noGrp="1"/>
          </p:cNvSpPr>
          <p:nvPr>
            <p:ph type="sldNum" sz="quarter" idx="5"/>
          </p:nvPr>
        </p:nvSpPr>
        <p:spPr/>
        <p:txBody>
          <a:bodyPr/>
          <a:lstStyle/>
          <a:p>
            <a:fld id="{21172E46-3553-4B1B-90BA-69D4FAAFFBEA}" type="slidenum">
              <a:rPr lang="en-US" smtClean="0"/>
              <a:t>2</a:t>
            </a:fld>
            <a:endParaRPr lang="en-US" dirty="0"/>
          </a:p>
        </p:txBody>
      </p:sp>
    </p:spTree>
    <p:extLst>
      <p:ext uri="{BB962C8B-B14F-4D97-AF65-F5344CB8AC3E}">
        <p14:creationId xmlns:p14="http://schemas.microsoft.com/office/powerpoint/2010/main" val="606980685"/>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11</a:t>
            </a:fld>
            <a:endParaRPr lang="en-US" dirty="0"/>
          </a:p>
        </p:txBody>
      </p:sp>
    </p:spTree>
    <p:extLst>
      <p:ext uri="{BB962C8B-B14F-4D97-AF65-F5344CB8AC3E}">
        <p14:creationId xmlns:p14="http://schemas.microsoft.com/office/powerpoint/2010/main" val="1795681913"/>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12</a:t>
            </a:fld>
            <a:endParaRPr lang="en-US" dirty="0"/>
          </a:p>
        </p:txBody>
      </p:sp>
    </p:spTree>
    <p:extLst>
      <p:ext uri="{BB962C8B-B14F-4D97-AF65-F5344CB8AC3E}">
        <p14:creationId xmlns:p14="http://schemas.microsoft.com/office/powerpoint/2010/main" val="275549605"/>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13</a:t>
            </a:fld>
            <a:endParaRPr lang="en-US" dirty="0"/>
          </a:p>
        </p:txBody>
      </p:sp>
    </p:spTree>
    <p:extLst>
      <p:ext uri="{BB962C8B-B14F-4D97-AF65-F5344CB8AC3E}">
        <p14:creationId xmlns:p14="http://schemas.microsoft.com/office/powerpoint/2010/main" val="3812010511"/>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14</a:t>
            </a:fld>
            <a:endParaRPr lang="en-US" dirty="0"/>
          </a:p>
        </p:txBody>
      </p:sp>
    </p:spTree>
    <p:extLst>
      <p:ext uri="{BB962C8B-B14F-4D97-AF65-F5344CB8AC3E}">
        <p14:creationId xmlns:p14="http://schemas.microsoft.com/office/powerpoint/2010/main" val="1367277776"/>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15</a:t>
            </a:fld>
            <a:endParaRPr lang="en-US" dirty="0"/>
          </a:p>
        </p:txBody>
      </p:sp>
    </p:spTree>
    <p:extLst>
      <p:ext uri="{BB962C8B-B14F-4D97-AF65-F5344CB8AC3E}">
        <p14:creationId xmlns:p14="http://schemas.microsoft.com/office/powerpoint/2010/main" val="1846229380"/>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16</a:t>
            </a:fld>
            <a:endParaRPr lang="en-US" dirty="0"/>
          </a:p>
        </p:txBody>
      </p:sp>
    </p:spTree>
    <p:extLst>
      <p:ext uri="{BB962C8B-B14F-4D97-AF65-F5344CB8AC3E}">
        <p14:creationId xmlns:p14="http://schemas.microsoft.com/office/powerpoint/2010/main" val="504333981"/>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17</a:t>
            </a:fld>
            <a:endParaRPr lang="en-US" dirty="0"/>
          </a:p>
        </p:txBody>
      </p:sp>
    </p:spTree>
    <p:extLst>
      <p:ext uri="{BB962C8B-B14F-4D97-AF65-F5344CB8AC3E}">
        <p14:creationId xmlns:p14="http://schemas.microsoft.com/office/powerpoint/2010/main" val="4084337184"/>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18</a:t>
            </a:fld>
            <a:endParaRPr lang="en-US" dirty="0"/>
          </a:p>
        </p:txBody>
      </p:sp>
    </p:spTree>
    <p:extLst>
      <p:ext uri="{BB962C8B-B14F-4D97-AF65-F5344CB8AC3E}">
        <p14:creationId xmlns:p14="http://schemas.microsoft.com/office/powerpoint/2010/main" val="1317639413"/>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19</a:t>
            </a:fld>
            <a:endParaRPr lang="en-US" dirty="0"/>
          </a:p>
        </p:txBody>
      </p:sp>
    </p:spTree>
    <p:extLst>
      <p:ext uri="{BB962C8B-B14F-4D97-AF65-F5344CB8AC3E}">
        <p14:creationId xmlns:p14="http://schemas.microsoft.com/office/powerpoint/2010/main" val="1759008668"/>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20</a:t>
            </a:fld>
            <a:endParaRPr lang="en-US" dirty="0"/>
          </a:p>
        </p:txBody>
      </p:sp>
    </p:spTree>
    <p:extLst>
      <p:ext uri="{BB962C8B-B14F-4D97-AF65-F5344CB8AC3E}">
        <p14:creationId xmlns:p14="http://schemas.microsoft.com/office/powerpoint/2010/main" val="225508730"/>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82D254DE-84B9-A6DB-681F-71188E962158}"/>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3352517B-9C54-F127-5CC0-B46E37C5FD96}"/>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11D9DBDC-1A16-FD99-5F00-2230F1DBE3E2}"/>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44B9CC8C-D936-4DCE-1484-E6C0E283B9EF}"/>
              </a:ext>
            </a:extLst>
          </p:cNvPr>
          <p:cNvSpPr>
            <a:spLocks noGrp="1"/>
          </p:cNvSpPr>
          <p:nvPr>
            <p:ph type="sldNum" sz="quarter" idx="5"/>
          </p:nvPr>
        </p:nvSpPr>
        <p:spPr/>
        <p:txBody>
          <a:bodyPr/>
          <a:lstStyle/>
          <a:p>
            <a:fld id="{21172E46-3553-4B1B-90BA-69D4FAAFFBEA}" type="slidenum">
              <a:rPr lang="en-US" smtClean="0"/>
              <a:t>3</a:t>
            </a:fld>
            <a:endParaRPr lang="en-US" dirty="0"/>
          </a:p>
        </p:txBody>
      </p:sp>
    </p:spTree>
    <p:extLst>
      <p:ext uri="{BB962C8B-B14F-4D97-AF65-F5344CB8AC3E}">
        <p14:creationId xmlns:p14="http://schemas.microsoft.com/office/powerpoint/2010/main" val="4088595642"/>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21</a:t>
            </a:fld>
            <a:endParaRPr lang="en-US" dirty="0"/>
          </a:p>
        </p:txBody>
      </p:sp>
    </p:spTree>
    <p:extLst>
      <p:ext uri="{BB962C8B-B14F-4D97-AF65-F5344CB8AC3E}">
        <p14:creationId xmlns:p14="http://schemas.microsoft.com/office/powerpoint/2010/main" val="3008782964"/>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22</a:t>
            </a:fld>
            <a:endParaRPr lang="en-US" dirty="0"/>
          </a:p>
        </p:txBody>
      </p:sp>
    </p:spTree>
    <p:extLst>
      <p:ext uri="{BB962C8B-B14F-4D97-AF65-F5344CB8AC3E}">
        <p14:creationId xmlns:p14="http://schemas.microsoft.com/office/powerpoint/2010/main" val="425437155"/>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23</a:t>
            </a:fld>
            <a:endParaRPr lang="en-US" dirty="0"/>
          </a:p>
        </p:txBody>
      </p:sp>
    </p:spTree>
    <p:extLst>
      <p:ext uri="{BB962C8B-B14F-4D97-AF65-F5344CB8AC3E}">
        <p14:creationId xmlns:p14="http://schemas.microsoft.com/office/powerpoint/2010/main" val="1154378073"/>
      </p:ext>
    </p:extLst>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24</a:t>
            </a:fld>
            <a:endParaRPr lang="en-US" dirty="0"/>
          </a:p>
        </p:txBody>
      </p:sp>
    </p:spTree>
    <p:extLst>
      <p:ext uri="{BB962C8B-B14F-4D97-AF65-F5344CB8AC3E}">
        <p14:creationId xmlns:p14="http://schemas.microsoft.com/office/powerpoint/2010/main" val="3243449924"/>
      </p:ext>
    </p:extLst>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25</a:t>
            </a:fld>
            <a:endParaRPr lang="en-US" dirty="0"/>
          </a:p>
        </p:txBody>
      </p:sp>
    </p:spTree>
    <p:extLst>
      <p:ext uri="{BB962C8B-B14F-4D97-AF65-F5344CB8AC3E}">
        <p14:creationId xmlns:p14="http://schemas.microsoft.com/office/powerpoint/2010/main" val="4121610174"/>
      </p:ext>
    </p:extLst>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26</a:t>
            </a:fld>
            <a:endParaRPr lang="en-US" dirty="0"/>
          </a:p>
        </p:txBody>
      </p:sp>
    </p:spTree>
    <p:extLst>
      <p:ext uri="{BB962C8B-B14F-4D97-AF65-F5344CB8AC3E}">
        <p14:creationId xmlns:p14="http://schemas.microsoft.com/office/powerpoint/2010/main" val="651877428"/>
      </p:ext>
    </p:extLst>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27</a:t>
            </a:fld>
            <a:endParaRPr lang="en-US" dirty="0"/>
          </a:p>
        </p:txBody>
      </p:sp>
    </p:spTree>
    <p:extLst>
      <p:ext uri="{BB962C8B-B14F-4D97-AF65-F5344CB8AC3E}">
        <p14:creationId xmlns:p14="http://schemas.microsoft.com/office/powerpoint/2010/main" val="1931735663"/>
      </p:ext>
    </p:extLst>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FBCA9C76-5417-5040-497A-361E759ECB81}"/>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862E9D63-4DC4-C7D3-BA2A-5C9D64B3E820}"/>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B4B29DC7-1D39-002A-3ED9-E8E2FF697792}"/>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CE61F66D-131D-B75E-4025-18F0AC90947B}"/>
              </a:ext>
            </a:extLst>
          </p:cNvPr>
          <p:cNvSpPr>
            <a:spLocks noGrp="1"/>
          </p:cNvSpPr>
          <p:nvPr>
            <p:ph type="sldNum" sz="quarter" idx="5"/>
          </p:nvPr>
        </p:nvSpPr>
        <p:spPr/>
        <p:txBody>
          <a:bodyPr/>
          <a:lstStyle/>
          <a:p>
            <a:fld id="{21172E46-3553-4B1B-90BA-69D4FAAFFBEA}" type="slidenum">
              <a:rPr lang="en-US" smtClean="0"/>
              <a:t>28</a:t>
            </a:fld>
            <a:endParaRPr lang="en-US" dirty="0"/>
          </a:p>
        </p:txBody>
      </p:sp>
    </p:spTree>
    <p:extLst>
      <p:ext uri="{BB962C8B-B14F-4D97-AF65-F5344CB8AC3E}">
        <p14:creationId xmlns:p14="http://schemas.microsoft.com/office/powerpoint/2010/main" val="3295375435"/>
      </p:ext>
    </p:extLst>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6168EC44-3AAA-8D20-CBBF-6B0C178B50E7}"/>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BEA28D64-EA24-28DB-5B59-6DF9236987B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EF91BA91-C052-7681-04EF-1168EE4A6DBD}"/>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F3DFD539-58C0-D1F8-3724-0E34090A151A}"/>
              </a:ext>
            </a:extLst>
          </p:cNvPr>
          <p:cNvSpPr>
            <a:spLocks noGrp="1"/>
          </p:cNvSpPr>
          <p:nvPr>
            <p:ph type="sldNum" sz="quarter" idx="5"/>
          </p:nvPr>
        </p:nvSpPr>
        <p:spPr/>
        <p:txBody>
          <a:bodyPr/>
          <a:lstStyle/>
          <a:p>
            <a:fld id="{21172E46-3553-4B1B-90BA-69D4FAAFFBEA}" type="slidenum">
              <a:rPr lang="en-US" smtClean="0"/>
              <a:t>29</a:t>
            </a:fld>
            <a:endParaRPr lang="en-US" dirty="0"/>
          </a:p>
        </p:txBody>
      </p:sp>
    </p:spTree>
    <p:extLst>
      <p:ext uri="{BB962C8B-B14F-4D97-AF65-F5344CB8AC3E}">
        <p14:creationId xmlns:p14="http://schemas.microsoft.com/office/powerpoint/2010/main" val="4051175741"/>
      </p:ext>
    </p:extLst>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325D0461-8D12-D9CE-DADE-6431E32E387C}"/>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4CB212E1-6778-3B2A-D14A-EFAA85D4C9B6}"/>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2E809A97-C1FF-9D82-6191-6443B8CB1C0B}"/>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3C5977BF-033C-0F1A-2498-8D488730107A}"/>
              </a:ext>
            </a:extLst>
          </p:cNvPr>
          <p:cNvSpPr>
            <a:spLocks noGrp="1"/>
          </p:cNvSpPr>
          <p:nvPr>
            <p:ph type="sldNum" sz="quarter" idx="5"/>
          </p:nvPr>
        </p:nvSpPr>
        <p:spPr/>
        <p:txBody>
          <a:bodyPr/>
          <a:lstStyle/>
          <a:p>
            <a:fld id="{21172E46-3553-4B1B-90BA-69D4FAAFFBEA}" type="slidenum">
              <a:rPr lang="en-US" smtClean="0"/>
              <a:t>30</a:t>
            </a:fld>
            <a:endParaRPr lang="en-US" dirty="0"/>
          </a:p>
        </p:txBody>
      </p:sp>
    </p:spTree>
    <p:extLst>
      <p:ext uri="{BB962C8B-B14F-4D97-AF65-F5344CB8AC3E}">
        <p14:creationId xmlns:p14="http://schemas.microsoft.com/office/powerpoint/2010/main" val="2240162100"/>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4</a:t>
            </a:fld>
            <a:endParaRPr lang="en-US" dirty="0"/>
          </a:p>
        </p:txBody>
      </p:sp>
    </p:spTree>
    <p:extLst>
      <p:ext uri="{BB962C8B-B14F-4D97-AF65-F5344CB8AC3E}">
        <p14:creationId xmlns:p14="http://schemas.microsoft.com/office/powerpoint/2010/main" val="452316868"/>
      </p:ext>
    </p:extLst>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E0CBFEDD-F4B1-3C0A-17FA-202663A0683D}"/>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ABA95AF4-0DE8-547C-71E6-C21766F40ECC}"/>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65A4EE4A-6B02-896B-A659-A8FA19E3E4EA}"/>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57807-071C-C111-BCAE-5BFD7DDFA518}"/>
              </a:ext>
            </a:extLst>
          </p:cNvPr>
          <p:cNvSpPr>
            <a:spLocks noGrp="1"/>
          </p:cNvSpPr>
          <p:nvPr>
            <p:ph type="sldNum" sz="quarter" idx="5"/>
          </p:nvPr>
        </p:nvSpPr>
        <p:spPr/>
        <p:txBody>
          <a:bodyPr/>
          <a:lstStyle/>
          <a:p>
            <a:fld id="{21172E46-3553-4B1B-90BA-69D4FAAFFBEA}" type="slidenum">
              <a:rPr lang="en-US" smtClean="0"/>
              <a:t>31</a:t>
            </a:fld>
            <a:endParaRPr lang="en-US" dirty="0"/>
          </a:p>
        </p:txBody>
      </p:sp>
    </p:spTree>
    <p:extLst>
      <p:ext uri="{BB962C8B-B14F-4D97-AF65-F5344CB8AC3E}">
        <p14:creationId xmlns:p14="http://schemas.microsoft.com/office/powerpoint/2010/main" val="3585151487"/>
      </p:ext>
    </p:extLst>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A557EC2B-9CC0-ACFF-9D05-2007E9990865}"/>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A4A21C1-9FE8-FA3A-17B8-2C15B5438E42}"/>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21853B6B-0E0F-0F49-17A8-673F9F221BFD}"/>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41663E83-FBBF-CBFD-C58C-FAE22C5142B7}"/>
              </a:ext>
            </a:extLst>
          </p:cNvPr>
          <p:cNvSpPr>
            <a:spLocks noGrp="1"/>
          </p:cNvSpPr>
          <p:nvPr>
            <p:ph type="sldNum" sz="quarter" idx="5"/>
          </p:nvPr>
        </p:nvSpPr>
        <p:spPr/>
        <p:txBody>
          <a:bodyPr/>
          <a:lstStyle/>
          <a:p>
            <a:fld id="{21172E46-3553-4B1B-90BA-69D4FAAFFBEA}" type="slidenum">
              <a:rPr lang="en-US" smtClean="0"/>
              <a:t>32</a:t>
            </a:fld>
            <a:endParaRPr lang="en-US" dirty="0"/>
          </a:p>
        </p:txBody>
      </p:sp>
    </p:spTree>
    <p:extLst>
      <p:ext uri="{BB962C8B-B14F-4D97-AF65-F5344CB8AC3E}">
        <p14:creationId xmlns:p14="http://schemas.microsoft.com/office/powerpoint/2010/main" val="3971757364"/>
      </p:ext>
    </p:extLst>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12CDD617-4BBA-D2E0-CC6A-F00E2D50A58F}"/>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6D726045-76D0-1926-8F6C-27E19FA229DF}"/>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C4723540-9619-EFD1-CBF8-13F6857D1A45}"/>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FA466BBA-D6B7-CA37-14B9-9D194166B961}"/>
              </a:ext>
            </a:extLst>
          </p:cNvPr>
          <p:cNvSpPr>
            <a:spLocks noGrp="1"/>
          </p:cNvSpPr>
          <p:nvPr>
            <p:ph type="sldNum" sz="quarter" idx="5"/>
          </p:nvPr>
        </p:nvSpPr>
        <p:spPr/>
        <p:txBody>
          <a:bodyPr/>
          <a:lstStyle/>
          <a:p>
            <a:fld id="{21172E46-3553-4B1B-90BA-69D4FAAFFBEA}" type="slidenum">
              <a:rPr lang="en-US" smtClean="0"/>
              <a:t>33</a:t>
            </a:fld>
            <a:endParaRPr lang="en-US" dirty="0"/>
          </a:p>
        </p:txBody>
      </p:sp>
    </p:spTree>
    <p:extLst>
      <p:ext uri="{BB962C8B-B14F-4D97-AF65-F5344CB8AC3E}">
        <p14:creationId xmlns:p14="http://schemas.microsoft.com/office/powerpoint/2010/main" val="3942591457"/>
      </p:ext>
    </p:extLst>
  </p:cSld>
  <p:clrMapOvr>
    <a:masterClrMapping/>
  </p:clrMapOvr>
</p:notes>
</file>

<file path=ppt/notesSlides/notesSlide33.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F44761AD-66CA-029D-6DB3-767358E547DF}"/>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FC37B25E-4CA1-A2C5-2934-E0A21CDD9B4E}"/>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DBBC497C-945D-341F-531D-63FD86684146}"/>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E103E1A3-ECE8-B2E1-E1EB-16FA7D1805CD}"/>
              </a:ext>
            </a:extLst>
          </p:cNvPr>
          <p:cNvSpPr>
            <a:spLocks noGrp="1"/>
          </p:cNvSpPr>
          <p:nvPr>
            <p:ph type="sldNum" sz="quarter" idx="5"/>
          </p:nvPr>
        </p:nvSpPr>
        <p:spPr/>
        <p:txBody>
          <a:bodyPr/>
          <a:lstStyle/>
          <a:p>
            <a:fld id="{21172E46-3553-4B1B-90BA-69D4FAAFFBEA}" type="slidenum">
              <a:rPr lang="en-US" smtClean="0"/>
              <a:t>34</a:t>
            </a:fld>
            <a:endParaRPr lang="en-US" dirty="0"/>
          </a:p>
        </p:txBody>
      </p:sp>
    </p:spTree>
    <p:extLst>
      <p:ext uri="{BB962C8B-B14F-4D97-AF65-F5344CB8AC3E}">
        <p14:creationId xmlns:p14="http://schemas.microsoft.com/office/powerpoint/2010/main" val="938796478"/>
      </p:ext>
    </p:extLst>
  </p:cSld>
  <p:clrMapOvr>
    <a:masterClrMapping/>
  </p:clrMapOvr>
</p:notes>
</file>

<file path=ppt/notesSlides/notesSlide34.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6D29FF1A-7AFE-4C34-3B7F-4070959F11CE}"/>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3ABAD945-5A95-B9A5-0EE0-7C95EBD750E1}"/>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1840F8EA-CE16-CF79-8FE8-C32493E46751}"/>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8D45B507-2A65-C87E-8037-81D7258381E2}"/>
              </a:ext>
            </a:extLst>
          </p:cNvPr>
          <p:cNvSpPr>
            <a:spLocks noGrp="1"/>
          </p:cNvSpPr>
          <p:nvPr>
            <p:ph type="sldNum" sz="quarter" idx="5"/>
          </p:nvPr>
        </p:nvSpPr>
        <p:spPr/>
        <p:txBody>
          <a:bodyPr/>
          <a:lstStyle/>
          <a:p>
            <a:fld id="{21172E46-3553-4B1B-90BA-69D4FAAFFBEA}" type="slidenum">
              <a:rPr lang="en-US" smtClean="0"/>
              <a:t>35</a:t>
            </a:fld>
            <a:endParaRPr lang="en-US" dirty="0"/>
          </a:p>
        </p:txBody>
      </p:sp>
    </p:spTree>
    <p:extLst>
      <p:ext uri="{BB962C8B-B14F-4D97-AF65-F5344CB8AC3E}">
        <p14:creationId xmlns:p14="http://schemas.microsoft.com/office/powerpoint/2010/main" val="1107707555"/>
      </p:ext>
    </p:extLst>
  </p:cSld>
  <p:clrMapOvr>
    <a:masterClrMapping/>
  </p:clrMapOvr>
</p:notes>
</file>

<file path=ppt/notesSlides/notesSlide35.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EB9F54D9-8806-8287-FED6-DB0529AA7F64}"/>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41DE0C4B-626E-6881-9C0A-3522A1FBBB0E}"/>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0D2B8C25-DCDC-9F2B-B217-27FFB4AA94B7}"/>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E3BDB694-65A2-8900-1425-5ACFB2D68DE7}"/>
              </a:ext>
            </a:extLst>
          </p:cNvPr>
          <p:cNvSpPr>
            <a:spLocks noGrp="1"/>
          </p:cNvSpPr>
          <p:nvPr>
            <p:ph type="sldNum" sz="quarter" idx="5"/>
          </p:nvPr>
        </p:nvSpPr>
        <p:spPr/>
        <p:txBody>
          <a:bodyPr/>
          <a:lstStyle/>
          <a:p>
            <a:fld id="{21172E46-3553-4B1B-90BA-69D4FAAFFBEA}" type="slidenum">
              <a:rPr lang="en-US" smtClean="0"/>
              <a:t>36</a:t>
            </a:fld>
            <a:endParaRPr lang="en-US" dirty="0"/>
          </a:p>
        </p:txBody>
      </p:sp>
    </p:spTree>
    <p:extLst>
      <p:ext uri="{BB962C8B-B14F-4D97-AF65-F5344CB8AC3E}">
        <p14:creationId xmlns:p14="http://schemas.microsoft.com/office/powerpoint/2010/main" val="2663283053"/>
      </p:ext>
    </p:extLst>
  </p:cSld>
  <p:clrMapOvr>
    <a:masterClrMapping/>
  </p:clrMapOvr>
</p:notes>
</file>

<file path=ppt/notesSlides/notesSlide36.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82D10C20-FD8F-20FE-2403-B03B611076F4}"/>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B25CC837-FB21-B227-3AF6-8837D334F59D}"/>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D4AA8F93-76FD-4DA6-7E0A-64F23EDEA394}"/>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3961216B-5708-6303-BD5C-601F1CC5A1F1}"/>
              </a:ext>
            </a:extLst>
          </p:cNvPr>
          <p:cNvSpPr>
            <a:spLocks noGrp="1"/>
          </p:cNvSpPr>
          <p:nvPr>
            <p:ph type="sldNum" sz="quarter" idx="5"/>
          </p:nvPr>
        </p:nvSpPr>
        <p:spPr/>
        <p:txBody>
          <a:bodyPr/>
          <a:lstStyle/>
          <a:p>
            <a:fld id="{21172E46-3553-4B1B-90BA-69D4FAAFFBEA}" type="slidenum">
              <a:rPr lang="en-US" smtClean="0"/>
              <a:t>37</a:t>
            </a:fld>
            <a:endParaRPr lang="en-US" dirty="0"/>
          </a:p>
        </p:txBody>
      </p:sp>
    </p:spTree>
    <p:extLst>
      <p:ext uri="{BB962C8B-B14F-4D97-AF65-F5344CB8AC3E}">
        <p14:creationId xmlns:p14="http://schemas.microsoft.com/office/powerpoint/2010/main" val="1892391576"/>
      </p:ext>
    </p:extLst>
  </p:cSld>
  <p:clrMapOvr>
    <a:masterClrMapping/>
  </p:clrMapOvr>
</p:notes>
</file>

<file path=ppt/notesSlides/notesSlide37.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4F84ECEC-2DC7-5199-3C1E-28095A996D6C}"/>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52D8A28B-B5FB-D69D-4EE2-8AA24399EBA1}"/>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0158EA0D-0051-D752-65C8-1C04A0A732BD}"/>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A59E3822-49D5-2358-7B89-74F83A043CC7}"/>
              </a:ext>
            </a:extLst>
          </p:cNvPr>
          <p:cNvSpPr>
            <a:spLocks noGrp="1"/>
          </p:cNvSpPr>
          <p:nvPr>
            <p:ph type="sldNum" sz="quarter" idx="5"/>
          </p:nvPr>
        </p:nvSpPr>
        <p:spPr/>
        <p:txBody>
          <a:bodyPr/>
          <a:lstStyle/>
          <a:p>
            <a:fld id="{21172E46-3553-4B1B-90BA-69D4FAAFFBEA}" type="slidenum">
              <a:rPr lang="en-US" smtClean="0"/>
              <a:t>38</a:t>
            </a:fld>
            <a:endParaRPr lang="en-US" dirty="0"/>
          </a:p>
        </p:txBody>
      </p:sp>
    </p:spTree>
    <p:extLst>
      <p:ext uri="{BB962C8B-B14F-4D97-AF65-F5344CB8AC3E}">
        <p14:creationId xmlns:p14="http://schemas.microsoft.com/office/powerpoint/2010/main" val="2553354450"/>
      </p:ext>
    </p:extLst>
  </p:cSld>
  <p:clrMapOvr>
    <a:masterClrMapping/>
  </p:clrMapOvr>
</p:notes>
</file>

<file path=ppt/notesSlides/notesSlide38.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CB4A5B49-872F-F70F-E2DC-9D5E233C0022}"/>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CAB60886-8634-CE16-C8E7-522136A335E0}"/>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6C0CB8B3-DC0B-1AFA-9584-358F4E94F91A}"/>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7D8E9A12-CD62-CCA0-F7DF-D05CE757FB0D}"/>
              </a:ext>
            </a:extLst>
          </p:cNvPr>
          <p:cNvSpPr>
            <a:spLocks noGrp="1"/>
          </p:cNvSpPr>
          <p:nvPr>
            <p:ph type="sldNum" sz="quarter" idx="5"/>
          </p:nvPr>
        </p:nvSpPr>
        <p:spPr/>
        <p:txBody>
          <a:bodyPr/>
          <a:lstStyle/>
          <a:p>
            <a:fld id="{21172E46-3553-4B1B-90BA-69D4FAAFFBEA}" type="slidenum">
              <a:rPr lang="en-US" smtClean="0"/>
              <a:t>39</a:t>
            </a:fld>
            <a:endParaRPr lang="en-US" dirty="0"/>
          </a:p>
        </p:txBody>
      </p:sp>
    </p:spTree>
    <p:extLst>
      <p:ext uri="{BB962C8B-B14F-4D97-AF65-F5344CB8AC3E}">
        <p14:creationId xmlns:p14="http://schemas.microsoft.com/office/powerpoint/2010/main" val="2152570087"/>
      </p:ext>
    </p:extLst>
  </p:cSld>
  <p:clrMapOvr>
    <a:masterClrMapping/>
  </p:clrMapOvr>
</p:notes>
</file>

<file path=ppt/notesSlides/notesSlide39.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7B8E6942-791A-7F6E-686D-65FEFA92A616}"/>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E9A27DAA-95E7-2CB8-0550-5B701D22AF9E}"/>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C486D120-C570-B048-0C9B-7DE6FD91AE7E}"/>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9A35B259-7879-9B96-149C-B44443CEDB27}"/>
              </a:ext>
            </a:extLst>
          </p:cNvPr>
          <p:cNvSpPr>
            <a:spLocks noGrp="1"/>
          </p:cNvSpPr>
          <p:nvPr>
            <p:ph type="sldNum" sz="quarter" idx="5"/>
          </p:nvPr>
        </p:nvSpPr>
        <p:spPr/>
        <p:txBody>
          <a:bodyPr/>
          <a:lstStyle/>
          <a:p>
            <a:fld id="{21172E46-3553-4B1B-90BA-69D4FAAFFBEA}" type="slidenum">
              <a:rPr lang="en-US" smtClean="0"/>
              <a:t>40</a:t>
            </a:fld>
            <a:endParaRPr lang="en-US" dirty="0"/>
          </a:p>
        </p:txBody>
      </p:sp>
    </p:spTree>
    <p:extLst>
      <p:ext uri="{BB962C8B-B14F-4D97-AF65-F5344CB8AC3E}">
        <p14:creationId xmlns:p14="http://schemas.microsoft.com/office/powerpoint/2010/main" val="317324310"/>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5</a:t>
            </a:fld>
            <a:endParaRPr lang="en-US" dirty="0"/>
          </a:p>
        </p:txBody>
      </p:sp>
    </p:spTree>
    <p:extLst>
      <p:ext uri="{BB962C8B-B14F-4D97-AF65-F5344CB8AC3E}">
        <p14:creationId xmlns:p14="http://schemas.microsoft.com/office/powerpoint/2010/main" val="3372653024"/>
      </p:ext>
    </p:extLst>
  </p:cSld>
  <p:clrMapOvr>
    <a:masterClrMapping/>
  </p:clrMapOvr>
</p:notes>
</file>

<file path=ppt/notesSlides/notesSlide40.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8CE38095-C850-E652-BCE5-AA5F289A5F1E}"/>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CC95C601-478F-F2C9-DD41-4292A516CB0C}"/>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D6C682F2-7FDD-48CE-1B0F-04E7CC4354B0}"/>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F57CF768-A997-E625-4E7D-849B352B8265}"/>
              </a:ext>
            </a:extLst>
          </p:cNvPr>
          <p:cNvSpPr>
            <a:spLocks noGrp="1"/>
          </p:cNvSpPr>
          <p:nvPr>
            <p:ph type="sldNum" sz="quarter" idx="5"/>
          </p:nvPr>
        </p:nvSpPr>
        <p:spPr/>
        <p:txBody>
          <a:bodyPr/>
          <a:lstStyle/>
          <a:p>
            <a:fld id="{21172E46-3553-4B1B-90BA-69D4FAAFFBEA}" type="slidenum">
              <a:rPr lang="en-US" smtClean="0"/>
              <a:t>41</a:t>
            </a:fld>
            <a:endParaRPr lang="en-US" dirty="0"/>
          </a:p>
        </p:txBody>
      </p:sp>
    </p:spTree>
    <p:extLst>
      <p:ext uri="{BB962C8B-B14F-4D97-AF65-F5344CB8AC3E}">
        <p14:creationId xmlns:p14="http://schemas.microsoft.com/office/powerpoint/2010/main" val="3796457552"/>
      </p:ext>
    </p:extLst>
  </p:cSld>
  <p:clrMapOvr>
    <a:masterClrMapping/>
  </p:clrMapOvr>
</p:notes>
</file>

<file path=ppt/notesSlides/notesSlide41.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80855820-5474-995E-15BC-8999BCA52CAF}"/>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0B028DD4-0DE9-1614-EBC6-E34B59BCF2C1}"/>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9F95426A-53BB-CC59-2350-1C34E2634603}"/>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F295C066-452A-B688-9327-EA63A94C6580}"/>
              </a:ext>
            </a:extLst>
          </p:cNvPr>
          <p:cNvSpPr>
            <a:spLocks noGrp="1"/>
          </p:cNvSpPr>
          <p:nvPr>
            <p:ph type="sldNum" sz="quarter" idx="5"/>
          </p:nvPr>
        </p:nvSpPr>
        <p:spPr/>
        <p:txBody>
          <a:bodyPr/>
          <a:lstStyle/>
          <a:p>
            <a:fld id="{21172E46-3553-4B1B-90BA-69D4FAAFFBEA}" type="slidenum">
              <a:rPr lang="en-US" smtClean="0"/>
              <a:t>42</a:t>
            </a:fld>
            <a:endParaRPr lang="en-US" dirty="0"/>
          </a:p>
        </p:txBody>
      </p:sp>
    </p:spTree>
    <p:extLst>
      <p:ext uri="{BB962C8B-B14F-4D97-AF65-F5344CB8AC3E}">
        <p14:creationId xmlns:p14="http://schemas.microsoft.com/office/powerpoint/2010/main" val="2817921420"/>
      </p:ext>
    </p:extLst>
  </p:cSld>
  <p:clrMapOvr>
    <a:masterClrMapping/>
  </p:clrMapOvr>
</p:notes>
</file>

<file path=ppt/notesSlides/notesSlide42.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AA813983-8CB2-51B1-713B-3E2761ADB806}"/>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B0ADEF4B-A404-F84F-928F-1C1281CE5980}"/>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D2C5C3C9-8C04-7BAB-23D9-F71418AE4BF6}"/>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2C73D83E-568D-06BA-1F65-A7490AEE21EC}"/>
              </a:ext>
            </a:extLst>
          </p:cNvPr>
          <p:cNvSpPr>
            <a:spLocks noGrp="1"/>
          </p:cNvSpPr>
          <p:nvPr>
            <p:ph type="sldNum" sz="quarter" idx="5"/>
          </p:nvPr>
        </p:nvSpPr>
        <p:spPr/>
        <p:txBody>
          <a:bodyPr/>
          <a:lstStyle/>
          <a:p>
            <a:fld id="{21172E46-3553-4B1B-90BA-69D4FAAFFBEA}" type="slidenum">
              <a:rPr lang="en-US" smtClean="0"/>
              <a:t>43</a:t>
            </a:fld>
            <a:endParaRPr lang="en-US" dirty="0"/>
          </a:p>
        </p:txBody>
      </p:sp>
    </p:spTree>
    <p:extLst>
      <p:ext uri="{BB962C8B-B14F-4D97-AF65-F5344CB8AC3E}">
        <p14:creationId xmlns:p14="http://schemas.microsoft.com/office/powerpoint/2010/main" val="3529746472"/>
      </p:ext>
    </p:extLst>
  </p:cSld>
  <p:clrMapOvr>
    <a:masterClrMapping/>
  </p:clrMapOvr>
</p:notes>
</file>

<file path=ppt/notesSlides/notesSlide43.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BA032EAF-9BC3-F9A1-EB6E-BE51B288CC89}"/>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3B4358B0-66D3-6342-CAA6-45BA772CBD7D}"/>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EAC694FC-DB0A-7BC8-1598-80E366A73DE0}"/>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AC52F976-1BF5-A7FD-7008-A190C0296B33}"/>
              </a:ext>
            </a:extLst>
          </p:cNvPr>
          <p:cNvSpPr>
            <a:spLocks noGrp="1"/>
          </p:cNvSpPr>
          <p:nvPr>
            <p:ph type="sldNum" sz="quarter" idx="5"/>
          </p:nvPr>
        </p:nvSpPr>
        <p:spPr/>
        <p:txBody>
          <a:bodyPr/>
          <a:lstStyle/>
          <a:p>
            <a:fld id="{21172E46-3553-4B1B-90BA-69D4FAAFFBEA}" type="slidenum">
              <a:rPr lang="en-US" smtClean="0"/>
              <a:t>44</a:t>
            </a:fld>
            <a:endParaRPr lang="en-US" dirty="0"/>
          </a:p>
        </p:txBody>
      </p:sp>
    </p:spTree>
    <p:extLst>
      <p:ext uri="{BB962C8B-B14F-4D97-AF65-F5344CB8AC3E}">
        <p14:creationId xmlns:p14="http://schemas.microsoft.com/office/powerpoint/2010/main" val="986379290"/>
      </p:ext>
    </p:extLst>
  </p:cSld>
  <p:clrMapOvr>
    <a:masterClrMapping/>
  </p:clrMapOvr>
</p:notes>
</file>

<file path=ppt/notesSlides/notesSlide44.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20BB8620-7DE7-41EE-532C-3B499CF63191}"/>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ECED5C78-FDEA-2E72-9FEA-80DBE7D560C3}"/>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B8E86E6E-C63F-44F2-EF9D-436B46FAE1BE}"/>
              </a:ext>
            </a:extLst>
          </p:cNvPr>
          <p:cNvSpPr>
            <a:spLocks noGrp="1"/>
          </p:cNvSpPr>
          <p:nvPr>
            <p:ph type="body" idx="1"/>
          </p:nvPr>
        </p:nvSpPr>
        <p:spPr/>
        <p:txBody>
          <a:bodyPr/>
          <a:lstStyle/>
          <a:p>
            <a:r>
              <a:rPr lang="en-US" dirty="0"/>
              <a:t>Sam</a:t>
            </a:r>
          </a:p>
        </p:txBody>
      </p:sp>
      <p:sp>
        <p:nvSpPr>
          <p:cNvPr id="4" name="Slide Number Placeholder 3">
            <a:extLst>
              <a:ext uri="{FF2B5EF4-FFF2-40B4-BE49-F238E27FC236}">
                <a16:creationId xmlns:a16="http://schemas.microsoft.com/office/drawing/2014/main" id="{809A3EDD-D97D-10C6-B182-514063E5F4EB}"/>
              </a:ext>
            </a:extLst>
          </p:cNvPr>
          <p:cNvSpPr>
            <a:spLocks noGrp="1"/>
          </p:cNvSpPr>
          <p:nvPr>
            <p:ph type="sldNum" sz="quarter" idx="5"/>
          </p:nvPr>
        </p:nvSpPr>
        <p:spPr/>
        <p:txBody>
          <a:bodyPr/>
          <a:lstStyle/>
          <a:p>
            <a:fld id="{21172E46-3553-4B1B-90BA-69D4FAAFFBEA}" type="slidenum">
              <a:rPr lang="en-US" smtClean="0"/>
              <a:t>45</a:t>
            </a:fld>
            <a:endParaRPr lang="en-US" dirty="0"/>
          </a:p>
        </p:txBody>
      </p:sp>
    </p:spTree>
    <p:extLst>
      <p:ext uri="{BB962C8B-B14F-4D97-AF65-F5344CB8AC3E}">
        <p14:creationId xmlns:p14="http://schemas.microsoft.com/office/powerpoint/2010/main" val="1391202131"/>
      </p:ext>
    </p:extLst>
  </p:cSld>
  <p:clrMapOvr>
    <a:masterClrMapping/>
  </p:clrMapOvr>
</p:notes>
</file>

<file path=ppt/notesSlides/notesSlide45.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B9D87C7F-EF12-2F2A-8111-DD3E96C86AED}"/>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2AD0FA7E-E8AA-BA98-80E2-6617624439FE}"/>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739EDFFF-1F0C-0D12-2A40-6EE0AD89DBAC}"/>
              </a:ext>
            </a:extLst>
          </p:cNvPr>
          <p:cNvSpPr>
            <a:spLocks noGrp="1"/>
          </p:cNvSpPr>
          <p:nvPr>
            <p:ph type="body" idx="1"/>
          </p:nvPr>
        </p:nvSpPr>
        <p:spPr/>
        <p:txBody>
          <a:bodyPr/>
          <a:lstStyle/>
          <a:p>
            <a:endParaRPr lang="en-US" dirty="0"/>
          </a:p>
        </p:txBody>
      </p:sp>
      <p:sp>
        <p:nvSpPr>
          <p:cNvPr id="4" name="Slide Number Placeholder 3">
            <a:extLst>
              <a:ext uri="{FF2B5EF4-FFF2-40B4-BE49-F238E27FC236}">
                <a16:creationId xmlns:a16="http://schemas.microsoft.com/office/drawing/2014/main" id="{C31072E4-70D8-E664-166E-C451DD44AD88}"/>
              </a:ext>
            </a:extLst>
          </p:cNvPr>
          <p:cNvSpPr>
            <a:spLocks noGrp="1"/>
          </p:cNvSpPr>
          <p:nvPr>
            <p:ph type="sldNum" sz="quarter" idx="5"/>
          </p:nvPr>
        </p:nvSpPr>
        <p:spPr/>
        <p:txBody>
          <a:bodyPr/>
          <a:lstStyle/>
          <a:p>
            <a:fld id="{21172E46-3553-4B1B-90BA-69D4FAAFFBEA}" type="slidenum">
              <a:rPr lang="en-US" smtClean="0"/>
              <a:t>46</a:t>
            </a:fld>
            <a:endParaRPr lang="en-US" dirty="0"/>
          </a:p>
        </p:txBody>
      </p:sp>
    </p:spTree>
    <p:extLst>
      <p:ext uri="{BB962C8B-B14F-4D97-AF65-F5344CB8AC3E}">
        <p14:creationId xmlns:p14="http://schemas.microsoft.com/office/powerpoint/2010/main" val="3381716452"/>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6</a:t>
            </a:fld>
            <a:endParaRPr lang="en-US" dirty="0"/>
          </a:p>
        </p:txBody>
      </p:sp>
    </p:spTree>
    <p:extLst>
      <p:ext uri="{BB962C8B-B14F-4D97-AF65-F5344CB8AC3E}">
        <p14:creationId xmlns:p14="http://schemas.microsoft.com/office/powerpoint/2010/main" val="4067156270"/>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7</a:t>
            </a:fld>
            <a:endParaRPr lang="en-US" dirty="0"/>
          </a:p>
        </p:txBody>
      </p:sp>
    </p:spTree>
    <p:extLst>
      <p:ext uri="{BB962C8B-B14F-4D97-AF65-F5344CB8AC3E}">
        <p14:creationId xmlns:p14="http://schemas.microsoft.com/office/powerpoint/2010/main" val="668955511"/>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8</a:t>
            </a:fld>
            <a:endParaRPr lang="en-US" dirty="0"/>
          </a:p>
        </p:txBody>
      </p:sp>
    </p:spTree>
    <p:extLst>
      <p:ext uri="{BB962C8B-B14F-4D97-AF65-F5344CB8AC3E}">
        <p14:creationId xmlns:p14="http://schemas.microsoft.com/office/powerpoint/2010/main" val="3346479036"/>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9</a:t>
            </a:fld>
            <a:endParaRPr lang="en-US" dirty="0"/>
          </a:p>
        </p:txBody>
      </p:sp>
    </p:spTree>
    <p:extLst>
      <p:ext uri="{BB962C8B-B14F-4D97-AF65-F5344CB8AC3E}">
        <p14:creationId xmlns:p14="http://schemas.microsoft.com/office/powerpoint/2010/main" val="621877301"/>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5B72425-E377-6E74-3AC2-8471DEDA4A43}"/>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7586E486-3573-BD5C-EDBF-BD32145990DA}"/>
              </a:ext>
            </a:extLst>
          </p:cNvPr>
          <p:cNvSpPr>
            <a:spLocks noGrp="1" noRot="1" noChangeAspect="1"/>
          </p:cNvSpPr>
          <p:nvPr>
            <p:ph type="sldImg"/>
          </p:nvPr>
        </p:nvSpPr>
        <p:spPr/>
      </p:sp>
      <p:sp>
        <p:nvSpPr>
          <p:cNvPr id="3" name="Notes Placeholder 2">
            <a:extLst>
              <a:ext uri="{FF2B5EF4-FFF2-40B4-BE49-F238E27FC236}">
                <a16:creationId xmlns:a16="http://schemas.microsoft.com/office/drawing/2014/main" id="{32E5482C-AA7B-100A-854E-E97CE7C157A3}"/>
              </a:ext>
            </a:extLst>
          </p:cNvPr>
          <p:cNvSpPr>
            <a:spLocks noGrp="1"/>
          </p:cNvSpPr>
          <p:nvPr>
            <p:ph type="body" idx="1"/>
          </p:nvPr>
        </p:nvSpPr>
        <p:spPr/>
        <p:txBody>
          <a:bodyPr/>
          <a:lstStyle/>
          <a:p>
            <a:r>
              <a:rPr lang="en-US" dirty="0"/>
              <a:t>Aaron</a:t>
            </a:r>
          </a:p>
        </p:txBody>
      </p:sp>
      <p:sp>
        <p:nvSpPr>
          <p:cNvPr id="4" name="Slide Number Placeholder 3">
            <a:extLst>
              <a:ext uri="{FF2B5EF4-FFF2-40B4-BE49-F238E27FC236}">
                <a16:creationId xmlns:a16="http://schemas.microsoft.com/office/drawing/2014/main" id="{1BB7B7AB-E951-1819-B7E3-3847A670E183}"/>
              </a:ext>
            </a:extLst>
          </p:cNvPr>
          <p:cNvSpPr>
            <a:spLocks noGrp="1"/>
          </p:cNvSpPr>
          <p:nvPr>
            <p:ph type="sldNum" sz="quarter" idx="5"/>
          </p:nvPr>
        </p:nvSpPr>
        <p:spPr/>
        <p:txBody>
          <a:bodyPr/>
          <a:lstStyle/>
          <a:p>
            <a:fld id="{21172E46-3553-4B1B-90BA-69D4FAAFFBEA}" type="slidenum">
              <a:rPr lang="en-US" smtClean="0"/>
              <a:t>10</a:t>
            </a:fld>
            <a:endParaRPr lang="en-US" dirty="0"/>
          </a:p>
        </p:txBody>
      </p:sp>
    </p:spTree>
    <p:extLst>
      <p:ext uri="{BB962C8B-B14F-4D97-AF65-F5344CB8AC3E}">
        <p14:creationId xmlns:p14="http://schemas.microsoft.com/office/powerpoint/2010/main" val="2663081752"/>
      </p:ext>
    </p:extLst>
  </p:cSld>
  <p:clrMapOvr>
    <a:masterClrMapping/>
  </p:clrMapOvr>
</p:notes>
</file>

<file path=ppt/slideLayouts/_rels/slideLayout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type="title" preserve="1">
  <p:cSld name="Title Slide">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2" name="Title 1"/>
          <p:cNvSpPr>
            <a:spLocks noGrp="1"/>
          </p:cNvSpPr>
          <p:nvPr>
            <p:ph type="ctrTitle"/>
          </p:nvPr>
        </p:nvSpPr>
        <p:spPr>
          <a:xfrm>
            <a:off x="1625600" y="2747008"/>
            <a:ext cx="9144000" cy="882544"/>
          </a:xfrm>
        </p:spPr>
        <p:txBody>
          <a:bodyPr anchor="b">
            <a:normAutofit/>
          </a:bodyPr>
          <a:lstStyle>
            <a:lvl1pPr algn="ctr">
              <a:defRPr sz="5000">
                <a:solidFill>
                  <a:schemeClr val="bg1"/>
                </a:solidFill>
              </a:defRPr>
            </a:lvl1pPr>
          </a:lstStyle>
          <a:p>
            <a:r>
              <a:rPr lang="en-US"/>
              <a:t>Click to edit Master title style</a:t>
            </a:r>
          </a:p>
        </p:txBody>
      </p:sp>
      <p:sp>
        <p:nvSpPr>
          <p:cNvPr id="3" name="Subtitle 2"/>
          <p:cNvSpPr>
            <a:spLocks noGrp="1"/>
          </p:cNvSpPr>
          <p:nvPr>
            <p:ph type="subTitle" idx="1"/>
          </p:nvPr>
        </p:nvSpPr>
        <p:spPr>
          <a:xfrm>
            <a:off x="1625600" y="3908212"/>
            <a:ext cx="9144000" cy="447041"/>
          </a:xfrm>
        </p:spPr>
        <p:txBody>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a:t>Click to edit Master subtitle style</a:t>
            </a:r>
          </a:p>
        </p:txBody>
      </p:sp>
      <p:sp>
        <p:nvSpPr>
          <p:cNvPr id="7" name="Slide Number Placeholder 5">
            <a:extLst>
              <a:ext uri="{FF2B5EF4-FFF2-40B4-BE49-F238E27FC236}">
                <a16:creationId xmlns:a16="http://schemas.microsoft.com/office/drawing/2014/main" id="{98F8A90F-9ED4-4BF2-8F69-5499CD0E560E}"/>
              </a:ext>
            </a:extLst>
          </p:cNvPr>
          <p:cNvSpPr>
            <a:spLocks noGrp="1"/>
          </p:cNvSpPr>
          <p:nvPr>
            <p:ph type="sldNum" sz="quarter" idx="12"/>
          </p:nvPr>
        </p:nvSpPr>
        <p:spPr>
          <a:xfrm>
            <a:off x="8779935" y="6041813"/>
            <a:ext cx="2743200" cy="216747"/>
          </a:xfrm>
          <a:prstGeom prst="rect">
            <a:avLst/>
          </a:prstGeom>
        </p:spPr>
        <p:txBody>
          <a:bodyPr/>
          <a:lstStyle/>
          <a:p>
            <a:r>
              <a:rPr lang="en-US" dirty="0"/>
              <a:t>Slide </a:t>
            </a:r>
            <a:fld id="{ABDCC56A-707B-4AFC-9985-D566A83747F4}" type="slidenum">
              <a:rPr lang="en-US" smtClean="0"/>
              <a:pPr/>
              <a:t>‹#›</a:t>
            </a:fld>
            <a:endParaRPr lang="en-US" dirty="0"/>
          </a:p>
        </p:txBody>
      </p:sp>
    </p:spTree>
    <p:extLst>
      <p:ext uri="{BB962C8B-B14F-4D97-AF65-F5344CB8AC3E}">
        <p14:creationId xmlns:p14="http://schemas.microsoft.com/office/powerpoint/2010/main" val="2361966764"/>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a:xfrm>
            <a:off x="838200" y="385445"/>
            <a:ext cx="10515600" cy="732155"/>
          </a:xfrm>
        </p:spPr>
        <p:txBody>
          <a:bodyPr>
            <a:normAutofit/>
          </a:bodyPr>
          <a:lstStyle>
            <a:lvl1pPr>
              <a:defRPr sz="4000" b="1">
                <a:solidFill>
                  <a:schemeClr val="bg1"/>
                </a:solidFill>
              </a:defRPr>
            </a:lvl1pPr>
          </a:lstStyle>
          <a:p>
            <a:r>
              <a:rPr lang="en-US"/>
              <a:t>Click to edit Master title style</a:t>
            </a:r>
          </a:p>
        </p:txBody>
      </p:sp>
      <p:sp>
        <p:nvSpPr>
          <p:cNvPr id="3" name="Content Placeholder 2"/>
          <p:cNvSpPr>
            <a:spLocks noGrp="1"/>
          </p:cNvSpPr>
          <p:nvPr>
            <p:ph idx="1"/>
          </p:nvPr>
        </p:nvSpPr>
        <p:spPr>
          <a:xfrm>
            <a:off x="1124372" y="1449494"/>
            <a:ext cx="9922935" cy="4131733"/>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Slide Number Placeholder 5"/>
          <p:cNvSpPr>
            <a:spLocks noGrp="1"/>
          </p:cNvSpPr>
          <p:nvPr>
            <p:ph type="sldNum" sz="quarter" idx="12"/>
          </p:nvPr>
        </p:nvSpPr>
        <p:spPr>
          <a:xfrm>
            <a:off x="8779935" y="6041813"/>
            <a:ext cx="2743200" cy="216747"/>
          </a:xfrm>
          <a:prstGeom prst="rect">
            <a:avLst/>
          </a:prstGeom>
        </p:spPr>
        <p:txBody>
          <a:bodyPr/>
          <a:lstStyle/>
          <a:p>
            <a:r>
              <a:rPr lang="en-US" dirty="0"/>
              <a:t>Slide </a:t>
            </a:r>
            <a:fld id="{ABDCC56A-707B-4AFC-9985-D566A83747F4}" type="slidenum">
              <a:rPr lang="en-US" smtClean="0"/>
              <a:pPr/>
              <a:t>‹#›</a:t>
            </a:fld>
            <a:endParaRPr lang="en-US" dirty="0"/>
          </a:p>
        </p:txBody>
      </p:sp>
    </p:spTree>
    <p:extLst>
      <p:ext uri="{BB962C8B-B14F-4D97-AF65-F5344CB8AC3E}">
        <p14:creationId xmlns:p14="http://schemas.microsoft.com/office/powerpoint/2010/main" val="3062549550"/>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Custom Layou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solidFill>
                  <a:schemeClr val="bg1"/>
                </a:solidFill>
              </a:defRPr>
            </a:lvl1pPr>
          </a:lstStyle>
          <a:p>
            <a:r>
              <a:rPr lang="en-US"/>
              <a:t>Click to edit Master title style</a:t>
            </a:r>
          </a:p>
        </p:txBody>
      </p:sp>
      <p:sp>
        <p:nvSpPr>
          <p:cNvPr id="5" name="Slide Number Placeholder 5">
            <a:extLst>
              <a:ext uri="{FF2B5EF4-FFF2-40B4-BE49-F238E27FC236}">
                <a16:creationId xmlns:a16="http://schemas.microsoft.com/office/drawing/2014/main" id="{08A09E5A-6197-4933-A5EF-28BEA4A731B2}"/>
              </a:ext>
            </a:extLst>
          </p:cNvPr>
          <p:cNvSpPr>
            <a:spLocks noGrp="1"/>
          </p:cNvSpPr>
          <p:nvPr>
            <p:ph type="sldNum" sz="quarter" idx="12"/>
          </p:nvPr>
        </p:nvSpPr>
        <p:spPr>
          <a:xfrm>
            <a:off x="8779935" y="6035040"/>
            <a:ext cx="2743200" cy="216747"/>
          </a:xfrm>
        </p:spPr>
        <p:txBody>
          <a:bodyPr/>
          <a:lstStyle/>
          <a:p>
            <a:r>
              <a:rPr lang="en-US" dirty="0"/>
              <a:t>Slide </a:t>
            </a:r>
            <a:fld id="{ABDCC56A-707B-4AFC-9985-D566A83747F4}" type="slidenum">
              <a:rPr lang="en-US" smtClean="0"/>
              <a:pPr/>
              <a:t>‹#›</a:t>
            </a:fld>
            <a:endParaRPr lang="en-US" dirty="0"/>
          </a:p>
        </p:txBody>
      </p:sp>
    </p:spTree>
    <p:extLst>
      <p:ext uri="{BB962C8B-B14F-4D97-AF65-F5344CB8AC3E}">
        <p14:creationId xmlns:p14="http://schemas.microsoft.com/office/powerpoint/2010/main" val="1349692487"/>
      </p:ext>
    </p:extLst>
  </p:cSld>
  <p:clrMapOvr>
    <a:masterClrMapping/>
  </p:clrMapOvr>
</p:sldLayout>
</file>

<file path=ppt/slideMasters/_rels/slideMaster1.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slideLayout" Target="../slideLayouts/slideLayout2.xml"/><Relationship Id="rId1" Type="http://schemas.openxmlformats.org/officeDocument/2006/relationships/slideLayout" Target="../slideLayouts/slideLayout1.xml"/><Relationship Id="rId5" Type="http://schemas.openxmlformats.org/officeDocument/2006/relationships/image" Target="../media/image1.png"/><Relationship Id="rId4" Type="http://schemas.openxmlformats.org/officeDocument/2006/relationships/theme" Target="../theme/theme1.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Pr>
        <a:blipFill dpi="0" rotWithShape="1">
          <a:blip r:embed="rId5">
            <a:lum/>
          </a:blip>
          <a:srcRect/>
          <a:stretch>
            <a:fillRect/>
          </a:stretch>
        </a:blipFill>
        <a:effectLst/>
      </p:bgPr>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838200" y="365125"/>
            <a:ext cx="6327987" cy="732155"/>
          </a:xfrm>
          <a:prstGeom prst="rect">
            <a:avLst/>
          </a:prstGeom>
        </p:spPr>
        <p:txBody>
          <a:bodyPr vert="horz" lIns="91440" tIns="45720" rIns="91440" bIns="45720" rtlCol="0" anchor="ctr">
            <a:normAutofit/>
          </a:bodyPr>
          <a:lstStyle/>
          <a:p>
            <a:r>
              <a:rPr lang="en-US"/>
              <a:t>Click to edit Master title style</a:t>
            </a:r>
          </a:p>
        </p:txBody>
      </p:sp>
      <p:sp>
        <p:nvSpPr>
          <p:cNvPr id="3" name="Text Placeholder 2"/>
          <p:cNvSpPr>
            <a:spLocks noGrp="1"/>
          </p:cNvSpPr>
          <p:nvPr>
            <p:ph type="body" idx="1"/>
          </p:nvPr>
        </p:nvSpPr>
        <p:spPr>
          <a:xfrm>
            <a:off x="838200" y="1524000"/>
            <a:ext cx="10515600" cy="4057227"/>
          </a:xfrm>
          <a:prstGeom prst="rect">
            <a:avLst/>
          </a:prstGeom>
        </p:spPr>
        <p:txBody>
          <a:bodyPr vert="horz" lIns="91440" tIns="45720" rIns="91440" bIns="45720" rtlCol="0">
            <a:norm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7" name="Slide Number Placeholder 5">
            <a:extLst>
              <a:ext uri="{FF2B5EF4-FFF2-40B4-BE49-F238E27FC236}">
                <a16:creationId xmlns:a16="http://schemas.microsoft.com/office/drawing/2014/main" id="{26B54A10-EB55-41E5-A929-115E03BAE58D}"/>
              </a:ext>
            </a:extLst>
          </p:cNvPr>
          <p:cNvSpPr>
            <a:spLocks noGrp="1"/>
          </p:cNvSpPr>
          <p:nvPr>
            <p:ph type="sldNum" sz="quarter" idx="4"/>
          </p:nvPr>
        </p:nvSpPr>
        <p:spPr>
          <a:xfrm>
            <a:off x="8779935" y="6041813"/>
            <a:ext cx="2743200" cy="216747"/>
          </a:xfrm>
          <a:prstGeom prst="rect">
            <a:avLst/>
          </a:prstGeom>
        </p:spPr>
        <p:txBody>
          <a:bodyPr/>
          <a:lstStyle>
            <a:lvl1pPr algn="r">
              <a:defRPr sz="1400"/>
            </a:lvl1pPr>
          </a:lstStyle>
          <a:p>
            <a:r>
              <a:rPr lang="en-US" dirty="0"/>
              <a:t>Slide </a:t>
            </a:r>
            <a:fld id="{ABDCC56A-707B-4AFC-9985-D566A83747F4}" type="slidenum">
              <a:rPr lang="en-US" smtClean="0"/>
              <a:pPr/>
              <a:t>‹#›</a:t>
            </a:fld>
            <a:endParaRPr lang="en-US" dirty="0"/>
          </a:p>
        </p:txBody>
      </p:sp>
    </p:spTree>
    <p:extLst>
      <p:ext uri="{BB962C8B-B14F-4D97-AF65-F5344CB8AC3E}">
        <p14:creationId xmlns:p14="http://schemas.microsoft.com/office/powerpoint/2010/main" val="2567793186"/>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Lst>
  <p:hf hdr="0" ftr="0" dt="0"/>
  <p:txStyles>
    <p:titleStyle>
      <a:lvl1pPr algn="l" defTabSz="914400" rtl="0" eaLnBrk="1" latinLnBrk="0" hangingPunct="1">
        <a:lnSpc>
          <a:spcPct val="90000"/>
        </a:lnSpc>
        <a:spcBef>
          <a:spcPct val="0"/>
        </a:spcBef>
        <a:buNone/>
        <a:defRPr sz="3800" b="1" kern="1200">
          <a:solidFill>
            <a:schemeClr val="bg1"/>
          </a:solidFill>
          <a:effectLst>
            <a:outerShdw blurRad="50800" dist="38100" dir="2700000" algn="tl" rotWithShape="0">
              <a:prstClr val="black">
                <a:alpha val="40000"/>
              </a:prstClr>
            </a:outerShdw>
          </a:effectLst>
          <a:latin typeface="+mn-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9.xml"/><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0.xml"/><Relationship Id="rId1" Type="http://schemas.openxmlformats.org/officeDocument/2006/relationships/slideLayout" Target="../slideLayouts/slideLayout2.xml"/><Relationship Id="rId5" Type="http://schemas.openxmlformats.org/officeDocument/2006/relationships/image" Target="../media/image21.jpg"/><Relationship Id="rId4" Type="http://schemas.openxmlformats.org/officeDocument/2006/relationships/image" Target="../media/image20.jpg"/></Relationships>
</file>

<file path=ppt/slides/_rels/slide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1.xml"/><Relationship Id="rId1" Type="http://schemas.openxmlformats.org/officeDocument/2006/relationships/slideLayout" Target="../slideLayouts/slideLayout2.xml"/><Relationship Id="rId5" Type="http://schemas.openxmlformats.org/officeDocument/2006/relationships/image" Target="../media/image23.jpg"/><Relationship Id="rId4" Type="http://schemas.openxmlformats.org/officeDocument/2006/relationships/image" Target="../media/image22.jpg"/></Relationships>
</file>

<file path=ppt/slides/_rels/slide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2.xml"/><Relationship Id="rId1" Type="http://schemas.openxmlformats.org/officeDocument/2006/relationships/slideLayout" Target="../slideLayouts/slideLayout2.xml"/><Relationship Id="rId5" Type="http://schemas.openxmlformats.org/officeDocument/2006/relationships/image" Target="../media/image25.jpg"/><Relationship Id="rId4" Type="http://schemas.openxmlformats.org/officeDocument/2006/relationships/image" Target="../media/image24.jpg"/></Relationships>
</file>

<file path=ppt/slides/_rels/slide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3.xml"/><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4.xml"/><Relationship Id="rId1" Type="http://schemas.openxmlformats.org/officeDocument/2006/relationships/slideLayout" Target="../slideLayouts/slideLayout2.xml"/></Relationships>
</file>

<file path=ppt/slides/_rels/slide1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5.xml"/><Relationship Id="rId1" Type="http://schemas.openxmlformats.org/officeDocument/2006/relationships/slideLayout" Target="../slideLayouts/slideLayout2.xml"/><Relationship Id="rId5" Type="http://schemas.openxmlformats.org/officeDocument/2006/relationships/image" Target="../media/image27.jpg"/><Relationship Id="rId4" Type="http://schemas.openxmlformats.org/officeDocument/2006/relationships/image" Target="../media/image26.jpg"/></Relationships>
</file>

<file path=ppt/slides/_rels/slide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6.xml"/><Relationship Id="rId1" Type="http://schemas.openxmlformats.org/officeDocument/2006/relationships/slideLayout" Target="../slideLayouts/slideLayout2.xml"/></Relationships>
</file>

<file path=ppt/slides/_rels/slide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7.xml"/><Relationship Id="rId1" Type="http://schemas.openxmlformats.org/officeDocument/2006/relationships/slideLayout" Target="../slideLayouts/slideLayout2.xml"/><Relationship Id="rId5" Type="http://schemas.openxmlformats.org/officeDocument/2006/relationships/image" Target="../media/image29.jpg"/><Relationship Id="rId4" Type="http://schemas.openxmlformats.org/officeDocument/2006/relationships/image" Target="../media/image28.jpg"/></Relationships>
</file>

<file path=ppt/slides/_rels/slide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8.xml"/><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xml"/><Relationship Id="rId1" Type="http://schemas.openxmlformats.org/officeDocument/2006/relationships/slideLayout" Target="../slideLayouts/slideLayout2.xml"/><Relationship Id="rId4" Type="http://schemas.openxmlformats.org/officeDocument/2006/relationships/image" Target="../media/image5.jpeg"/></Relationships>
</file>

<file path=ppt/slides/_rels/slide2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9.xml"/><Relationship Id="rId1" Type="http://schemas.openxmlformats.org/officeDocument/2006/relationships/slideLayout" Target="../slideLayouts/slideLayout2.xml"/></Relationships>
</file>

<file path=ppt/slides/_rels/slide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0.xml"/><Relationship Id="rId1" Type="http://schemas.openxmlformats.org/officeDocument/2006/relationships/slideLayout" Target="../slideLayouts/slideLayout2.xml"/><Relationship Id="rId5" Type="http://schemas.openxmlformats.org/officeDocument/2006/relationships/image" Target="../media/image31.jpg"/><Relationship Id="rId4" Type="http://schemas.openxmlformats.org/officeDocument/2006/relationships/image" Target="../media/image30.jpg"/></Relationships>
</file>

<file path=ppt/slides/_rels/slide2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1.xml"/><Relationship Id="rId1" Type="http://schemas.openxmlformats.org/officeDocument/2006/relationships/slideLayout" Target="../slideLayouts/slideLayout2.xml"/><Relationship Id="rId5" Type="http://schemas.openxmlformats.org/officeDocument/2006/relationships/image" Target="../media/image33.jpg"/><Relationship Id="rId4" Type="http://schemas.openxmlformats.org/officeDocument/2006/relationships/image" Target="../media/image32.jpg"/></Relationships>
</file>

<file path=ppt/slides/_rels/slide2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2.xml"/><Relationship Id="rId1" Type="http://schemas.openxmlformats.org/officeDocument/2006/relationships/slideLayout" Target="../slideLayouts/slideLayout2.xml"/></Relationships>
</file>

<file path=ppt/slides/_rels/slide2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3.xml"/><Relationship Id="rId1" Type="http://schemas.openxmlformats.org/officeDocument/2006/relationships/slideLayout" Target="../slideLayouts/slideLayout2.xml"/></Relationships>
</file>

<file path=ppt/slides/_rels/slide2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4.xml"/><Relationship Id="rId1" Type="http://schemas.openxmlformats.org/officeDocument/2006/relationships/slideLayout" Target="../slideLayouts/slideLayout2.xml"/></Relationships>
</file>

<file path=ppt/slides/_rels/slide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5.xml"/><Relationship Id="rId1" Type="http://schemas.openxmlformats.org/officeDocument/2006/relationships/slideLayout" Target="../slideLayouts/slideLayout2.xml"/></Relationships>
</file>

<file path=ppt/slides/_rels/slide2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6.xml"/><Relationship Id="rId1" Type="http://schemas.openxmlformats.org/officeDocument/2006/relationships/slideLayout" Target="../slideLayouts/slideLayout2.xml"/></Relationships>
</file>

<file path=ppt/slides/_rels/slide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7.xml"/><Relationship Id="rId1" Type="http://schemas.openxmlformats.org/officeDocument/2006/relationships/slideLayout" Target="../slideLayouts/slideLayout2.xml"/></Relationships>
</file>

<file path=ppt/slides/_rels/slide2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8.xml"/><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xml"/><Relationship Id="rId1" Type="http://schemas.openxmlformats.org/officeDocument/2006/relationships/slideLayout" Target="../slideLayouts/slideLayout2.xml"/><Relationship Id="rId4" Type="http://schemas.openxmlformats.org/officeDocument/2006/relationships/image" Target="../media/image6.jpeg"/></Relationships>
</file>

<file path=ppt/slides/_rels/slide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29.xml"/><Relationship Id="rId1" Type="http://schemas.openxmlformats.org/officeDocument/2006/relationships/slideLayout" Target="../slideLayouts/slideLayout2.xml"/><Relationship Id="rId4" Type="http://schemas.openxmlformats.org/officeDocument/2006/relationships/image" Target="../media/image34.png"/></Relationships>
</file>

<file path=ppt/slides/_rels/slide3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0.xml"/><Relationship Id="rId1" Type="http://schemas.openxmlformats.org/officeDocument/2006/relationships/slideLayout" Target="../slideLayouts/slideLayout2.xml"/><Relationship Id="rId4" Type="http://schemas.openxmlformats.org/officeDocument/2006/relationships/image" Target="../media/image35.png"/></Relationships>
</file>

<file path=ppt/slides/_rels/slide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1.xml"/><Relationship Id="rId1" Type="http://schemas.openxmlformats.org/officeDocument/2006/relationships/slideLayout" Target="../slideLayouts/slideLayout2.xml"/><Relationship Id="rId4" Type="http://schemas.openxmlformats.org/officeDocument/2006/relationships/image" Target="../media/image36.png"/></Relationships>
</file>

<file path=ppt/slides/_rels/slide3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2.xml"/><Relationship Id="rId1" Type="http://schemas.openxmlformats.org/officeDocument/2006/relationships/slideLayout" Target="../slideLayouts/slideLayout2.xml"/><Relationship Id="rId4" Type="http://schemas.openxmlformats.org/officeDocument/2006/relationships/image" Target="../media/image37.png"/></Relationships>
</file>

<file path=ppt/slides/_rels/slide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3.xml"/><Relationship Id="rId1" Type="http://schemas.openxmlformats.org/officeDocument/2006/relationships/slideLayout" Target="../slideLayouts/slideLayout2.xml"/></Relationships>
</file>

<file path=ppt/slides/_rels/slide3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4.xml"/><Relationship Id="rId1" Type="http://schemas.openxmlformats.org/officeDocument/2006/relationships/slideLayout" Target="../slideLayouts/slideLayout2.xml"/></Relationships>
</file>

<file path=ppt/slides/_rels/slide3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5.xml"/><Relationship Id="rId1" Type="http://schemas.openxmlformats.org/officeDocument/2006/relationships/slideLayout" Target="../slideLayouts/slideLayout2.xml"/></Relationships>
</file>

<file path=ppt/slides/_rels/slide3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6.xml"/><Relationship Id="rId1" Type="http://schemas.openxmlformats.org/officeDocument/2006/relationships/slideLayout" Target="../slideLayouts/slideLayout2.xml"/><Relationship Id="rId5" Type="http://schemas.openxmlformats.org/officeDocument/2006/relationships/hyperlink" Target="https://charles-county-md.civilspace.io/en/projects/sports-and-wellness-complex" TargetMode="External"/><Relationship Id="rId4" Type="http://schemas.openxmlformats.org/officeDocument/2006/relationships/image" Target="../media/image38.png"/></Relationships>
</file>

<file path=ppt/slides/_rels/slide3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7.xml"/><Relationship Id="rId1" Type="http://schemas.openxmlformats.org/officeDocument/2006/relationships/slideLayout" Target="../slideLayouts/slideLayout2.xml"/></Relationships>
</file>

<file path=ppt/slides/_rels/slide3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8.xml"/><Relationship Id="rId1" Type="http://schemas.openxmlformats.org/officeDocument/2006/relationships/slideLayout" Target="../slideLayouts/slideLayout2.xml"/></Relationships>
</file>

<file path=ppt/slides/_rels/slide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xml"/><Relationship Id="rId1" Type="http://schemas.openxmlformats.org/officeDocument/2006/relationships/slideLayout" Target="../slideLayouts/slideLayout2.xml"/><Relationship Id="rId4" Type="http://schemas.openxmlformats.org/officeDocument/2006/relationships/image" Target="../media/image7.jpeg"/></Relationships>
</file>

<file path=ppt/slides/_rels/slide4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39.xml"/><Relationship Id="rId1" Type="http://schemas.openxmlformats.org/officeDocument/2006/relationships/slideLayout" Target="../slideLayouts/slideLayout2.xml"/></Relationships>
</file>

<file path=ppt/slides/_rels/slide4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40.xml"/><Relationship Id="rId1" Type="http://schemas.openxmlformats.org/officeDocument/2006/relationships/slideLayout" Target="../slideLayouts/slideLayout2.xml"/></Relationships>
</file>

<file path=ppt/slides/_rels/slide4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41.xml"/><Relationship Id="rId1" Type="http://schemas.openxmlformats.org/officeDocument/2006/relationships/slideLayout" Target="../slideLayouts/slideLayout2.xml"/></Relationships>
</file>

<file path=ppt/slides/_rels/slide4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42.xml"/><Relationship Id="rId1" Type="http://schemas.openxmlformats.org/officeDocument/2006/relationships/slideLayout" Target="../slideLayouts/slideLayout2.xml"/></Relationships>
</file>

<file path=ppt/slides/_rels/slide4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43.xml"/><Relationship Id="rId1" Type="http://schemas.openxmlformats.org/officeDocument/2006/relationships/slideLayout" Target="../slideLayouts/slideLayout2.xml"/></Relationships>
</file>

<file path=ppt/slides/_rels/slide4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44.xml"/><Relationship Id="rId1" Type="http://schemas.openxmlformats.org/officeDocument/2006/relationships/slideLayout" Target="../slideLayouts/slideLayout2.xml"/></Relationships>
</file>

<file path=ppt/slides/_rels/slide4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45.xml"/><Relationship Id="rId1" Type="http://schemas.openxmlformats.org/officeDocument/2006/relationships/slideLayout" Target="../slideLayouts/slideLayout2.xml"/><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png"/></Relationships>
</file>

<file path=ppt/slides/_rels/slide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4.xml"/><Relationship Id="rId1" Type="http://schemas.openxmlformats.org/officeDocument/2006/relationships/slideLayout" Target="../slideLayouts/slideLayout2.xml"/><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g"/></Relationships>
</file>

<file path=ppt/slides/_rels/slide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5.xml"/><Relationship Id="rId1" Type="http://schemas.openxmlformats.org/officeDocument/2006/relationships/slideLayout" Target="../slideLayouts/slideLayout2.xml"/><Relationship Id="rId6" Type="http://schemas.openxmlformats.org/officeDocument/2006/relationships/image" Target="../media/image13.jpg"/><Relationship Id="rId5" Type="http://schemas.openxmlformats.org/officeDocument/2006/relationships/image" Target="../media/image12.jpeg"/><Relationship Id="rId4" Type="http://schemas.openxmlformats.org/officeDocument/2006/relationships/image" Target="../media/image11.jpeg"/></Relationships>
</file>

<file path=ppt/slides/_rels/slide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6.xml"/><Relationship Id="rId1" Type="http://schemas.openxmlformats.org/officeDocument/2006/relationships/slideLayout" Target="../slideLayouts/slideLayout2.xml"/><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g"/></Relationships>
</file>

<file path=ppt/slides/_rels/slide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7.xml"/><Relationship Id="rId1" Type="http://schemas.openxmlformats.org/officeDocument/2006/relationships/slideLayout" Target="../slideLayouts/slideLayout2.xml"/><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g"/></Relationships>
</file>

<file path=ppt/slides/_rels/slide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8.xml"/><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bg>
      <p:bgPr>
        <a:blipFill dpi="0" rotWithShape="1">
          <a:blip r:embed="rId2">
            <a:lum/>
          </a:blip>
          <a:srcRect/>
          <a:stretch>
            <a:fillRect/>
          </a:stretch>
        </a:blipFill>
        <a:effectLst/>
      </p:bgPr>
    </p:bg>
    <p:spTree>
      <p:nvGrpSpPr>
        <p:cNvPr id="1" name=""/>
        <p:cNvGrpSpPr/>
        <p:nvPr/>
      </p:nvGrpSpPr>
      <p:grpSpPr>
        <a:xfrm>
          <a:off x="0" y="0"/>
          <a:ext cx="0" cy="0"/>
          <a:chOff x="0" y="0"/>
          <a:chExt cx="0" cy="0"/>
        </a:xfrm>
      </p:grpSpPr>
      <p:sp>
        <p:nvSpPr>
          <p:cNvPr id="3" name="Subtitle 2"/>
          <p:cNvSpPr>
            <a:spLocks noGrp="1"/>
          </p:cNvSpPr>
          <p:nvPr>
            <p:ph type="subTitle" idx="1"/>
          </p:nvPr>
        </p:nvSpPr>
        <p:spPr>
          <a:xfrm>
            <a:off x="3216899" y="3838827"/>
            <a:ext cx="6922348" cy="447041"/>
          </a:xfrm>
        </p:spPr>
        <p:txBody>
          <a:bodyPr anchor="ctr"/>
          <a:lstStyle/>
          <a:p>
            <a:r>
              <a:rPr lang="en-US" dirty="0">
                <a:solidFill>
                  <a:schemeClr val="tx1">
                    <a:lumMod val="85000"/>
                    <a:lumOff val="15000"/>
                  </a:schemeClr>
                </a:solidFill>
                <a:effectLst/>
              </a:rPr>
              <a:t>Community Meeting #2 – March 24 &amp; 26, 2025</a:t>
            </a:r>
            <a:endParaRPr lang="en-US"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5A1D30B2-7036-4FDF-B524-3CADFFB2DB34}"/>
              </a:ext>
            </a:extLst>
          </p:cNvPr>
          <p:cNvSpPr txBox="1">
            <a:spLocks/>
          </p:cNvSpPr>
          <p:nvPr/>
        </p:nvSpPr>
        <p:spPr>
          <a:xfrm>
            <a:off x="3045539" y="2445383"/>
            <a:ext cx="7265068" cy="1520192"/>
          </a:xfrm>
          <a:prstGeom prst="rect">
            <a:avLst/>
          </a:prstGeom>
        </p:spPr>
        <p:txBody>
          <a:bodyPr vert="horz" lIns="91440" tIns="45720" rIns="91440" bIns="45720" rtlCol="0" anchor="ctr">
            <a:noAutofit/>
          </a:bodyPr>
          <a:lstStyle>
            <a:lvl1pPr algn="ctr" defTabSz="914400" rtl="0" eaLnBrk="1" latinLnBrk="0" hangingPunct="1">
              <a:lnSpc>
                <a:spcPct val="90000"/>
              </a:lnSpc>
              <a:spcBef>
                <a:spcPct val="0"/>
              </a:spcBef>
              <a:buNone/>
              <a:defRPr sz="5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4400" dirty="0">
                <a:solidFill>
                  <a:srgbClr val="003F58"/>
                </a:solidFill>
                <a:effectLst/>
              </a:rPr>
              <a:t>Charles County</a:t>
            </a:r>
            <a:br>
              <a:rPr lang="en-US" sz="4400" dirty="0">
                <a:solidFill>
                  <a:srgbClr val="003F58"/>
                </a:solidFill>
                <a:effectLst/>
              </a:rPr>
            </a:br>
            <a:r>
              <a:rPr lang="en-US" sz="4400" dirty="0">
                <a:solidFill>
                  <a:srgbClr val="003F58"/>
                </a:solidFill>
                <a:effectLst/>
              </a:rPr>
              <a:t>Sports and Wellness Complex</a:t>
            </a:r>
            <a:endParaRPr lang="en-US" sz="4400" dirty="0">
              <a:solidFill>
                <a:srgbClr val="003F58"/>
              </a:solidFill>
              <a:effectLst/>
              <a:cs typeface="Calibri"/>
            </a:endParaRPr>
          </a:p>
        </p:txBody>
      </p:sp>
      <p:sp>
        <p:nvSpPr>
          <p:cNvPr id="5" name="Slide Number Placeholder 4">
            <a:extLst>
              <a:ext uri="{FF2B5EF4-FFF2-40B4-BE49-F238E27FC236}">
                <a16:creationId xmlns:a16="http://schemas.microsoft.com/office/drawing/2014/main" id="{6A7F58C3-3709-66E9-173C-BF0491CE9266}"/>
              </a:ext>
            </a:extLst>
          </p:cNvPr>
          <p:cNvSpPr>
            <a:spLocks noGrp="1"/>
          </p:cNvSpPr>
          <p:nvPr>
            <p:ph type="sldNum" sz="quarter" idx="12"/>
          </p:nvPr>
        </p:nvSpPr>
        <p:spPr/>
        <p:txBody>
          <a:bodyPr/>
          <a:lstStyle/>
          <a:p>
            <a:r>
              <a:rPr lang="en-US" dirty="0"/>
              <a:t>Slide </a:t>
            </a:r>
            <a:fld id="{ABDCC56A-707B-4AFC-9985-D566A83747F4}" type="slidenum">
              <a:rPr lang="en-US" dirty="0" smtClean="0"/>
              <a:pPr/>
              <a:t>1</a:t>
            </a:fld>
            <a:endParaRPr lang="en-US" dirty="0"/>
          </a:p>
        </p:txBody>
      </p:sp>
      <p:pic>
        <p:nvPicPr>
          <p:cNvPr id="2" name="Picture 1">
            <a:extLst>
              <a:ext uri="{FF2B5EF4-FFF2-40B4-BE49-F238E27FC236}">
                <a16:creationId xmlns:a16="http://schemas.microsoft.com/office/drawing/2014/main" id="{443CDD80-CE5C-E30D-E91F-A8A886F0FF0C}"/>
              </a:ext>
            </a:extLst>
          </p:cNvPr>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453599" y="1752100"/>
            <a:ext cx="2493850" cy="3353799"/>
          </a:xfrm>
          <a:prstGeom prst="rect">
            <a:avLst/>
          </a:prstGeom>
          <a:effectLst>
            <a:outerShdw blurRad="139700" dist="38100" dir="2700000" sx="102000" sy="102000" algn="tl" rotWithShape="0">
              <a:prstClr val="black">
                <a:alpha val="40000"/>
              </a:prstClr>
            </a:outerShdw>
          </a:effectLst>
        </p:spPr>
      </p:pic>
    </p:spTree>
    <p:extLst>
      <p:ext uri="{BB962C8B-B14F-4D97-AF65-F5344CB8AC3E}">
        <p14:creationId xmlns:p14="http://schemas.microsoft.com/office/powerpoint/2010/main" val="1729280536"/>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10</a:t>
            </a:fld>
            <a:endParaRPr lang="en-US" dirty="0"/>
          </a:p>
        </p:txBody>
      </p:sp>
      <p:sp>
        <p:nvSpPr>
          <p:cNvPr id="2" name="Title 1">
            <a:extLst>
              <a:ext uri="{FF2B5EF4-FFF2-40B4-BE49-F238E27FC236}">
                <a16:creationId xmlns:a16="http://schemas.microsoft.com/office/drawing/2014/main" id="{DC676511-848D-2C7A-224D-A0027EC3605B}"/>
              </a:ext>
            </a:extLst>
          </p:cNvPr>
          <p:cNvSpPr txBox="1">
            <a:spLocks/>
          </p:cNvSpPr>
          <p:nvPr/>
        </p:nvSpPr>
        <p:spPr>
          <a:xfrm>
            <a:off x="941168" y="1606415"/>
            <a:ext cx="10440005" cy="4447713"/>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285750" indent="-285750">
              <a:buFont typeface="Arial" panose="020B0604020202020204" pitchFamily="34" charset="0"/>
              <a:buChar char="•"/>
            </a:pPr>
            <a:r>
              <a:rPr lang="en-US" sz="2400" dirty="0">
                <a:solidFill>
                  <a:schemeClr val="tx1">
                    <a:lumMod val="85000"/>
                    <a:lumOff val="15000"/>
                  </a:schemeClr>
                </a:solidFill>
                <a:effectLst/>
              </a:rPr>
              <a:t>Technology center</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Location for seniors and adults only</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Organized teen activities and space including games, learning, lounging, and safe space</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Library - study groups and independent higher learning</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A cafe to work at for long periods, right papers, read etc.</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Bike racks out front and bike lane access along the road</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Healthy food vendor/kitchen space</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Mediation garden with native plants (can be educational with placards about plants)</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We need a media center</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I love the amphitheater idea! I love the arts and entertainment district</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Solar roof on the building</a:t>
            </a:r>
          </a:p>
        </p:txBody>
      </p:sp>
      <p:sp>
        <p:nvSpPr>
          <p:cNvPr id="3" name="TextBox 2">
            <a:extLst>
              <a:ext uri="{FF2B5EF4-FFF2-40B4-BE49-F238E27FC236}">
                <a16:creationId xmlns:a16="http://schemas.microsoft.com/office/drawing/2014/main" id="{EA8D85A5-DE99-A777-4441-96E7F4453C81}"/>
              </a:ext>
            </a:extLst>
          </p:cNvPr>
          <p:cNvSpPr txBox="1"/>
          <p:nvPr/>
        </p:nvSpPr>
        <p:spPr>
          <a:xfrm>
            <a:off x="8105313" y="346944"/>
            <a:ext cx="3554980" cy="338554"/>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ATTENDANCE: OVER 300 PARTICIPANTS</a:t>
            </a:r>
          </a:p>
        </p:txBody>
      </p:sp>
      <p:sp>
        <p:nvSpPr>
          <p:cNvPr id="6" name="Title 1">
            <a:extLst>
              <a:ext uri="{FF2B5EF4-FFF2-40B4-BE49-F238E27FC236}">
                <a16:creationId xmlns:a16="http://schemas.microsoft.com/office/drawing/2014/main" id="{C42F89D1-4648-68B7-32FF-55A53C7C26BC}"/>
              </a:ext>
            </a:extLst>
          </p:cNvPr>
          <p:cNvSpPr txBox="1">
            <a:spLocks/>
          </p:cNvSpPr>
          <p:nvPr/>
        </p:nvSpPr>
        <p:spPr>
          <a:xfrm>
            <a:off x="531707" y="344215"/>
            <a:ext cx="7842748"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Community Meeting #1 Results</a:t>
            </a:r>
            <a:endParaRPr lang="en-US" dirty="0">
              <a:solidFill>
                <a:srgbClr val="003F58"/>
              </a:solidFill>
              <a:effectLst/>
              <a:cs typeface="Calibri"/>
            </a:endParaRPr>
          </a:p>
        </p:txBody>
      </p:sp>
      <p:sp>
        <p:nvSpPr>
          <p:cNvPr id="7" name="Content Placeholder 6">
            <a:extLst>
              <a:ext uri="{FF2B5EF4-FFF2-40B4-BE49-F238E27FC236}">
                <a16:creationId xmlns:a16="http://schemas.microsoft.com/office/drawing/2014/main" id="{1C6F193E-8AC8-45A8-AED0-8C07F42D0019}"/>
              </a:ext>
            </a:extLst>
          </p:cNvPr>
          <p:cNvSpPr txBox="1">
            <a:spLocks/>
          </p:cNvSpPr>
          <p:nvPr/>
        </p:nvSpPr>
        <p:spPr>
          <a:xfrm>
            <a:off x="668864" y="1076371"/>
            <a:ext cx="4371081" cy="544200"/>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indent="0">
              <a:buNone/>
            </a:pPr>
            <a:r>
              <a:rPr lang="en-US" sz="3200" dirty="0">
                <a:solidFill>
                  <a:schemeClr val="tx1">
                    <a:lumMod val="85000"/>
                    <a:lumOff val="15000"/>
                  </a:schemeClr>
                </a:solidFill>
                <a:effectLst/>
              </a:rPr>
              <a:t>General Comments</a:t>
            </a:r>
            <a:endParaRPr lang="en-US" sz="3200"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1109646354"/>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11</a:t>
            </a:fld>
            <a:endParaRPr lang="en-US" dirty="0"/>
          </a:p>
        </p:txBody>
      </p:sp>
      <p:sp>
        <p:nvSpPr>
          <p:cNvPr id="9" name="Title 1">
            <a:extLst>
              <a:ext uri="{FF2B5EF4-FFF2-40B4-BE49-F238E27FC236}">
                <a16:creationId xmlns:a16="http://schemas.microsoft.com/office/drawing/2014/main" id="{FF4043D9-3424-2B96-156D-53BCC212BDF5}"/>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pic>
        <p:nvPicPr>
          <p:cNvPr id="8" name="Picture 7" descr="A diagram with colorful circles&#10;&#10;Description automatically generated">
            <a:extLst>
              <a:ext uri="{FF2B5EF4-FFF2-40B4-BE49-F238E27FC236}">
                <a16:creationId xmlns:a16="http://schemas.microsoft.com/office/drawing/2014/main" id="{F3539845-D553-DF0D-77CF-BCA13A61C6A8}"/>
              </a:ext>
            </a:extLst>
          </p:cNvPr>
          <p:cNvPicPr>
            <a:picLocks noChangeAspect="1"/>
          </p:cNvPicPr>
          <p:nvPr/>
        </p:nvPicPr>
        <p:blipFill rotWithShape="1">
          <a:blip r:embed="rId4">
            <a:extLst>
              <a:ext uri="{28A0092B-C50C-407E-A947-70E740481C1C}">
                <a14:useLocalDpi xmlns:a14="http://schemas.microsoft.com/office/drawing/2010/main" val="0"/>
              </a:ext>
            </a:extLst>
          </a:blip>
          <a:srcRect l="21431" t="28789" b="17440"/>
          <a:stretch/>
        </p:blipFill>
        <p:spPr>
          <a:xfrm>
            <a:off x="3258805" y="1744511"/>
            <a:ext cx="7072127" cy="1997475"/>
          </a:xfrm>
          <a:prstGeom prst="rect">
            <a:avLst/>
          </a:prstGeom>
        </p:spPr>
      </p:pic>
      <p:pic>
        <p:nvPicPr>
          <p:cNvPr id="11" name="Picture 10" descr="A group of colorful squares&#10;&#10;Description automatically generated">
            <a:extLst>
              <a:ext uri="{FF2B5EF4-FFF2-40B4-BE49-F238E27FC236}">
                <a16:creationId xmlns:a16="http://schemas.microsoft.com/office/drawing/2014/main" id="{2179CB37-9B5C-D96E-B234-9326CA21F6A3}"/>
              </a:ext>
            </a:extLst>
          </p:cNvPr>
          <p:cNvPicPr>
            <a:picLocks noChangeAspect="1"/>
          </p:cNvPicPr>
          <p:nvPr/>
        </p:nvPicPr>
        <p:blipFill>
          <a:blip r:embed="rId5">
            <a:extLst>
              <a:ext uri="{28A0092B-C50C-407E-A947-70E740481C1C}">
                <a14:useLocalDpi xmlns:a14="http://schemas.microsoft.com/office/drawing/2010/main" val="0"/>
              </a:ext>
            </a:extLst>
          </a:blip>
          <a:stretch>
            <a:fillRect/>
          </a:stretch>
        </p:blipFill>
        <p:spPr>
          <a:xfrm>
            <a:off x="3258805" y="4096204"/>
            <a:ext cx="7086600" cy="2019300"/>
          </a:xfrm>
          <a:prstGeom prst="rect">
            <a:avLst/>
          </a:prstGeom>
        </p:spPr>
      </p:pic>
      <p:sp>
        <p:nvSpPr>
          <p:cNvPr id="12" name="TextBox 11">
            <a:extLst>
              <a:ext uri="{FF2B5EF4-FFF2-40B4-BE49-F238E27FC236}">
                <a16:creationId xmlns:a16="http://schemas.microsoft.com/office/drawing/2014/main" id="{5273780D-34D1-EED3-F58B-D76DE6206D79}"/>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
        <p:nvSpPr>
          <p:cNvPr id="13" name="Title 1">
            <a:extLst>
              <a:ext uri="{FF2B5EF4-FFF2-40B4-BE49-F238E27FC236}">
                <a16:creationId xmlns:a16="http://schemas.microsoft.com/office/drawing/2014/main" id="{907EB2EC-4091-EA6A-3742-7B9E096A28D4}"/>
              </a:ext>
            </a:extLst>
          </p:cNvPr>
          <p:cNvSpPr txBox="1">
            <a:spLocks/>
          </p:cNvSpPr>
          <p:nvPr/>
        </p:nvSpPr>
        <p:spPr>
          <a:xfrm>
            <a:off x="1322559" y="2377171"/>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Online</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4" name="Title 1">
            <a:extLst>
              <a:ext uri="{FF2B5EF4-FFF2-40B4-BE49-F238E27FC236}">
                <a16:creationId xmlns:a16="http://schemas.microsoft.com/office/drawing/2014/main" id="{5B8C9B5F-A493-E5BB-E217-64ED64E21924}"/>
              </a:ext>
            </a:extLst>
          </p:cNvPr>
          <p:cNvSpPr txBox="1">
            <a:spLocks/>
          </p:cNvSpPr>
          <p:nvPr/>
        </p:nvSpPr>
        <p:spPr>
          <a:xfrm>
            <a:off x="1322560" y="4739777"/>
            <a:ext cx="1936246"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Paper</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400" dirty="0">
                <a:solidFill>
                  <a:schemeClr val="tx1">
                    <a:lumMod val="85000"/>
                    <a:lumOff val="15000"/>
                  </a:schemeClr>
                </a:solidFill>
                <a:effectLst/>
              </a:rPr>
              <a:t>What is your energy level towards this overall project?</a:t>
            </a:r>
            <a:endParaRPr lang="en-US" sz="2400"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702292981"/>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12</a:t>
            </a:fld>
            <a:endParaRPr lang="en-US" dirty="0"/>
          </a:p>
        </p:txBody>
      </p:sp>
      <p:sp>
        <p:nvSpPr>
          <p:cNvPr id="13" name="Title 1">
            <a:extLst>
              <a:ext uri="{FF2B5EF4-FFF2-40B4-BE49-F238E27FC236}">
                <a16:creationId xmlns:a16="http://schemas.microsoft.com/office/drawing/2014/main" id="{907EB2EC-4091-EA6A-3742-7B9E096A28D4}"/>
              </a:ext>
            </a:extLst>
          </p:cNvPr>
          <p:cNvSpPr txBox="1">
            <a:spLocks/>
          </p:cNvSpPr>
          <p:nvPr/>
        </p:nvSpPr>
        <p:spPr>
          <a:xfrm>
            <a:off x="736633" y="2529557"/>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Online</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4" name="Title 1">
            <a:extLst>
              <a:ext uri="{FF2B5EF4-FFF2-40B4-BE49-F238E27FC236}">
                <a16:creationId xmlns:a16="http://schemas.microsoft.com/office/drawing/2014/main" id="{5B8C9B5F-A493-E5BB-E217-64ED64E21924}"/>
              </a:ext>
            </a:extLst>
          </p:cNvPr>
          <p:cNvSpPr txBox="1">
            <a:spLocks/>
          </p:cNvSpPr>
          <p:nvPr/>
        </p:nvSpPr>
        <p:spPr>
          <a:xfrm>
            <a:off x="736633" y="4835208"/>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Paper</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400" dirty="0">
                <a:solidFill>
                  <a:schemeClr val="tx1">
                    <a:lumMod val="85000"/>
                    <a:lumOff val="15000"/>
                  </a:schemeClr>
                </a:solidFill>
                <a:effectLst/>
              </a:rPr>
              <a:t>How much do you or your family envision visiting </a:t>
            </a:r>
            <a:br>
              <a:rPr lang="en-US" sz="2400" dirty="0">
                <a:solidFill>
                  <a:schemeClr val="tx1">
                    <a:lumMod val="85000"/>
                    <a:lumOff val="15000"/>
                  </a:schemeClr>
                </a:solidFill>
                <a:effectLst/>
              </a:rPr>
            </a:br>
            <a:r>
              <a:rPr lang="en-US" sz="2400" dirty="0">
                <a:solidFill>
                  <a:schemeClr val="tx1">
                    <a:lumMod val="85000"/>
                    <a:lumOff val="15000"/>
                  </a:schemeClr>
                </a:solidFill>
                <a:effectLst/>
              </a:rPr>
              <a:t>the Sports and Wellness Complex when it is completed?</a:t>
            </a:r>
            <a:endParaRPr lang="en-US" sz="2400" dirty="0">
              <a:solidFill>
                <a:schemeClr val="tx1">
                  <a:lumMod val="85000"/>
                  <a:lumOff val="15000"/>
                </a:schemeClr>
              </a:solidFill>
              <a:effectLst/>
              <a:cs typeface="Calibri"/>
            </a:endParaRPr>
          </a:p>
        </p:txBody>
      </p:sp>
      <p:pic>
        <p:nvPicPr>
          <p:cNvPr id="3" name="Picture 2" descr="A white background with black dots&#10;&#10;Description automatically generated">
            <a:extLst>
              <a:ext uri="{FF2B5EF4-FFF2-40B4-BE49-F238E27FC236}">
                <a16:creationId xmlns:a16="http://schemas.microsoft.com/office/drawing/2014/main" id="{35626CE0-7746-09FD-64A1-86B9A5412AED}"/>
              </a:ext>
            </a:extLst>
          </p:cNvPr>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2584102" y="1847884"/>
            <a:ext cx="6667500" cy="2095500"/>
          </a:xfrm>
          <a:prstGeom prst="rect">
            <a:avLst/>
          </a:prstGeom>
        </p:spPr>
      </p:pic>
      <p:pic>
        <p:nvPicPr>
          <p:cNvPr id="6" name="Picture 5" descr="A white background with black and white clouds&#10;&#10;Description automatically generated">
            <a:extLst>
              <a:ext uri="{FF2B5EF4-FFF2-40B4-BE49-F238E27FC236}">
                <a16:creationId xmlns:a16="http://schemas.microsoft.com/office/drawing/2014/main" id="{187DDA09-EFED-494E-EDBA-CB04E5CD7598}"/>
              </a:ext>
            </a:extLst>
          </p:cNvPr>
          <p:cNvPicPr>
            <a:picLocks noChangeAspect="1"/>
          </p:cNvPicPr>
          <p:nvPr/>
        </p:nvPicPr>
        <p:blipFill>
          <a:blip r:embed="rId5">
            <a:extLst>
              <a:ext uri="{28A0092B-C50C-407E-A947-70E740481C1C}">
                <a14:useLocalDpi xmlns:a14="http://schemas.microsoft.com/office/drawing/2010/main" val="0"/>
              </a:ext>
            </a:extLst>
          </a:blip>
          <a:stretch>
            <a:fillRect/>
          </a:stretch>
        </p:blipFill>
        <p:spPr>
          <a:xfrm>
            <a:off x="2584102" y="4144010"/>
            <a:ext cx="6657975" cy="2114550"/>
          </a:xfrm>
          <a:prstGeom prst="rect">
            <a:avLst/>
          </a:prstGeom>
        </p:spPr>
      </p:pic>
      <p:sp>
        <p:nvSpPr>
          <p:cNvPr id="7" name="Title 1">
            <a:extLst>
              <a:ext uri="{FF2B5EF4-FFF2-40B4-BE49-F238E27FC236}">
                <a16:creationId xmlns:a16="http://schemas.microsoft.com/office/drawing/2014/main" id="{27AEE4C4-289D-6CCA-6735-880CA88B3960}"/>
              </a:ext>
            </a:extLst>
          </p:cNvPr>
          <p:cNvSpPr txBox="1">
            <a:spLocks/>
          </p:cNvSpPr>
          <p:nvPr/>
        </p:nvSpPr>
        <p:spPr>
          <a:xfrm>
            <a:off x="9400274" y="2529557"/>
            <a:ext cx="2122861"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algn="ctr"/>
            <a:r>
              <a:rPr lang="en-US" sz="1800" dirty="0">
                <a:solidFill>
                  <a:schemeClr val="tx1">
                    <a:lumMod val="85000"/>
                    <a:lumOff val="15000"/>
                  </a:schemeClr>
                </a:solidFill>
                <a:effectLst/>
                <a:highlight>
                  <a:srgbClr val="FFFF00"/>
                </a:highlight>
              </a:rPr>
              <a:t>Over 80% will visit at least once a week</a:t>
            </a:r>
            <a:endParaRPr lang="en-US" sz="1800" dirty="0">
              <a:solidFill>
                <a:schemeClr val="tx1">
                  <a:lumMod val="85000"/>
                  <a:lumOff val="15000"/>
                </a:schemeClr>
              </a:solidFill>
              <a:effectLst/>
              <a:highlight>
                <a:srgbClr val="FFFF00"/>
              </a:highlight>
              <a:cs typeface="Calibri"/>
            </a:endParaRPr>
          </a:p>
        </p:txBody>
      </p:sp>
      <p:sp>
        <p:nvSpPr>
          <p:cNvPr id="10" name="Title 1">
            <a:extLst>
              <a:ext uri="{FF2B5EF4-FFF2-40B4-BE49-F238E27FC236}">
                <a16:creationId xmlns:a16="http://schemas.microsoft.com/office/drawing/2014/main" id="{CA27E108-30A1-D49E-353D-7365F4CD74E5}"/>
              </a:ext>
            </a:extLst>
          </p:cNvPr>
          <p:cNvSpPr txBox="1">
            <a:spLocks/>
          </p:cNvSpPr>
          <p:nvPr/>
        </p:nvSpPr>
        <p:spPr>
          <a:xfrm>
            <a:off x="9400274" y="4835208"/>
            <a:ext cx="226001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algn="ctr"/>
            <a:r>
              <a:rPr lang="en-US" sz="1800" dirty="0">
                <a:solidFill>
                  <a:schemeClr val="tx1">
                    <a:lumMod val="85000"/>
                    <a:lumOff val="15000"/>
                  </a:schemeClr>
                </a:solidFill>
                <a:effectLst/>
                <a:highlight>
                  <a:srgbClr val="FFFF00"/>
                </a:highlight>
              </a:rPr>
              <a:t>Over 80% will visit at least once a week</a:t>
            </a:r>
            <a:endParaRPr lang="en-US" sz="1800" dirty="0">
              <a:solidFill>
                <a:schemeClr val="tx1">
                  <a:lumMod val="85000"/>
                  <a:lumOff val="15000"/>
                </a:schemeClr>
              </a:solidFill>
              <a:effectLst/>
              <a:highlight>
                <a:srgbClr val="FFFF00"/>
              </a:highlight>
              <a:cs typeface="Calibri"/>
            </a:endParaRPr>
          </a:p>
        </p:txBody>
      </p:sp>
      <p:sp>
        <p:nvSpPr>
          <p:cNvPr id="2" name="Title 1">
            <a:extLst>
              <a:ext uri="{FF2B5EF4-FFF2-40B4-BE49-F238E27FC236}">
                <a16:creationId xmlns:a16="http://schemas.microsoft.com/office/drawing/2014/main" id="{8DCA2236-B38A-E8E9-F428-9CE7198A2BB1}"/>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4" name="TextBox 3">
            <a:extLst>
              <a:ext uri="{FF2B5EF4-FFF2-40B4-BE49-F238E27FC236}">
                <a16:creationId xmlns:a16="http://schemas.microsoft.com/office/drawing/2014/main" id="{0F18F509-E971-7C9B-4D78-2156E2F7662A}"/>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4084417421"/>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13</a:t>
            </a:fld>
            <a:endParaRPr lang="en-US" dirty="0"/>
          </a:p>
        </p:txBody>
      </p:sp>
      <p:sp>
        <p:nvSpPr>
          <p:cNvPr id="13" name="Title 1">
            <a:extLst>
              <a:ext uri="{FF2B5EF4-FFF2-40B4-BE49-F238E27FC236}">
                <a16:creationId xmlns:a16="http://schemas.microsoft.com/office/drawing/2014/main" id="{907EB2EC-4091-EA6A-3742-7B9E096A28D4}"/>
              </a:ext>
            </a:extLst>
          </p:cNvPr>
          <p:cNvSpPr txBox="1">
            <a:spLocks/>
          </p:cNvSpPr>
          <p:nvPr/>
        </p:nvSpPr>
        <p:spPr>
          <a:xfrm>
            <a:off x="736633" y="2525141"/>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Online</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4" name="Title 1">
            <a:extLst>
              <a:ext uri="{FF2B5EF4-FFF2-40B4-BE49-F238E27FC236}">
                <a16:creationId xmlns:a16="http://schemas.microsoft.com/office/drawing/2014/main" id="{5B8C9B5F-A493-E5BB-E217-64ED64E21924}"/>
              </a:ext>
            </a:extLst>
          </p:cNvPr>
          <p:cNvSpPr txBox="1">
            <a:spLocks/>
          </p:cNvSpPr>
          <p:nvPr/>
        </p:nvSpPr>
        <p:spPr>
          <a:xfrm>
            <a:off x="736633" y="4835208"/>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Paper</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400" dirty="0">
                <a:solidFill>
                  <a:schemeClr val="tx1">
                    <a:lumMod val="85000"/>
                    <a:lumOff val="15000"/>
                  </a:schemeClr>
                </a:solidFill>
                <a:effectLst/>
              </a:rPr>
              <a:t>How likely are you to visit the St. Charles Towne Center </a:t>
            </a:r>
            <a:br>
              <a:rPr lang="en-US" sz="2400" dirty="0">
                <a:solidFill>
                  <a:schemeClr val="tx1">
                    <a:lumMod val="85000"/>
                    <a:lumOff val="15000"/>
                  </a:schemeClr>
                </a:solidFill>
                <a:effectLst/>
              </a:rPr>
            </a:br>
            <a:r>
              <a:rPr lang="en-US" sz="2400" dirty="0">
                <a:solidFill>
                  <a:schemeClr val="tx1">
                    <a:lumMod val="85000"/>
                    <a:lumOff val="15000"/>
                  </a:schemeClr>
                </a:solidFill>
                <a:effectLst/>
              </a:rPr>
              <a:t>Shopping Mall while visiting the Sports Complex?</a:t>
            </a:r>
            <a:endParaRPr lang="en-US" sz="2400" dirty="0">
              <a:solidFill>
                <a:schemeClr val="tx1">
                  <a:lumMod val="85000"/>
                  <a:lumOff val="15000"/>
                </a:schemeClr>
              </a:solidFill>
              <a:effectLst/>
              <a:cs typeface="Calibri"/>
            </a:endParaRPr>
          </a:p>
        </p:txBody>
      </p:sp>
      <p:pic>
        <p:nvPicPr>
          <p:cNvPr id="3" name="Picture 2">
            <a:extLst>
              <a:ext uri="{FF2B5EF4-FFF2-40B4-BE49-F238E27FC236}">
                <a16:creationId xmlns:a16="http://schemas.microsoft.com/office/drawing/2014/main" id="{35626CE0-7746-09FD-64A1-86B9A5412AED}"/>
              </a:ext>
            </a:extLst>
          </p:cNvPr>
          <p:cNvPicPr>
            <a:picLocks noChangeAspect="1"/>
          </p:cNvPicPr>
          <p:nvPr/>
        </p:nvPicPr>
        <p:blipFill>
          <a:blip r:embed="rId4">
            <a:extLst>
              <a:ext uri="{28A0092B-C50C-407E-A947-70E740481C1C}">
                <a14:useLocalDpi xmlns:a14="http://schemas.microsoft.com/office/drawing/2010/main" val="0"/>
              </a:ext>
            </a:extLst>
          </a:blip>
          <a:srcRect/>
          <a:stretch/>
        </p:blipFill>
        <p:spPr>
          <a:xfrm>
            <a:off x="2722468" y="1807255"/>
            <a:ext cx="6381242" cy="2167926"/>
          </a:xfrm>
          <a:prstGeom prst="rect">
            <a:avLst/>
          </a:prstGeom>
        </p:spPr>
      </p:pic>
      <p:pic>
        <p:nvPicPr>
          <p:cNvPr id="6" name="Picture 5">
            <a:extLst>
              <a:ext uri="{FF2B5EF4-FFF2-40B4-BE49-F238E27FC236}">
                <a16:creationId xmlns:a16="http://schemas.microsoft.com/office/drawing/2014/main" id="{187DDA09-EFED-494E-EDBA-CB04E5CD7598}"/>
              </a:ext>
            </a:extLst>
          </p:cNvPr>
          <p:cNvPicPr>
            <a:picLocks noChangeAspect="1"/>
          </p:cNvPicPr>
          <p:nvPr/>
        </p:nvPicPr>
        <p:blipFill>
          <a:blip r:embed="rId5">
            <a:extLst>
              <a:ext uri="{28A0092B-C50C-407E-A947-70E740481C1C}">
                <a14:useLocalDpi xmlns:a14="http://schemas.microsoft.com/office/drawing/2010/main" val="0"/>
              </a:ext>
            </a:extLst>
          </a:blip>
          <a:srcRect/>
          <a:stretch/>
        </p:blipFill>
        <p:spPr>
          <a:xfrm>
            <a:off x="2722468" y="4144010"/>
            <a:ext cx="6381242" cy="2114550"/>
          </a:xfrm>
          <a:prstGeom prst="rect">
            <a:avLst/>
          </a:prstGeom>
        </p:spPr>
      </p:pic>
      <p:sp>
        <p:nvSpPr>
          <p:cNvPr id="7" name="Title 1">
            <a:extLst>
              <a:ext uri="{FF2B5EF4-FFF2-40B4-BE49-F238E27FC236}">
                <a16:creationId xmlns:a16="http://schemas.microsoft.com/office/drawing/2014/main" id="{27AEE4C4-289D-6CCA-6735-880CA88B3960}"/>
              </a:ext>
            </a:extLst>
          </p:cNvPr>
          <p:cNvSpPr txBox="1">
            <a:spLocks/>
          </p:cNvSpPr>
          <p:nvPr/>
        </p:nvSpPr>
        <p:spPr>
          <a:xfrm>
            <a:off x="9300856" y="2525141"/>
            <a:ext cx="2359437"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algn="ctr"/>
            <a:r>
              <a:rPr lang="en-US" sz="1800" dirty="0">
                <a:solidFill>
                  <a:schemeClr val="tx1">
                    <a:lumMod val="85000"/>
                    <a:lumOff val="15000"/>
                  </a:schemeClr>
                </a:solidFill>
                <a:effectLst/>
                <a:highlight>
                  <a:srgbClr val="FFFF00"/>
                </a:highlight>
              </a:rPr>
              <a:t>Over 65% likely to </a:t>
            </a:r>
          </a:p>
          <a:p>
            <a:pPr algn="ctr"/>
            <a:r>
              <a:rPr lang="en-US" sz="1800" dirty="0">
                <a:solidFill>
                  <a:schemeClr val="tx1">
                    <a:lumMod val="85000"/>
                    <a:lumOff val="15000"/>
                  </a:schemeClr>
                </a:solidFill>
                <a:effectLst/>
                <a:highlight>
                  <a:srgbClr val="FFFF00"/>
                </a:highlight>
              </a:rPr>
              <a:t>visit the Mall</a:t>
            </a:r>
            <a:endParaRPr lang="en-US" sz="1800" dirty="0">
              <a:solidFill>
                <a:schemeClr val="tx1">
                  <a:lumMod val="85000"/>
                  <a:lumOff val="15000"/>
                </a:schemeClr>
              </a:solidFill>
              <a:effectLst/>
              <a:highlight>
                <a:srgbClr val="FFFF00"/>
              </a:highlight>
              <a:cs typeface="Calibri"/>
            </a:endParaRPr>
          </a:p>
        </p:txBody>
      </p:sp>
      <p:sp>
        <p:nvSpPr>
          <p:cNvPr id="2" name="Title 1">
            <a:extLst>
              <a:ext uri="{FF2B5EF4-FFF2-40B4-BE49-F238E27FC236}">
                <a16:creationId xmlns:a16="http://schemas.microsoft.com/office/drawing/2014/main" id="{A2173199-D0F4-7BAA-8A94-9815A1B384BE}"/>
              </a:ext>
            </a:extLst>
          </p:cNvPr>
          <p:cNvSpPr txBox="1">
            <a:spLocks/>
          </p:cNvSpPr>
          <p:nvPr/>
        </p:nvSpPr>
        <p:spPr>
          <a:xfrm>
            <a:off x="9300856" y="4835208"/>
            <a:ext cx="2359437"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algn="ctr"/>
            <a:r>
              <a:rPr lang="en-US" sz="1800" dirty="0">
                <a:solidFill>
                  <a:schemeClr val="tx1">
                    <a:lumMod val="85000"/>
                    <a:lumOff val="15000"/>
                  </a:schemeClr>
                </a:solidFill>
                <a:effectLst/>
                <a:highlight>
                  <a:srgbClr val="FFFF00"/>
                </a:highlight>
              </a:rPr>
              <a:t>Over 70% likely to </a:t>
            </a:r>
            <a:br>
              <a:rPr lang="en-US" sz="1800" dirty="0">
                <a:solidFill>
                  <a:schemeClr val="tx1">
                    <a:lumMod val="85000"/>
                    <a:lumOff val="15000"/>
                  </a:schemeClr>
                </a:solidFill>
                <a:effectLst/>
                <a:highlight>
                  <a:srgbClr val="FFFF00"/>
                </a:highlight>
              </a:rPr>
            </a:br>
            <a:r>
              <a:rPr lang="en-US" sz="1800" dirty="0">
                <a:solidFill>
                  <a:schemeClr val="tx1">
                    <a:lumMod val="85000"/>
                    <a:lumOff val="15000"/>
                  </a:schemeClr>
                </a:solidFill>
                <a:effectLst/>
                <a:highlight>
                  <a:srgbClr val="FFFF00"/>
                </a:highlight>
              </a:rPr>
              <a:t>visit the Mall</a:t>
            </a:r>
            <a:endParaRPr lang="en-US" sz="1800" dirty="0">
              <a:solidFill>
                <a:schemeClr val="tx1">
                  <a:lumMod val="85000"/>
                  <a:lumOff val="15000"/>
                </a:schemeClr>
              </a:solidFill>
              <a:effectLst/>
              <a:highlight>
                <a:srgbClr val="FFFF00"/>
              </a:highlight>
              <a:cs typeface="Calibri"/>
            </a:endParaRPr>
          </a:p>
        </p:txBody>
      </p:sp>
      <p:sp>
        <p:nvSpPr>
          <p:cNvPr id="4" name="Title 1">
            <a:extLst>
              <a:ext uri="{FF2B5EF4-FFF2-40B4-BE49-F238E27FC236}">
                <a16:creationId xmlns:a16="http://schemas.microsoft.com/office/drawing/2014/main" id="{59671616-4F93-E3A6-584E-69EB730D4E10}"/>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8" name="TextBox 7">
            <a:extLst>
              <a:ext uri="{FF2B5EF4-FFF2-40B4-BE49-F238E27FC236}">
                <a16:creationId xmlns:a16="http://schemas.microsoft.com/office/drawing/2014/main" id="{B2D078F0-7D46-FA31-4222-792EEEA9EB54}"/>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2979721832"/>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14</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85000"/>
                    <a:lumOff val="15000"/>
                  </a:schemeClr>
                </a:solidFill>
                <a:effectLst/>
              </a:rPr>
              <a:t>Demographics</a:t>
            </a:r>
            <a:endParaRPr lang="en-US" sz="3200"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941168" y="1725704"/>
            <a:ext cx="4662927" cy="3796909"/>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Online Participants</a:t>
            </a:r>
          </a:p>
          <a:p>
            <a:pPr marL="285750" indent="-285750">
              <a:buFont typeface="Arial" panose="020B0604020202020204" pitchFamily="34" charset="0"/>
              <a:buChar char="•"/>
            </a:pPr>
            <a:r>
              <a:rPr lang="en-US" sz="2400" dirty="0">
                <a:solidFill>
                  <a:schemeClr val="tx1">
                    <a:lumMod val="85000"/>
                    <a:lumOff val="15000"/>
                  </a:schemeClr>
                </a:solidFill>
                <a:effectLst/>
              </a:rPr>
              <a:t>Over 70% between the ages </a:t>
            </a:r>
            <a:br>
              <a:rPr lang="en-US" sz="2400" dirty="0">
                <a:solidFill>
                  <a:schemeClr val="tx1">
                    <a:lumMod val="85000"/>
                    <a:lumOff val="15000"/>
                  </a:schemeClr>
                </a:solidFill>
                <a:effectLst/>
              </a:rPr>
            </a:br>
            <a:r>
              <a:rPr lang="en-US" sz="2400" dirty="0">
                <a:solidFill>
                  <a:schemeClr val="tx1">
                    <a:lumMod val="85000"/>
                    <a:lumOff val="15000"/>
                  </a:schemeClr>
                </a:solidFill>
                <a:effectLst/>
              </a:rPr>
              <a:t>of 25 to 55</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57% Black / African American</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40% White</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6% Hispanic</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4% Asian</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Over 90% own their home</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Over 40% have lived in Charles County for 20 years</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324283" y="1725705"/>
            <a:ext cx="4662927" cy="3081686"/>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Paper Participants</a:t>
            </a:r>
          </a:p>
          <a:p>
            <a:pPr marL="285750" indent="-285750">
              <a:buFont typeface="Arial" panose="020B0604020202020204" pitchFamily="34" charset="0"/>
              <a:buChar char="•"/>
            </a:pPr>
            <a:r>
              <a:rPr lang="en-US" sz="2400" dirty="0">
                <a:solidFill>
                  <a:schemeClr val="tx1">
                    <a:lumMod val="85000"/>
                    <a:lumOff val="15000"/>
                  </a:schemeClr>
                </a:solidFill>
                <a:effectLst/>
              </a:rPr>
              <a:t>Over 70% between the ages </a:t>
            </a:r>
            <a:br>
              <a:rPr lang="en-US" sz="2400" dirty="0">
                <a:solidFill>
                  <a:schemeClr val="tx1">
                    <a:lumMod val="85000"/>
                    <a:lumOff val="15000"/>
                  </a:schemeClr>
                </a:solidFill>
                <a:effectLst/>
              </a:rPr>
            </a:br>
            <a:r>
              <a:rPr lang="en-US" sz="2400" dirty="0">
                <a:solidFill>
                  <a:schemeClr val="tx1">
                    <a:lumMod val="85000"/>
                    <a:lumOff val="15000"/>
                  </a:schemeClr>
                </a:solidFill>
                <a:effectLst/>
              </a:rPr>
              <a:t>of 55 to 75</a:t>
            </a:r>
          </a:p>
          <a:p>
            <a:pPr marL="285750" indent="-285750">
              <a:buFont typeface="Arial" panose="020B0604020202020204" pitchFamily="34" charset="0"/>
              <a:buChar char="•"/>
            </a:pPr>
            <a:r>
              <a:rPr lang="en-US" sz="2400" dirty="0">
                <a:solidFill>
                  <a:schemeClr val="tx1">
                    <a:lumMod val="85000"/>
                    <a:lumOff val="15000"/>
                  </a:schemeClr>
                </a:solidFill>
                <a:effectLst/>
              </a:rPr>
              <a:t>40% Black / African American</a:t>
            </a:r>
          </a:p>
          <a:p>
            <a:pPr marL="285750" indent="-285750">
              <a:buFont typeface="Arial" panose="020B0604020202020204" pitchFamily="34" charset="0"/>
              <a:buChar char="•"/>
            </a:pPr>
            <a:r>
              <a:rPr lang="en-US" sz="2400" dirty="0">
                <a:solidFill>
                  <a:schemeClr val="tx1">
                    <a:lumMod val="85000"/>
                    <a:lumOff val="15000"/>
                  </a:schemeClr>
                </a:solidFill>
                <a:effectLst/>
              </a:rPr>
              <a:t>55% White</a:t>
            </a:r>
          </a:p>
          <a:p>
            <a:pPr marL="285750" indent="-285750">
              <a:buFont typeface="Arial" panose="020B0604020202020204" pitchFamily="34" charset="0"/>
              <a:buChar char="•"/>
            </a:pPr>
            <a:r>
              <a:rPr lang="en-US" sz="2400" dirty="0">
                <a:solidFill>
                  <a:schemeClr val="tx1">
                    <a:lumMod val="85000"/>
                    <a:lumOff val="15000"/>
                  </a:schemeClr>
                </a:solidFill>
                <a:effectLst/>
              </a:rPr>
              <a:t>2% Hispanic</a:t>
            </a:r>
          </a:p>
          <a:p>
            <a:pPr marL="285750" indent="-285750">
              <a:buFont typeface="Arial" panose="020B0604020202020204" pitchFamily="34" charset="0"/>
              <a:buChar char="•"/>
            </a:pPr>
            <a:r>
              <a:rPr lang="en-US" sz="2400" dirty="0">
                <a:solidFill>
                  <a:schemeClr val="tx1">
                    <a:lumMod val="85000"/>
                    <a:lumOff val="15000"/>
                  </a:schemeClr>
                </a:solidFill>
                <a:effectLst/>
              </a:rPr>
              <a:t>8% Asian</a:t>
            </a:r>
          </a:p>
          <a:p>
            <a:pPr marL="285750" indent="-285750">
              <a:buFont typeface="Arial" panose="020B0604020202020204" pitchFamily="34" charset="0"/>
              <a:buChar char="•"/>
            </a:pPr>
            <a:r>
              <a:rPr lang="en-US" sz="2400" dirty="0">
                <a:solidFill>
                  <a:schemeClr val="tx1">
                    <a:lumMod val="85000"/>
                    <a:lumOff val="15000"/>
                  </a:schemeClr>
                </a:solidFill>
                <a:effectLst/>
              </a:rPr>
              <a:t>Over 87% own their home</a:t>
            </a:r>
          </a:p>
          <a:p>
            <a:pPr marL="285750" indent="-285750">
              <a:buFont typeface="Arial" panose="020B0604020202020204" pitchFamily="34" charset="0"/>
              <a:buChar char="•"/>
            </a:pPr>
            <a:r>
              <a:rPr lang="en-US" sz="2400" dirty="0">
                <a:solidFill>
                  <a:schemeClr val="tx1">
                    <a:lumMod val="85000"/>
                    <a:lumOff val="15000"/>
                  </a:schemeClr>
                </a:solidFill>
                <a:effectLst/>
              </a:rPr>
              <a:t>Over 64% have lived in Charles County for 20 years</a:t>
            </a:r>
          </a:p>
        </p:txBody>
      </p:sp>
      <p:sp>
        <p:nvSpPr>
          <p:cNvPr id="2" name="Title 1">
            <a:extLst>
              <a:ext uri="{FF2B5EF4-FFF2-40B4-BE49-F238E27FC236}">
                <a16:creationId xmlns:a16="http://schemas.microsoft.com/office/drawing/2014/main" id="{1D2EC94F-4CB7-84B5-736C-D3B30CA88171}"/>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1707A405-B452-B092-6373-E4A9FC3521DD}"/>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841142556"/>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15</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2229819" y="2618164"/>
            <a:ext cx="7732363"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algn="ctr"/>
            <a:r>
              <a:rPr lang="en-US" u="sng" dirty="0">
                <a:solidFill>
                  <a:schemeClr val="tx1">
                    <a:lumMod val="85000"/>
                    <a:lumOff val="15000"/>
                  </a:schemeClr>
                </a:solidFill>
                <a:effectLst/>
              </a:rPr>
              <a:t>Phase 1 - Natatorium</a:t>
            </a:r>
            <a:endParaRPr lang="en-US" u="sng" dirty="0">
              <a:solidFill>
                <a:schemeClr val="tx1">
                  <a:lumMod val="85000"/>
                  <a:lumOff val="15000"/>
                </a:schemeClr>
              </a:solidFill>
              <a:effectLst/>
              <a:cs typeface="Calibri"/>
            </a:endParaRPr>
          </a:p>
        </p:txBody>
      </p:sp>
      <p:sp>
        <p:nvSpPr>
          <p:cNvPr id="2" name="Title 1">
            <a:extLst>
              <a:ext uri="{FF2B5EF4-FFF2-40B4-BE49-F238E27FC236}">
                <a16:creationId xmlns:a16="http://schemas.microsoft.com/office/drawing/2014/main" id="{AB3D4C6B-0AC2-6FCB-A206-4B37E9A648D6}"/>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61D77CC0-024B-6646-4499-5A06BD80DFEF}"/>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561554460"/>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16</a:t>
            </a:fld>
            <a:endParaRPr lang="en-US" dirty="0"/>
          </a:p>
        </p:txBody>
      </p:sp>
      <p:sp>
        <p:nvSpPr>
          <p:cNvPr id="13" name="Title 1">
            <a:extLst>
              <a:ext uri="{FF2B5EF4-FFF2-40B4-BE49-F238E27FC236}">
                <a16:creationId xmlns:a16="http://schemas.microsoft.com/office/drawing/2014/main" id="{907EB2EC-4091-EA6A-3742-7B9E096A28D4}"/>
              </a:ext>
            </a:extLst>
          </p:cNvPr>
          <p:cNvSpPr txBox="1">
            <a:spLocks/>
          </p:cNvSpPr>
          <p:nvPr/>
        </p:nvSpPr>
        <p:spPr>
          <a:xfrm>
            <a:off x="736633" y="2524501"/>
            <a:ext cx="147241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Online</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4" name="Title 1">
            <a:extLst>
              <a:ext uri="{FF2B5EF4-FFF2-40B4-BE49-F238E27FC236}">
                <a16:creationId xmlns:a16="http://schemas.microsoft.com/office/drawing/2014/main" id="{5B8C9B5F-A493-E5BB-E217-64ED64E21924}"/>
              </a:ext>
            </a:extLst>
          </p:cNvPr>
          <p:cNvSpPr txBox="1">
            <a:spLocks/>
          </p:cNvSpPr>
          <p:nvPr/>
        </p:nvSpPr>
        <p:spPr>
          <a:xfrm>
            <a:off x="736633" y="4955594"/>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Paper</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pic>
        <p:nvPicPr>
          <p:cNvPr id="7" name="Picture 6" descr="A graph with different colored bars&#10;&#10;Description automatically generated">
            <a:extLst>
              <a:ext uri="{FF2B5EF4-FFF2-40B4-BE49-F238E27FC236}">
                <a16:creationId xmlns:a16="http://schemas.microsoft.com/office/drawing/2014/main" id="{7E43D17C-6639-85C0-D330-74213CAA8724}"/>
              </a:ext>
            </a:extLst>
          </p:cNvPr>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2595036" y="1752864"/>
            <a:ext cx="5629929" cy="2275429"/>
          </a:xfrm>
          <a:prstGeom prst="rect">
            <a:avLst/>
          </a:prstGeom>
        </p:spPr>
      </p:pic>
      <p:sp>
        <p:nvSpPr>
          <p:cNvPr id="10" name="Title 1">
            <a:extLst>
              <a:ext uri="{FF2B5EF4-FFF2-40B4-BE49-F238E27FC236}">
                <a16:creationId xmlns:a16="http://schemas.microsoft.com/office/drawing/2014/main" id="{C5C29F24-1589-B1F8-82AA-B7EF5D8B7596}"/>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400" dirty="0">
                <a:solidFill>
                  <a:schemeClr val="tx1">
                    <a:lumMod val="85000"/>
                    <a:lumOff val="15000"/>
                  </a:schemeClr>
                </a:solidFill>
                <a:effectLst/>
              </a:rPr>
              <a:t>Please rank the following aquatic elements to be inside the </a:t>
            </a:r>
            <a:br>
              <a:rPr lang="en-US" sz="2400" dirty="0">
                <a:solidFill>
                  <a:schemeClr val="tx1">
                    <a:lumMod val="85000"/>
                    <a:lumOff val="15000"/>
                  </a:schemeClr>
                </a:solidFill>
                <a:effectLst/>
              </a:rPr>
            </a:br>
            <a:r>
              <a:rPr lang="en-US" sz="2400" dirty="0">
                <a:solidFill>
                  <a:srgbClr val="C00000"/>
                </a:solidFill>
                <a:effectLst/>
              </a:rPr>
              <a:t>natatorium building </a:t>
            </a:r>
            <a:r>
              <a:rPr lang="en-US" sz="2400" dirty="0">
                <a:solidFill>
                  <a:schemeClr val="tx1">
                    <a:lumMod val="85000"/>
                    <a:lumOff val="15000"/>
                  </a:schemeClr>
                </a:solidFill>
                <a:effectLst/>
              </a:rPr>
              <a:t>in order of importance (1 being the highest). </a:t>
            </a:r>
            <a:endParaRPr lang="en-US" sz="2400" dirty="0">
              <a:solidFill>
                <a:schemeClr val="tx1">
                  <a:lumMod val="85000"/>
                  <a:lumOff val="15000"/>
                </a:schemeClr>
              </a:solidFill>
              <a:effectLst/>
              <a:cs typeface="Calibri"/>
            </a:endParaRPr>
          </a:p>
        </p:txBody>
      </p:sp>
      <p:pic>
        <p:nvPicPr>
          <p:cNvPr id="16" name="Picture 15" descr="A graph of different colored bars&#10;&#10;Description automatically generated with medium confidence">
            <a:extLst>
              <a:ext uri="{FF2B5EF4-FFF2-40B4-BE49-F238E27FC236}">
                <a16:creationId xmlns:a16="http://schemas.microsoft.com/office/drawing/2014/main" id="{8313B5D5-495B-BE1B-18CC-11C68C963969}"/>
              </a:ext>
            </a:extLst>
          </p:cNvPr>
          <p:cNvPicPr>
            <a:picLocks noChangeAspect="1"/>
          </p:cNvPicPr>
          <p:nvPr/>
        </p:nvPicPr>
        <p:blipFill>
          <a:blip r:embed="rId5">
            <a:extLst>
              <a:ext uri="{28A0092B-C50C-407E-A947-70E740481C1C}">
                <a14:useLocalDpi xmlns:a14="http://schemas.microsoft.com/office/drawing/2010/main" val="0"/>
              </a:ext>
            </a:extLst>
          </a:blip>
          <a:stretch>
            <a:fillRect/>
          </a:stretch>
        </p:blipFill>
        <p:spPr>
          <a:xfrm>
            <a:off x="2595037" y="4172105"/>
            <a:ext cx="5629928" cy="2299132"/>
          </a:xfrm>
          <a:prstGeom prst="rect">
            <a:avLst/>
          </a:prstGeom>
        </p:spPr>
      </p:pic>
      <p:sp>
        <p:nvSpPr>
          <p:cNvPr id="17" name="Title 1">
            <a:extLst>
              <a:ext uri="{FF2B5EF4-FFF2-40B4-BE49-F238E27FC236}">
                <a16:creationId xmlns:a16="http://schemas.microsoft.com/office/drawing/2014/main" id="{7013F0CB-ECDA-275E-FDB4-AF797A18EB4D}"/>
              </a:ext>
            </a:extLst>
          </p:cNvPr>
          <p:cNvSpPr txBox="1">
            <a:spLocks/>
          </p:cNvSpPr>
          <p:nvPr/>
        </p:nvSpPr>
        <p:spPr>
          <a:xfrm>
            <a:off x="8610955" y="2113201"/>
            <a:ext cx="3158550" cy="1554754"/>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rPr>
              <a:t>Competition Pool</a:t>
            </a:r>
          </a:p>
          <a:p>
            <a:pPr marL="342900" indent="-342900">
              <a:buAutoNum type="arabicPeriod"/>
            </a:pPr>
            <a:r>
              <a:rPr lang="en-US" sz="1800" dirty="0">
                <a:solidFill>
                  <a:schemeClr val="tx1">
                    <a:lumMod val="85000"/>
                    <a:lumOff val="15000"/>
                  </a:schemeClr>
                </a:solidFill>
                <a:effectLst/>
                <a:cs typeface="Calibri"/>
              </a:rPr>
              <a:t>Leisure Pool</a:t>
            </a:r>
          </a:p>
          <a:p>
            <a:pPr marL="342900" indent="-342900">
              <a:buAutoNum type="arabicPeriod"/>
            </a:pPr>
            <a:r>
              <a:rPr lang="en-US" sz="1800" dirty="0">
                <a:solidFill>
                  <a:schemeClr val="tx1">
                    <a:lumMod val="85000"/>
                    <a:lumOff val="15000"/>
                  </a:schemeClr>
                </a:solidFill>
                <a:effectLst/>
                <a:cs typeface="Calibri"/>
              </a:rPr>
              <a:t>Warm Water Aqua Therapy</a:t>
            </a:r>
          </a:p>
          <a:p>
            <a:pPr marL="342900" indent="-342900">
              <a:buAutoNum type="arabicPeriod"/>
            </a:pPr>
            <a:r>
              <a:rPr lang="en-US" sz="1800" dirty="0">
                <a:solidFill>
                  <a:schemeClr val="tx1">
                    <a:lumMod val="85000"/>
                    <a:lumOff val="15000"/>
                  </a:schemeClr>
                </a:solidFill>
                <a:effectLst/>
                <a:cs typeface="Calibri"/>
              </a:rPr>
              <a:t>Kids Pool</a:t>
            </a:r>
          </a:p>
          <a:p>
            <a:pPr marL="342900" indent="-342900">
              <a:buAutoNum type="arabicPeriod"/>
            </a:pPr>
            <a:r>
              <a:rPr lang="en-US" sz="1800" dirty="0">
                <a:solidFill>
                  <a:schemeClr val="tx1">
                    <a:lumMod val="85000"/>
                    <a:lumOff val="15000"/>
                  </a:schemeClr>
                </a:solidFill>
                <a:effectLst/>
                <a:cs typeface="Calibri"/>
              </a:rPr>
              <a:t>Spa/Whirlpool</a:t>
            </a:r>
          </a:p>
        </p:txBody>
      </p:sp>
      <p:sp>
        <p:nvSpPr>
          <p:cNvPr id="18" name="Title 1">
            <a:extLst>
              <a:ext uri="{FF2B5EF4-FFF2-40B4-BE49-F238E27FC236}">
                <a16:creationId xmlns:a16="http://schemas.microsoft.com/office/drawing/2014/main" id="{F1844BDA-3342-D639-C870-7EEC8BE4160E}"/>
              </a:ext>
            </a:extLst>
          </p:cNvPr>
          <p:cNvSpPr txBox="1">
            <a:spLocks/>
          </p:cNvSpPr>
          <p:nvPr/>
        </p:nvSpPr>
        <p:spPr>
          <a:xfrm>
            <a:off x="8610955" y="4446535"/>
            <a:ext cx="3158550" cy="1750273"/>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cs typeface="Calibri"/>
              </a:rPr>
              <a:t>Warm Water Aqua Therapy</a:t>
            </a:r>
          </a:p>
          <a:p>
            <a:pPr marL="342900" indent="-342900">
              <a:buAutoNum type="arabicPeriod"/>
            </a:pPr>
            <a:r>
              <a:rPr lang="en-US" sz="1800" dirty="0">
                <a:solidFill>
                  <a:schemeClr val="tx1">
                    <a:lumMod val="85000"/>
                    <a:lumOff val="15000"/>
                  </a:schemeClr>
                </a:solidFill>
                <a:effectLst/>
                <a:cs typeface="Calibri"/>
              </a:rPr>
              <a:t>Leisure Pool</a:t>
            </a:r>
          </a:p>
          <a:p>
            <a:pPr marL="342900" indent="-342900">
              <a:buAutoNum type="arabicPeriod"/>
            </a:pPr>
            <a:r>
              <a:rPr lang="en-US" sz="1800" dirty="0">
                <a:solidFill>
                  <a:schemeClr val="tx1">
                    <a:lumMod val="85000"/>
                    <a:lumOff val="15000"/>
                  </a:schemeClr>
                </a:solidFill>
                <a:effectLst/>
                <a:cs typeface="Calibri"/>
              </a:rPr>
              <a:t>Competition Pool</a:t>
            </a:r>
          </a:p>
          <a:p>
            <a:pPr marL="342900" indent="-342900">
              <a:buAutoNum type="arabicPeriod"/>
            </a:pPr>
            <a:r>
              <a:rPr lang="en-US" sz="1800" dirty="0">
                <a:solidFill>
                  <a:schemeClr val="tx1">
                    <a:lumMod val="85000"/>
                    <a:lumOff val="15000"/>
                  </a:schemeClr>
                </a:solidFill>
                <a:effectLst/>
                <a:cs typeface="Calibri"/>
              </a:rPr>
              <a:t>Spa/Whirlpool</a:t>
            </a:r>
          </a:p>
          <a:p>
            <a:pPr marL="342900" indent="-342900">
              <a:buFontTx/>
              <a:buAutoNum type="arabicPeriod"/>
            </a:pPr>
            <a:r>
              <a:rPr lang="en-US" sz="1800" dirty="0">
                <a:solidFill>
                  <a:schemeClr val="tx1">
                    <a:lumMod val="85000"/>
                    <a:lumOff val="15000"/>
                  </a:schemeClr>
                </a:solidFill>
                <a:effectLst/>
                <a:cs typeface="Calibri"/>
              </a:rPr>
              <a:t>Kids Pool</a:t>
            </a:r>
          </a:p>
        </p:txBody>
      </p:sp>
      <p:sp>
        <p:nvSpPr>
          <p:cNvPr id="2" name="Title 1">
            <a:extLst>
              <a:ext uri="{FF2B5EF4-FFF2-40B4-BE49-F238E27FC236}">
                <a16:creationId xmlns:a16="http://schemas.microsoft.com/office/drawing/2014/main" id="{06DF6981-29ED-7318-0146-A69A4D400663}"/>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8ABC6E4A-8E4F-7D4B-738C-748B74390C71}"/>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2447750494"/>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17</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85000"/>
                    <a:lumOff val="15000"/>
                  </a:schemeClr>
                </a:solidFill>
                <a:effectLst/>
              </a:rPr>
              <a:t>Other Aquatic Elements</a:t>
            </a:r>
            <a:endParaRPr lang="en-US" sz="3200"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941168" y="1725704"/>
            <a:ext cx="5003549" cy="3172221"/>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Online Participants</a:t>
            </a:r>
          </a:p>
          <a:p>
            <a:pPr marL="457200" indent="-457200">
              <a:buFont typeface="Arial" panose="020B0604020202020204" pitchFamily="34" charset="0"/>
              <a:buChar char="•"/>
            </a:pPr>
            <a:r>
              <a:rPr lang="en-US" sz="2400" dirty="0">
                <a:solidFill>
                  <a:schemeClr val="tx1">
                    <a:lumMod val="85000"/>
                    <a:lumOff val="15000"/>
                  </a:schemeClr>
                </a:solidFill>
                <a:effectLst/>
              </a:rPr>
              <a:t>Water Aerobics/Aqua Fitness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Adequate Seating</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Kids Play Space/Slides/Lazy River</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Zero Entry/Accessibility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Wellness/Warm Pools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Hot Tub/Sauna</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Family Changing Rooms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Cold Therapy/Plunge Pool</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Swim Classes/Lessons</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354178" y="1725704"/>
            <a:ext cx="5003549" cy="2656173"/>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Paper Participants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Zero Entry/Accessibility</a:t>
            </a:r>
          </a:p>
          <a:p>
            <a:pPr marL="457200" indent="-457200">
              <a:buFont typeface="Arial" panose="020B0604020202020204" pitchFamily="34" charset="0"/>
              <a:buChar char="•"/>
            </a:pPr>
            <a:r>
              <a:rPr lang="en-US" sz="2400" dirty="0">
                <a:solidFill>
                  <a:schemeClr val="tx1">
                    <a:lumMod val="85000"/>
                    <a:lumOff val="15000"/>
                  </a:schemeClr>
                </a:solidFill>
                <a:effectLst/>
              </a:rPr>
              <a:t>Water Aerobics/Aqua Fitness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Hot Tub/Sauna</a:t>
            </a:r>
          </a:p>
          <a:p>
            <a:pPr marL="457200" indent="-457200">
              <a:buFont typeface="Arial" panose="020B0604020202020204" pitchFamily="34" charset="0"/>
              <a:buChar char="•"/>
            </a:pPr>
            <a:r>
              <a:rPr lang="en-US" sz="2400" dirty="0">
                <a:solidFill>
                  <a:schemeClr val="tx1">
                    <a:lumMod val="85000"/>
                    <a:lumOff val="15000"/>
                  </a:schemeClr>
                </a:solidFill>
                <a:effectLst/>
              </a:rPr>
              <a:t>Classes for Seniors</a:t>
            </a:r>
          </a:p>
          <a:p>
            <a:pPr marL="457200" indent="-457200">
              <a:buFont typeface="+mj-lt"/>
              <a:buAutoNum type="arabicPeriod"/>
            </a:pPr>
            <a:endParaRPr lang="en-US" sz="2400" dirty="0">
              <a:solidFill>
                <a:srgbClr val="003F58"/>
              </a:solidFill>
              <a:effectLst/>
              <a:cs typeface="Calibri"/>
            </a:endParaRPr>
          </a:p>
          <a:p>
            <a:pPr marL="457200" indent="-457200">
              <a:buFont typeface="+mj-lt"/>
              <a:buAutoNum type="arabicPeriod"/>
            </a:pPr>
            <a:endParaRPr lang="en-US" sz="2400" u="sng" dirty="0">
              <a:solidFill>
                <a:srgbClr val="003F58"/>
              </a:solidFill>
              <a:effectLst/>
            </a:endParaRPr>
          </a:p>
        </p:txBody>
      </p:sp>
      <p:sp>
        <p:nvSpPr>
          <p:cNvPr id="6" name="Title 1">
            <a:extLst>
              <a:ext uri="{FF2B5EF4-FFF2-40B4-BE49-F238E27FC236}">
                <a16:creationId xmlns:a16="http://schemas.microsoft.com/office/drawing/2014/main" id="{64BF7BD7-008C-E477-2E55-9989B1840813}"/>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8" name="TextBox 7">
            <a:extLst>
              <a:ext uri="{FF2B5EF4-FFF2-40B4-BE49-F238E27FC236}">
                <a16:creationId xmlns:a16="http://schemas.microsoft.com/office/drawing/2014/main" id="{9C7C7F93-2F5D-911D-E1F6-4F4E4AD071EF}"/>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212458470"/>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18</a:t>
            </a:fld>
            <a:endParaRPr lang="en-US" dirty="0"/>
          </a:p>
        </p:txBody>
      </p:sp>
      <p:sp>
        <p:nvSpPr>
          <p:cNvPr id="13" name="Title 1">
            <a:extLst>
              <a:ext uri="{FF2B5EF4-FFF2-40B4-BE49-F238E27FC236}">
                <a16:creationId xmlns:a16="http://schemas.microsoft.com/office/drawing/2014/main" id="{907EB2EC-4091-EA6A-3742-7B9E096A28D4}"/>
              </a:ext>
            </a:extLst>
          </p:cNvPr>
          <p:cNvSpPr txBox="1">
            <a:spLocks/>
          </p:cNvSpPr>
          <p:nvPr/>
        </p:nvSpPr>
        <p:spPr>
          <a:xfrm>
            <a:off x="822933" y="2574965"/>
            <a:ext cx="1485701"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Online</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4" name="Title 1">
            <a:extLst>
              <a:ext uri="{FF2B5EF4-FFF2-40B4-BE49-F238E27FC236}">
                <a16:creationId xmlns:a16="http://schemas.microsoft.com/office/drawing/2014/main" id="{5B8C9B5F-A493-E5BB-E217-64ED64E21924}"/>
              </a:ext>
            </a:extLst>
          </p:cNvPr>
          <p:cNvSpPr txBox="1">
            <a:spLocks/>
          </p:cNvSpPr>
          <p:nvPr/>
        </p:nvSpPr>
        <p:spPr>
          <a:xfrm>
            <a:off x="843464" y="4918037"/>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Paper</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pic>
        <p:nvPicPr>
          <p:cNvPr id="7" name="Picture 6">
            <a:extLst>
              <a:ext uri="{FF2B5EF4-FFF2-40B4-BE49-F238E27FC236}">
                <a16:creationId xmlns:a16="http://schemas.microsoft.com/office/drawing/2014/main" id="{7E43D17C-6639-85C0-D330-74213CAA8724}"/>
              </a:ext>
            </a:extLst>
          </p:cNvPr>
          <p:cNvPicPr>
            <a:picLocks noChangeAspect="1"/>
          </p:cNvPicPr>
          <p:nvPr/>
        </p:nvPicPr>
        <p:blipFill>
          <a:blip r:embed="rId4">
            <a:extLst>
              <a:ext uri="{28A0092B-C50C-407E-A947-70E740481C1C}">
                <a14:useLocalDpi xmlns:a14="http://schemas.microsoft.com/office/drawing/2010/main" val="0"/>
              </a:ext>
            </a:extLst>
          </a:blip>
          <a:srcRect/>
          <a:stretch/>
        </p:blipFill>
        <p:spPr>
          <a:xfrm>
            <a:off x="2644830" y="1805595"/>
            <a:ext cx="5629929" cy="2270895"/>
          </a:xfrm>
          <a:prstGeom prst="rect">
            <a:avLst/>
          </a:prstGeom>
        </p:spPr>
      </p:pic>
      <p:sp>
        <p:nvSpPr>
          <p:cNvPr id="10" name="Title 1">
            <a:extLst>
              <a:ext uri="{FF2B5EF4-FFF2-40B4-BE49-F238E27FC236}">
                <a16:creationId xmlns:a16="http://schemas.microsoft.com/office/drawing/2014/main" id="{C5C29F24-1589-B1F8-82AA-B7EF5D8B7596}"/>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400" dirty="0">
                <a:solidFill>
                  <a:schemeClr val="tx1">
                    <a:lumMod val="85000"/>
                    <a:lumOff val="15000"/>
                  </a:schemeClr>
                </a:solidFill>
                <a:effectLst/>
              </a:rPr>
              <a:t>Please rank the following other uses to be inside the </a:t>
            </a:r>
            <a:br>
              <a:rPr lang="en-US" sz="2400" dirty="0">
                <a:solidFill>
                  <a:schemeClr val="tx1">
                    <a:lumMod val="85000"/>
                    <a:lumOff val="15000"/>
                  </a:schemeClr>
                </a:solidFill>
                <a:effectLst/>
              </a:rPr>
            </a:br>
            <a:r>
              <a:rPr lang="en-US" sz="2400" dirty="0">
                <a:solidFill>
                  <a:srgbClr val="C00000"/>
                </a:solidFill>
                <a:effectLst/>
              </a:rPr>
              <a:t>natatorium building </a:t>
            </a:r>
            <a:r>
              <a:rPr lang="en-US" sz="2400" dirty="0">
                <a:solidFill>
                  <a:schemeClr val="tx1">
                    <a:lumMod val="85000"/>
                    <a:lumOff val="15000"/>
                  </a:schemeClr>
                </a:solidFill>
                <a:effectLst/>
              </a:rPr>
              <a:t>in order of importance (1 being the highest). </a:t>
            </a:r>
            <a:endParaRPr lang="en-US" sz="2400" dirty="0">
              <a:solidFill>
                <a:schemeClr val="tx1">
                  <a:lumMod val="85000"/>
                  <a:lumOff val="15000"/>
                </a:schemeClr>
              </a:solidFill>
              <a:effectLst/>
              <a:cs typeface="Calibri"/>
            </a:endParaRPr>
          </a:p>
        </p:txBody>
      </p:sp>
      <p:pic>
        <p:nvPicPr>
          <p:cNvPr id="16" name="Picture 15">
            <a:extLst>
              <a:ext uri="{FF2B5EF4-FFF2-40B4-BE49-F238E27FC236}">
                <a16:creationId xmlns:a16="http://schemas.microsoft.com/office/drawing/2014/main" id="{8313B5D5-495B-BE1B-18CC-11C68C963969}"/>
              </a:ext>
            </a:extLst>
          </p:cNvPr>
          <p:cNvPicPr>
            <a:picLocks noChangeAspect="1"/>
          </p:cNvPicPr>
          <p:nvPr/>
        </p:nvPicPr>
        <p:blipFill>
          <a:blip r:embed="rId5">
            <a:extLst>
              <a:ext uri="{28A0092B-C50C-407E-A947-70E740481C1C}">
                <a14:useLocalDpi xmlns:a14="http://schemas.microsoft.com/office/drawing/2010/main" val="0"/>
              </a:ext>
            </a:extLst>
          </a:blip>
          <a:srcRect/>
          <a:stretch/>
        </p:blipFill>
        <p:spPr>
          <a:xfrm>
            <a:off x="2644831" y="4156380"/>
            <a:ext cx="5629928" cy="2255468"/>
          </a:xfrm>
          <a:prstGeom prst="rect">
            <a:avLst/>
          </a:prstGeom>
        </p:spPr>
      </p:pic>
      <p:sp>
        <p:nvSpPr>
          <p:cNvPr id="17" name="Title 1">
            <a:extLst>
              <a:ext uri="{FF2B5EF4-FFF2-40B4-BE49-F238E27FC236}">
                <a16:creationId xmlns:a16="http://schemas.microsoft.com/office/drawing/2014/main" id="{7013F0CB-ECDA-275E-FDB4-AF797A18EB4D}"/>
              </a:ext>
            </a:extLst>
          </p:cNvPr>
          <p:cNvSpPr txBox="1">
            <a:spLocks/>
          </p:cNvSpPr>
          <p:nvPr/>
        </p:nvSpPr>
        <p:spPr>
          <a:xfrm>
            <a:off x="8610955" y="2199823"/>
            <a:ext cx="3049338" cy="1482439"/>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rPr>
              <a:t>Workout Room</a:t>
            </a:r>
          </a:p>
          <a:p>
            <a:pPr marL="342900" indent="-342900">
              <a:buAutoNum type="arabicPeriod"/>
            </a:pPr>
            <a:r>
              <a:rPr lang="en-US" sz="1800" dirty="0">
                <a:solidFill>
                  <a:schemeClr val="tx1">
                    <a:lumMod val="85000"/>
                    <a:lumOff val="15000"/>
                  </a:schemeClr>
                </a:solidFill>
                <a:effectLst/>
                <a:cs typeface="Calibri"/>
              </a:rPr>
              <a:t>Youth/Teen Spaces</a:t>
            </a:r>
          </a:p>
          <a:p>
            <a:pPr marL="342900" indent="-342900">
              <a:buAutoNum type="arabicPeriod"/>
            </a:pPr>
            <a:r>
              <a:rPr lang="en-US" sz="1800" dirty="0">
                <a:solidFill>
                  <a:schemeClr val="tx1">
                    <a:lumMod val="85000"/>
                    <a:lumOff val="15000"/>
                  </a:schemeClr>
                </a:solidFill>
                <a:effectLst/>
                <a:cs typeface="Calibri"/>
              </a:rPr>
              <a:t>Classroom/Meeting Space</a:t>
            </a:r>
          </a:p>
          <a:p>
            <a:pPr marL="342900" indent="-342900">
              <a:buAutoNum type="arabicPeriod"/>
            </a:pPr>
            <a:r>
              <a:rPr lang="en-US" sz="1800" dirty="0">
                <a:solidFill>
                  <a:schemeClr val="tx1">
                    <a:lumMod val="85000"/>
                    <a:lumOff val="15000"/>
                  </a:schemeClr>
                </a:solidFill>
                <a:effectLst/>
                <a:cs typeface="Calibri"/>
              </a:rPr>
              <a:t>Party Rooms</a:t>
            </a:r>
          </a:p>
          <a:p>
            <a:pPr marL="342900" indent="-342900">
              <a:buAutoNum type="arabicPeriod"/>
            </a:pPr>
            <a:r>
              <a:rPr lang="en-US" sz="1800" dirty="0">
                <a:solidFill>
                  <a:schemeClr val="tx1">
                    <a:lumMod val="85000"/>
                    <a:lumOff val="15000"/>
                  </a:schemeClr>
                </a:solidFill>
                <a:effectLst/>
                <a:cs typeface="Calibri"/>
              </a:rPr>
              <a:t>Technology Center</a:t>
            </a:r>
          </a:p>
        </p:txBody>
      </p:sp>
      <p:sp>
        <p:nvSpPr>
          <p:cNvPr id="2" name="Title 1">
            <a:extLst>
              <a:ext uri="{FF2B5EF4-FFF2-40B4-BE49-F238E27FC236}">
                <a16:creationId xmlns:a16="http://schemas.microsoft.com/office/drawing/2014/main" id="{E56E0E73-7491-A252-33FF-69CEBCD376A3}"/>
              </a:ext>
            </a:extLst>
          </p:cNvPr>
          <p:cNvSpPr txBox="1">
            <a:spLocks/>
          </p:cNvSpPr>
          <p:nvPr/>
        </p:nvSpPr>
        <p:spPr>
          <a:xfrm>
            <a:off x="8610955" y="4542895"/>
            <a:ext cx="3049338" cy="1482439"/>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rPr>
              <a:t>Workout Room</a:t>
            </a:r>
          </a:p>
          <a:p>
            <a:pPr marL="342900" indent="-342900">
              <a:buFontTx/>
              <a:buAutoNum type="arabicPeriod"/>
            </a:pPr>
            <a:r>
              <a:rPr lang="en-US" sz="1800" dirty="0">
                <a:solidFill>
                  <a:schemeClr val="tx1">
                    <a:lumMod val="85000"/>
                    <a:lumOff val="15000"/>
                  </a:schemeClr>
                </a:solidFill>
                <a:effectLst/>
                <a:cs typeface="Calibri"/>
              </a:rPr>
              <a:t>Classroom/Meeting Space</a:t>
            </a:r>
          </a:p>
          <a:p>
            <a:pPr marL="342900" indent="-342900">
              <a:buFontTx/>
              <a:buAutoNum type="arabicPeriod"/>
            </a:pPr>
            <a:r>
              <a:rPr lang="en-US" sz="1800" dirty="0">
                <a:solidFill>
                  <a:schemeClr val="tx1">
                    <a:lumMod val="85000"/>
                    <a:lumOff val="15000"/>
                  </a:schemeClr>
                </a:solidFill>
                <a:effectLst/>
                <a:cs typeface="Calibri"/>
              </a:rPr>
              <a:t>Technology Center</a:t>
            </a:r>
          </a:p>
          <a:p>
            <a:pPr marL="342900" indent="-342900">
              <a:buAutoNum type="arabicPeriod"/>
            </a:pPr>
            <a:r>
              <a:rPr lang="en-US" sz="1800" dirty="0">
                <a:solidFill>
                  <a:schemeClr val="tx1">
                    <a:lumMod val="85000"/>
                    <a:lumOff val="15000"/>
                  </a:schemeClr>
                </a:solidFill>
                <a:effectLst/>
                <a:cs typeface="Calibri"/>
              </a:rPr>
              <a:t>Youth/Teen Spaces</a:t>
            </a:r>
          </a:p>
          <a:p>
            <a:pPr marL="342900" indent="-342900">
              <a:buAutoNum type="arabicPeriod"/>
            </a:pPr>
            <a:r>
              <a:rPr lang="en-US" sz="1800" dirty="0">
                <a:solidFill>
                  <a:schemeClr val="tx1">
                    <a:lumMod val="85000"/>
                    <a:lumOff val="15000"/>
                  </a:schemeClr>
                </a:solidFill>
                <a:effectLst/>
                <a:cs typeface="Calibri"/>
              </a:rPr>
              <a:t>Snack Bar</a:t>
            </a:r>
          </a:p>
        </p:txBody>
      </p:sp>
      <p:sp>
        <p:nvSpPr>
          <p:cNvPr id="3" name="Title 1">
            <a:extLst>
              <a:ext uri="{FF2B5EF4-FFF2-40B4-BE49-F238E27FC236}">
                <a16:creationId xmlns:a16="http://schemas.microsoft.com/office/drawing/2014/main" id="{F19670B4-FCFA-136F-E31D-E903FD451819}"/>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4" name="TextBox 3">
            <a:extLst>
              <a:ext uri="{FF2B5EF4-FFF2-40B4-BE49-F238E27FC236}">
                <a16:creationId xmlns:a16="http://schemas.microsoft.com/office/drawing/2014/main" id="{61CF7342-1765-21A6-A7DC-ED6AA63EC335}"/>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660111076"/>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19</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85000"/>
                    <a:lumOff val="15000"/>
                  </a:schemeClr>
                </a:solidFill>
                <a:effectLst/>
              </a:rPr>
              <a:t>Other Non-Aquatic Elements</a:t>
            </a:r>
            <a:endParaRPr lang="en-US" sz="3200"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965884" y="1594100"/>
            <a:ext cx="4924223" cy="4447713"/>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Online Participants</a:t>
            </a:r>
          </a:p>
          <a:p>
            <a:pPr marL="457200" indent="-457200">
              <a:buFont typeface="Arial" panose="020B0604020202020204" pitchFamily="34" charset="0"/>
              <a:buChar char="•"/>
            </a:pPr>
            <a:r>
              <a:rPr lang="en-US" sz="2400" dirty="0">
                <a:solidFill>
                  <a:schemeClr val="tx1">
                    <a:lumMod val="85000"/>
                    <a:lumOff val="15000"/>
                  </a:schemeClr>
                </a:solidFill>
                <a:effectLst/>
              </a:rPr>
              <a:t>Indoor Track</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Basketball</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Classroom/Art Space</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Dance Studio /Fitness Room</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Pickleball/Tennis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Turf Field for Soccer/Football</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Skating Rink (Roller Derby)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Childcare</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Area for Individuals with Special Needs/Sensory Concerns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Teen Game Room/Lounge</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324283" y="1725704"/>
            <a:ext cx="4566082" cy="4447713"/>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Paper Participants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Weightlifting/Exercise Room</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Dance studio/Fitness Room</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Pickleball </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Teen Game Room/Lounge</a:t>
            </a:r>
          </a:p>
          <a:p>
            <a:pPr marL="457200" indent="-457200">
              <a:buFont typeface="Arial" panose="020B0604020202020204" pitchFamily="34" charset="0"/>
              <a:buChar char="•"/>
            </a:pPr>
            <a:r>
              <a:rPr lang="en-US" sz="2400" dirty="0">
                <a:solidFill>
                  <a:schemeClr val="tx1">
                    <a:lumMod val="85000"/>
                    <a:lumOff val="15000"/>
                  </a:schemeClr>
                </a:solidFill>
                <a:effectLst/>
              </a:rPr>
              <a:t>Classroom</a:t>
            </a:r>
          </a:p>
          <a:p>
            <a:pPr marL="457200" indent="-457200">
              <a:buFont typeface="+mj-lt"/>
              <a:buAutoNum type="arabicPeriod"/>
            </a:pPr>
            <a:endParaRPr lang="en-US" sz="2400" dirty="0">
              <a:solidFill>
                <a:schemeClr val="tx1">
                  <a:lumMod val="85000"/>
                  <a:lumOff val="15000"/>
                </a:schemeClr>
              </a:solidFill>
              <a:effectLst/>
              <a:cs typeface="Calibri"/>
            </a:endParaRPr>
          </a:p>
          <a:p>
            <a:pPr marL="457200" indent="-457200">
              <a:buFont typeface="+mj-lt"/>
              <a:buAutoNum type="arabicPeriod"/>
            </a:pPr>
            <a:endParaRPr lang="en-US" sz="2400" u="sng" dirty="0">
              <a:solidFill>
                <a:schemeClr val="tx1">
                  <a:lumMod val="85000"/>
                  <a:lumOff val="15000"/>
                </a:schemeClr>
              </a:solidFill>
              <a:effectLst/>
            </a:endParaRPr>
          </a:p>
        </p:txBody>
      </p:sp>
      <p:sp>
        <p:nvSpPr>
          <p:cNvPr id="2" name="Title 1">
            <a:extLst>
              <a:ext uri="{FF2B5EF4-FFF2-40B4-BE49-F238E27FC236}">
                <a16:creationId xmlns:a16="http://schemas.microsoft.com/office/drawing/2014/main" id="{8C368EC1-854F-4980-1DF2-E57E8657158D}"/>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5BBB6272-2BCD-2EB7-0346-CACB1A87F0C6}"/>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112430184"/>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7DBD0587-A8C1-6422-729A-C92F6472E28C}"/>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697207B7-C272-3624-759E-9A74EF832E79}"/>
              </a:ext>
            </a:extLst>
          </p:cNvPr>
          <p:cNvSpPr>
            <a:spLocks noGrp="1"/>
          </p:cNvSpPr>
          <p:nvPr>
            <p:ph type="sldNum" sz="quarter" idx="12"/>
          </p:nvPr>
        </p:nvSpPr>
        <p:spPr/>
        <p:txBody>
          <a:bodyPr/>
          <a:lstStyle/>
          <a:p>
            <a:r>
              <a:rPr lang="en-US" dirty="0"/>
              <a:t>Slide </a:t>
            </a:r>
            <a:fld id="{ABDCC56A-707B-4AFC-9985-D566A83747F4}" type="slidenum">
              <a:rPr lang="en-US" dirty="0" smtClean="0"/>
              <a:pPr/>
              <a:t>2</a:t>
            </a:fld>
            <a:endParaRPr lang="en-US" dirty="0"/>
          </a:p>
        </p:txBody>
      </p:sp>
      <p:pic>
        <p:nvPicPr>
          <p:cNvPr id="4" name="Picture 3" descr="Graphical user interface, diagram, website&#10;&#10;Description automatically generated">
            <a:extLst>
              <a:ext uri="{FF2B5EF4-FFF2-40B4-BE49-F238E27FC236}">
                <a16:creationId xmlns:a16="http://schemas.microsoft.com/office/drawing/2014/main" id="{9E6F7299-0880-AD76-8E20-DF6C0760B664}"/>
              </a:ext>
            </a:extLst>
          </p:cNvPr>
          <p:cNvPicPr>
            <a:picLocks noChangeAspect="1"/>
          </p:cNvPicPr>
          <p:nvPr/>
        </p:nvPicPr>
        <p:blipFill>
          <a:blip r:embed="rId4" cstate="print">
            <a:extLst>
              <a:ext uri="{28A0092B-C50C-407E-A947-70E740481C1C}">
                <a14:useLocalDpi xmlns:a14="http://schemas.microsoft.com/office/drawing/2010/main" val="0"/>
              </a:ext>
            </a:extLst>
          </a:blip>
          <a:stretch>
            <a:fillRect/>
          </a:stretch>
        </p:blipFill>
        <p:spPr>
          <a:xfrm>
            <a:off x="5403439" y="1038958"/>
            <a:ext cx="6185991" cy="4780083"/>
          </a:xfrm>
          <a:prstGeom prst="rect">
            <a:avLst/>
          </a:prstGeom>
          <a:effectLst>
            <a:outerShdw blurRad="50800" dist="38100" dir="2700000" algn="tl" rotWithShape="0">
              <a:prstClr val="black">
                <a:alpha val="40000"/>
              </a:prstClr>
            </a:outerShdw>
          </a:effectLst>
        </p:spPr>
      </p:pic>
      <p:sp>
        <p:nvSpPr>
          <p:cNvPr id="3" name="Title 1">
            <a:extLst>
              <a:ext uri="{FF2B5EF4-FFF2-40B4-BE49-F238E27FC236}">
                <a16:creationId xmlns:a16="http://schemas.microsoft.com/office/drawing/2014/main" id="{F3F94D29-C05D-88E3-89DA-F504A05FA79A}"/>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Welcome</a:t>
            </a:r>
            <a:endParaRPr lang="en-US" dirty="0">
              <a:solidFill>
                <a:srgbClr val="003F58"/>
              </a:solidFill>
              <a:effectLst/>
              <a:cs typeface="Calibri"/>
            </a:endParaRPr>
          </a:p>
        </p:txBody>
      </p:sp>
      <p:sp>
        <p:nvSpPr>
          <p:cNvPr id="9" name="Content Placeholder 6">
            <a:extLst>
              <a:ext uri="{FF2B5EF4-FFF2-40B4-BE49-F238E27FC236}">
                <a16:creationId xmlns:a16="http://schemas.microsoft.com/office/drawing/2014/main" id="{6B014BB9-988A-5CAE-CF3C-11A88B6F0862}"/>
              </a:ext>
            </a:extLst>
          </p:cNvPr>
          <p:cNvSpPr txBox="1">
            <a:spLocks/>
          </p:cNvSpPr>
          <p:nvPr/>
        </p:nvSpPr>
        <p:spPr>
          <a:xfrm>
            <a:off x="668864" y="1076370"/>
            <a:ext cx="4371081" cy="4131733"/>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r>
              <a:rPr lang="en-US" sz="3200" dirty="0">
                <a:solidFill>
                  <a:schemeClr val="tx1">
                    <a:lumMod val="85000"/>
                    <a:lumOff val="15000"/>
                  </a:schemeClr>
                </a:solidFill>
                <a:effectLst/>
                <a:cs typeface="Calibri"/>
              </a:rPr>
              <a:t>Introduction and Acknowledgements</a:t>
            </a:r>
          </a:p>
          <a:p>
            <a:pPr lvl="1"/>
            <a:r>
              <a:rPr lang="en-US" dirty="0">
                <a:solidFill>
                  <a:schemeClr val="tx1">
                    <a:lumMod val="85000"/>
                    <a:lumOff val="15000"/>
                  </a:schemeClr>
                </a:solidFill>
                <a:effectLst/>
                <a:cs typeface="Calibri"/>
              </a:rPr>
              <a:t>Kelli Beavers, Director RPT</a:t>
            </a:r>
          </a:p>
        </p:txBody>
      </p:sp>
    </p:spTree>
    <p:extLst>
      <p:ext uri="{BB962C8B-B14F-4D97-AF65-F5344CB8AC3E}">
        <p14:creationId xmlns:p14="http://schemas.microsoft.com/office/powerpoint/2010/main" val="3401858187"/>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20</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1636253" y="2618164"/>
            <a:ext cx="8919494"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algn="ctr"/>
            <a:r>
              <a:rPr lang="en-US" u="sng" dirty="0">
                <a:solidFill>
                  <a:schemeClr val="tx1">
                    <a:lumMod val="85000"/>
                    <a:lumOff val="15000"/>
                  </a:schemeClr>
                </a:solidFill>
                <a:effectLst/>
              </a:rPr>
              <a:t>Phase 2 – Sports Complex</a:t>
            </a:r>
            <a:endParaRPr lang="en-US" u="sng" dirty="0">
              <a:solidFill>
                <a:schemeClr val="tx1">
                  <a:lumMod val="85000"/>
                  <a:lumOff val="15000"/>
                </a:schemeClr>
              </a:solidFill>
              <a:effectLst/>
              <a:cs typeface="Calibri"/>
            </a:endParaRPr>
          </a:p>
        </p:txBody>
      </p:sp>
      <p:sp>
        <p:nvSpPr>
          <p:cNvPr id="2" name="Title 1">
            <a:extLst>
              <a:ext uri="{FF2B5EF4-FFF2-40B4-BE49-F238E27FC236}">
                <a16:creationId xmlns:a16="http://schemas.microsoft.com/office/drawing/2014/main" id="{9FCECAD3-7CD5-0A0B-9BA3-7D4FFFEA14A2}"/>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D83F871A-0C78-4B30-AF02-25BCB3B5D65B}"/>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662235691"/>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21</a:t>
            </a:fld>
            <a:endParaRPr lang="en-US" dirty="0"/>
          </a:p>
        </p:txBody>
      </p:sp>
      <p:sp>
        <p:nvSpPr>
          <p:cNvPr id="13" name="Title 1">
            <a:extLst>
              <a:ext uri="{FF2B5EF4-FFF2-40B4-BE49-F238E27FC236}">
                <a16:creationId xmlns:a16="http://schemas.microsoft.com/office/drawing/2014/main" id="{907EB2EC-4091-EA6A-3742-7B9E096A28D4}"/>
              </a:ext>
            </a:extLst>
          </p:cNvPr>
          <p:cNvSpPr txBox="1">
            <a:spLocks/>
          </p:cNvSpPr>
          <p:nvPr/>
        </p:nvSpPr>
        <p:spPr>
          <a:xfrm>
            <a:off x="890724" y="2570382"/>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Online</a:t>
            </a:r>
            <a:r>
              <a:rPr lang="en-US" sz="3200" dirty="0">
                <a:solidFill>
                  <a:schemeClr val="tx1"/>
                </a:solidFill>
                <a:effectLst/>
              </a:rPr>
              <a:t> </a:t>
            </a:r>
            <a:endParaRPr lang="en-US" sz="3200" dirty="0">
              <a:solidFill>
                <a:schemeClr val="tx1"/>
              </a:solidFill>
              <a:effectLst/>
              <a:cs typeface="Calibri"/>
            </a:endParaRPr>
          </a:p>
        </p:txBody>
      </p:sp>
      <p:sp>
        <p:nvSpPr>
          <p:cNvPr id="14" name="Title 1">
            <a:extLst>
              <a:ext uri="{FF2B5EF4-FFF2-40B4-BE49-F238E27FC236}">
                <a16:creationId xmlns:a16="http://schemas.microsoft.com/office/drawing/2014/main" id="{5B8C9B5F-A493-E5BB-E217-64ED64E21924}"/>
              </a:ext>
            </a:extLst>
          </p:cNvPr>
          <p:cNvSpPr txBox="1">
            <a:spLocks/>
          </p:cNvSpPr>
          <p:nvPr/>
        </p:nvSpPr>
        <p:spPr>
          <a:xfrm>
            <a:off x="890724" y="4941408"/>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Paper</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pic>
        <p:nvPicPr>
          <p:cNvPr id="7" name="Picture 6">
            <a:extLst>
              <a:ext uri="{FF2B5EF4-FFF2-40B4-BE49-F238E27FC236}">
                <a16:creationId xmlns:a16="http://schemas.microsoft.com/office/drawing/2014/main" id="{7E43D17C-6639-85C0-D330-74213CAA8724}"/>
              </a:ext>
            </a:extLst>
          </p:cNvPr>
          <p:cNvPicPr>
            <a:picLocks noChangeAspect="1"/>
          </p:cNvPicPr>
          <p:nvPr/>
        </p:nvPicPr>
        <p:blipFill>
          <a:blip r:embed="rId4">
            <a:extLst>
              <a:ext uri="{28A0092B-C50C-407E-A947-70E740481C1C}">
                <a14:useLocalDpi xmlns:a14="http://schemas.microsoft.com/office/drawing/2010/main" val="0"/>
              </a:ext>
            </a:extLst>
          </a:blip>
          <a:srcRect/>
          <a:stretch/>
        </p:blipFill>
        <p:spPr>
          <a:xfrm>
            <a:off x="2855525" y="1812244"/>
            <a:ext cx="5629929" cy="2248430"/>
          </a:xfrm>
          <a:prstGeom prst="rect">
            <a:avLst/>
          </a:prstGeom>
        </p:spPr>
      </p:pic>
      <p:sp>
        <p:nvSpPr>
          <p:cNvPr id="10" name="Title 1">
            <a:extLst>
              <a:ext uri="{FF2B5EF4-FFF2-40B4-BE49-F238E27FC236}">
                <a16:creationId xmlns:a16="http://schemas.microsoft.com/office/drawing/2014/main" id="{C5C29F24-1589-B1F8-82AA-B7EF5D8B7596}"/>
              </a:ext>
            </a:extLst>
          </p:cNvPr>
          <p:cNvSpPr txBox="1">
            <a:spLocks/>
          </p:cNvSpPr>
          <p:nvPr/>
        </p:nvSpPr>
        <p:spPr>
          <a:xfrm>
            <a:off x="531707" y="993550"/>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400" dirty="0">
                <a:solidFill>
                  <a:schemeClr val="tx1">
                    <a:lumMod val="85000"/>
                    <a:lumOff val="15000"/>
                  </a:schemeClr>
                </a:solidFill>
                <a:effectLst/>
              </a:rPr>
              <a:t>Please rank the following other uses to be inside the </a:t>
            </a:r>
            <a:br>
              <a:rPr lang="en-US" sz="2400" dirty="0">
                <a:solidFill>
                  <a:schemeClr val="tx1">
                    <a:lumMod val="85000"/>
                    <a:lumOff val="15000"/>
                  </a:schemeClr>
                </a:solidFill>
                <a:effectLst/>
              </a:rPr>
            </a:br>
            <a:r>
              <a:rPr lang="en-US" sz="2400" dirty="0">
                <a:solidFill>
                  <a:srgbClr val="C00000"/>
                </a:solidFill>
                <a:effectLst/>
              </a:rPr>
              <a:t>sports complex </a:t>
            </a:r>
            <a:r>
              <a:rPr lang="en-US" sz="2400" dirty="0">
                <a:solidFill>
                  <a:schemeClr val="tx1">
                    <a:lumMod val="85000"/>
                    <a:lumOff val="15000"/>
                  </a:schemeClr>
                </a:solidFill>
                <a:effectLst/>
              </a:rPr>
              <a:t>building in order of importance (1 being the highest). </a:t>
            </a:r>
            <a:endParaRPr lang="en-US" sz="2400" dirty="0">
              <a:solidFill>
                <a:schemeClr val="tx1">
                  <a:lumMod val="85000"/>
                  <a:lumOff val="15000"/>
                </a:schemeClr>
              </a:solidFill>
              <a:effectLst/>
              <a:cs typeface="Calibri"/>
            </a:endParaRPr>
          </a:p>
        </p:txBody>
      </p:sp>
      <p:pic>
        <p:nvPicPr>
          <p:cNvPr id="16" name="Picture 15">
            <a:extLst>
              <a:ext uri="{FF2B5EF4-FFF2-40B4-BE49-F238E27FC236}">
                <a16:creationId xmlns:a16="http://schemas.microsoft.com/office/drawing/2014/main" id="{8313B5D5-495B-BE1B-18CC-11C68C963969}"/>
              </a:ext>
            </a:extLst>
          </p:cNvPr>
          <p:cNvPicPr>
            <a:picLocks noChangeAspect="1"/>
          </p:cNvPicPr>
          <p:nvPr/>
        </p:nvPicPr>
        <p:blipFill>
          <a:blip r:embed="rId5">
            <a:extLst>
              <a:ext uri="{28A0092B-C50C-407E-A947-70E740481C1C}">
                <a14:useLocalDpi xmlns:a14="http://schemas.microsoft.com/office/drawing/2010/main" val="0"/>
              </a:ext>
            </a:extLst>
          </a:blip>
          <a:srcRect/>
          <a:stretch/>
        </p:blipFill>
        <p:spPr>
          <a:xfrm>
            <a:off x="2855525" y="4179751"/>
            <a:ext cx="5560795" cy="2255468"/>
          </a:xfrm>
          <a:prstGeom prst="rect">
            <a:avLst/>
          </a:prstGeom>
        </p:spPr>
      </p:pic>
      <p:sp>
        <p:nvSpPr>
          <p:cNvPr id="17" name="Title 1">
            <a:extLst>
              <a:ext uri="{FF2B5EF4-FFF2-40B4-BE49-F238E27FC236}">
                <a16:creationId xmlns:a16="http://schemas.microsoft.com/office/drawing/2014/main" id="{7013F0CB-ECDA-275E-FDB4-AF797A18EB4D}"/>
              </a:ext>
            </a:extLst>
          </p:cNvPr>
          <p:cNvSpPr txBox="1">
            <a:spLocks/>
          </p:cNvSpPr>
          <p:nvPr/>
        </p:nvSpPr>
        <p:spPr>
          <a:xfrm>
            <a:off x="8671172" y="2285151"/>
            <a:ext cx="3158550" cy="1302616"/>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rPr>
              <a:t>Indoor Track</a:t>
            </a:r>
          </a:p>
          <a:p>
            <a:pPr marL="342900" indent="-342900">
              <a:buAutoNum type="arabicPeriod"/>
            </a:pPr>
            <a:r>
              <a:rPr lang="en-US" sz="1800" dirty="0">
                <a:solidFill>
                  <a:schemeClr val="tx1">
                    <a:lumMod val="85000"/>
                    <a:lumOff val="15000"/>
                  </a:schemeClr>
                </a:solidFill>
                <a:effectLst/>
                <a:cs typeface="Calibri"/>
              </a:rPr>
              <a:t>Basketball</a:t>
            </a:r>
          </a:p>
          <a:p>
            <a:pPr marL="342900" indent="-342900">
              <a:buAutoNum type="arabicPeriod"/>
            </a:pPr>
            <a:r>
              <a:rPr lang="en-US" sz="1800" dirty="0">
                <a:solidFill>
                  <a:schemeClr val="tx1">
                    <a:lumMod val="85000"/>
                    <a:lumOff val="15000"/>
                  </a:schemeClr>
                </a:solidFill>
                <a:effectLst/>
                <a:cs typeface="Calibri"/>
              </a:rPr>
              <a:t>Climbing Wall</a:t>
            </a:r>
          </a:p>
          <a:p>
            <a:pPr marL="342900" indent="-342900">
              <a:buAutoNum type="arabicPeriod"/>
            </a:pPr>
            <a:r>
              <a:rPr lang="en-US" sz="1800" dirty="0">
                <a:solidFill>
                  <a:schemeClr val="tx1">
                    <a:lumMod val="85000"/>
                    <a:lumOff val="15000"/>
                  </a:schemeClr>
                </a:solidFill>
                <a:effectLst/>
                <a:cs typeface="Calibri"/>
              </a:rPr>
              <a:t>Volleyball</a:t>
            </a:r>
          </a:p>
          <a:p>
            <a:pPr marL="342900" indent="-342900">
              <a:buAutoNum type="arabicPeriod"/>
            </a:pPr>
            <a:r>
              <a:rPr lang="en-US" sz="1800" dirty="0">
                <a:solidFill>
                  <a:schemeClr val="tx1">
                    <a:lumMod val="85000"/>
                    <a:lumOff val="15000"/>
                  </a:schemeClr>
                </a:solidFill>
                <a:effectLst/>
                <a:cs typeface="Calibri"/>
              </a:rPr>
              <a:t>Pickleball</a:t>
            </a:r>
          </a:p>
        </p:txBody>
      </p:sp>
      <p:sp>
        <p:nvSpPr>
          <p:cNvPr id="3" name="Title 1">
            <a:extLst>
              <a:ext uri="{FF2B5EF4-FFF2-40B4-BE49-F238E27FC236}">
                <a16:creationId xmlns:a16="http://schemas.microsoft.com/office/drawing/2014/main" id="{FFD04FA9-D062-A728-7D9F-C40879746417}"/>
              </a:ext>
            </a:extLst>
          </p:cNvPr>
          <p:cNvSpPr txBox="1">
            <a:spLocks/>
          </p:cNvSpPr>
          <p:nvPr/>
        </p:nvSpPr>
        <p:spPr>
          <a:xfrm>
            <a:off x="8734793" y="4587719"/>
            <a:ext cx="3094929" cy="1439533"/>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rPr>
              <a:t>Indoor Track</a:t>
            </a:r>
          </a:p>
          <a:p>
            <a:pPr marL="342900" indent="-342900">
              <a:buAutoNum type="arabicPeriod"/>
            </a:pPr>
            <a:r>
              <a:rPr lang="en-US" sz="1800" dirty="0">
                <a:solidFill>
                  <a:schemeClr val="tx1">
                    <a:lumMod val="85000"/>
                    <a:lumOff val="15000"/>
                  </a:schemeClr>
                </a:solidFill>
                <a:effectLst/>
                <a:cs typeface="Calibri"/>
              </a:rPr>
              <a:t>Pickleball</a:t>
            </a:r>
          </a:p>
          <a:p>
            <a:pPr marL="342900" indent="-342900">
              <a:buAutoNum type="arabicPeriod"/>
            </a:pPr>
            <a:r>
              <a:rPr lang="en-US" sz="1800" dirty="0">
                <a:solidFill>
                  <a:schemeClr val="tx1">
                    <a:lumMod val="85000"/>
                    <a:lumOff val="15000"/>
                  </a:schemeClr>
                </a:solidFill>
                <a:effectLst/>
                <a:cs typeface="Calibri"/>
              </a:rPr>
              <a:t>Tennis</a:t>
            </a:r>
          </a:p>
          <a:p>
            <a:pPr marL="342900" indent="-342900">
              <a:buAutoNum type="arabicPeriod"/>
            </a:pPr>
            <a:r>
              <a:rPr lang="en-US" sz="1800" dirty="0">
                <a:solidFill>
                  <a:schemeClr val="tx1">
                    <a:lumMod val="85000"/>
                    <a:lumOff val="15000"/>
                  </a:schemeClr>
                </a:solidFill>
                <a:effectLst/>
                <a:cs typeface="Calibri"/>
              </a:rPr>
              <a:t>Basketball</a:t>
            </a:r>
          </a:p>
          <a:p>
            <a:pPr marL="342900" indent="-342900">
              <a:buAutoNum type="arabicPeriod"/>
            </a:pPr>
            <a:r>
              <a:rPr lang="en-US" sz="1800" dirty="0">
                <a:solidFill>
                  <a:schemeClr val="tx1">
                    <a:lumMod val="85000"/>
                    <a:lumOff val="15000"/>
                  </a:schemeClr>
                </a:solidFill>
                <a:effectLst/>
                <a:cs typeface="Calibri"/>
              </a:rPr>
              <a:t>Climbing Wall</a:t>
            </a:r>
          </a:p>
        </p:txBody>
      </p:sp>
      <p:sp>
        <p:nvSpPr>
          <p:cNvPr id="2" name="Title 1">
            <a:extLst>
              <a:ext uri="{FF2B5EF4-FFF2-40B4-BE49-F238E27FC236}">
                <a16:creationId xmlns:a16="http://schemas.microsoft.com/office/drawing/2014/main" id="{188D48C3-BF97-DAA4-D228-8855B72010AC}"/>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4" name="TextBox 3">
            <a:extLst>
              <a:ext uri="{FF2B5EF4-FFF2-40B4-BE49-F238E27FC236}">
                <a16:creationId xmlns:a16="http://schemas.microsoft.com/office/drawing/2014/main" id="{D43DA6AE-B8D1-DCB8-8469-3FD05AD499C8}"/>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074837448"/>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22</a:t>
            </a:fld>
            <a:endParaRPr lang="en-US" dirty="0"/>
          </a:p>
        </p:txBody>
      </p:sp>
      <p:sp>
        <p:nvSpPr>
          <p:cNvPr id="13" name="Title 1">
            <a:extLst>
              <a:ext uri="{FF2B5EF4-FFF2-40B4-BE49-F238E27FC236}">
                <a16:creationId xmlns:a16="http://schemas.microsoft.com/office/drawing/2014/main" id="{907EB2EC-4091-EA6A-3742-7B9E096A28D4}"/>
              </a:ext>
            </a:extLst>
          </p:cNvPr>
          <p:cNvSpPr txBox="1">
            <a:spLocks/>
          </p:cNvSpPr>
          <p:nvPr/>
        </p:nvSpPr>
        <p:spPr>
          <a:xfrm>
            <a:off x="890724" y="2572693"/>
            <a:ext cx="1490337"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Online</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sp>
        <p:nvSpPr>
          <p:cNvPr id="14" name="Title 1">
            <a:extLst>
              <a:ext uri="{FF2B5EF4-FFF2-40B4-BE49-F238E27FC236}">
                <a16:creationId xmlns:a16="http://schemas.microsoft.com/office/drawing/2014/main" id="{5B8C9B5F-A493-E5BB-E217-64ED64E21924}"/>
              </a:ext>
            </a:extLst>
          </p:cNvPr>
          <p:cNvSpPr txBox="1">
            <a:spLocks/>
          </p:cNvSpPr>
          <p:nvPr/>
        </p:nvSpPr>
        <p:spPr>
          <a:xfrm>
            <a:off x="890724" y="4941408"/>
            <a:ext cx="2059093"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600" u="sng" dirty="0">
                <a:solidFill>
                  <a:schemeClr val="tx1">
                    <a:lumMod val="85000"/>
                    <a:lumOff val="15000"/>
                  </a:schemeClr>
                </a:solidFill>
                <a:effectLst/>
              </a:rPr>
              <a:t>Paper</a:t>
            </a:r>
            <a:r>
              <a:rPr lang="en-US" sz="3200" dirty="0">
                <a:solidFill>
                  <a:schemeClr val="tx1">
                    <a:lumMod val="85000"/>
                    <a:lumOff val="15000"/>
                  </a:schemeClr>
                </a:solidFill>
                <a:effectLst/>
              </a:rPr>
              <a:t> </a:t>
            </a:r>
            <a:endParaRPr lang="en-US" sz="3200" dirty="0">
              <a:solidFill>
                <a:schemeClr val="tx1">
                  <a:lumMod val="85000"/>
                  <a:lumOff val="15000"/>
                </a:schemeClr>
              </a:solidFill>
              <a:effectLst/>
              <a:cs typeface="Calibri"/>
            </a:endParaRPr>
          </a:p>
        </p:txBody>
      </p:sp>
      <p:pic>
        <p:nvPicPr>
          <p:cNvPr id="7" name="Picture 6">
            <a:extLst>
              <a:ext uri="{FF2B5EF4-FFF2-40B4-BE49-F238E27FC236}">
                <a16:creationId xmlns:a16="http://schemas.microsoft.com/office/drawing/2014/main" id="{7E43D17C-6639-85C0-D330-74213CAA8724}"/>
              </a:ext>
            </a:extLst>
          </p:cNvPr>
          <p:cNvPicPr>
            <a:picLocks noChangeAspect="1"/>
          </p:cNvPicPr>
          <p:nvPr/>
        </p:nvPicPr>
        <p:blipFill>
          <a:blip r:embed="rId4">
            <a:extLst>
              <a:ext uri="{28A0092B-C50C-407E-A947-70E740481C1C}">
                <a14:useLocalDpi xmlns:a14="http://schemas.microsoft.com/office/drawing/2010/main" val="0"/>
              </a:ext>
            </a:extLst>
          </a:blip>
          <a:srcRect/>
          <a:stretch/>
        </p:blipFill>
        <p:spPr>
          <a:xfrm>
            <a:off x="2424770" y="1814555"/>
            <a:ext cx="5543838" cy="2248430"/>
          </a:xfrm>
          <a:prstGeom prst="rect">
            <a:avLst/>
          </a:prstGeom>
        </p:spPr>
      </p:pic>
      <p:sp>
        <p:nvSpPr>
          <p:cNvPr id="10" name="Title 1">
            <a:extLst>
              <a:ext uri="{FF2B5EF4-FFF2-40B4-BE49-F238E27FC236}">
                <a16:creationId xmlns:a16="http://schemas.microsoft.com/office/drawing/2014/main" id="{C5C29F24-1589-B1F8-82AA-B7EF5D8B7596}"/>
              </a:ext>
            </a:extLst>
          </p:cNvPr>
          <p:cNvSpPr txBox="1">
            <a:spLocks/>
          </p:cNvSpPr>
          <p:nvPr/>
        </p:nvSpPr>
        <p:spPr>
          <a:xfrm>
            <a:off x="531707" y="1001633"/>
            <a:ext cx="9881800"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400" dirty="0">
                <a:solidFill>
                  <a:schemeClr val="tx1">
                    <a:lumMod val="85000"/>
                    <a:lumOff val="15000"/>
                  </a:schemeClr>
                </a:solidFill>
                <a:effectLst/>
              </a:rPr>
              <a:t>Please rank the following </a:t>
            </a:r>
            <a:r>
              <a:rPr lang="en-US" sz="2400" dirty="0">
                <a:solidFill>
                  <a:srgbClr val="C00000"/>
                </a:solidFill>
                <a:effectLst/>
              </a:rPr>
              <a:t>outdoor amenities </a:t>
            </a:r>
            <a:r>
              <a:rPr lang="en-US" sz="2400" dirty="0">
                <a:solidFill>
                  <a:schemeClr val="tx1">
                    <a:lumMod val="85000"/>
                    <a:lumOff val="15000"/>
                  </a:schemeClr>
                </a:solidFill>
                <a:effectLst/>
              </a:rPr>
              <a:t>in order </a:t>
            </a:r>
            <a:br>
              <a:rPr lang="en-US" sz="2400" dirty="0">
                <a:solidFill>
                  <a:schemeClr val="tx1">
                    <a:lumMod val="85000"/>
                    <a:lumOff val="15000"/>
                  </a:schemeClr>
                </a:solidFill>
                <a:effectLst/>
              </a:rPr>
            </a:br>
            <a:r>
              <a:rPr lang="en-US" sz="2400" dirty="0">
                <a:solidFill>
                  <a:schemeClr val="tx1">
                    <a:lumMod val="85000"/>
                    <a:lumOff val="15000"/>
                  </a:schemeClr>
                </a:solidFill>
                <a:effectLst/>
              </a:rPr>
              <a:t>of importance (1 being the highest). </a:t>
            </a:r>
            <a:endParaRPr lang="en-US" sz="2400" dirty="0">
              <a:solidFill>
                <a:schemeClr val="tx1">
                  <a:lumMod val="85000"/>
                  <a:lumOff val="15000"/>
                </a:schemeClr>
              </a:solidFill>
              <a:effectLst/>
              <a:cs typeface="Calibri"/>
            </a:endParaRPr>
          </a:p>
        </p:txBody>
      </p:sp>
      <p:pic>
        <p:nvPicPr>
          <p:cNvPr id="16" name="Picture 15">
            <a:extLst>
              <a:ext uri="{FF2B5EF4-FFF2-40B4-BE49-F238E27FC236}">
                <a16:creationId xmlns:a16="http://schemas.microsoft.com/office/drawing/2014/main" id="{8313B5D5-495B-BE1B-18CC-11C68C963969}"/>
              </a:ext>
            </a:extLst>
          </p:cNvPr>
          <p:cNvPicPr>
            <a:picLocks noChangeAspect="1"/>
          </p:cNvPicPr>
          <p:nvPr/>
        </p:nvPicPr>
        <p:blipFill>
          <a:blip r:embed="rId5">
            <a:extLst>
              <a:ext uri="{28A0092B-C50C-407E-A947-70E740481C1C}">
                <a14:useLocalDpi xmlns:a14="http://schemas.microsoft.com/office/drawing/2010/main" val="0"/>
              </a:ext>
            </a:extLst>
          </a:blip>
          <a:srcRect/>
          <a:stretch/>
        </p:blipFill>
        <p:spPr>
          <a:xfrm>
            <a:off x="2424770" y="4179751"/>
            <a:ext cx="5481643" cy="2255468"/>
          </a:xfrm>
          <a:prstGeom prst="rect">
            <a:avLst/>
          </a:prstGeom>
        </p:spPr>
      </p:pic>
      <p:sp>
        <p:nvSpPr>
          <p:cNvPr id="17" name="Title 1">
            <a:extLst>
              <a:ext uri="{FF2B5EF4-FFF2-40B4-BE49-F238E27FC236}">
                <a16:creationId xmlns:a16="http://schemas.microsoft.com/office/drawing/2014/main" id="{7013F0CB-ECDA-275E-FDB4-AF797A18EB4D}"/>
              </a:ext>
            </a:extLst>
          </p:cNvPr>
          <p:cNvSpPr txBox="1">
            <a:spLocks/>
          </p:cNvSpPr>
          <p:nvPr/>
        </p:nvSpPr>
        <p:spPr>
          <a:xfrm>
            <a:off x="8012317" y="2117821"/>
            <a:ext cx="3817406" cy="1641899"/>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rPr>
              <a:t>Walking Trails</a:t>
            </a:r>
          </a:p>
          <a:p>
            <a:pPr marL="342900" indent="-342900">
              <a:buAutoNum type="arabicPeriod"/>
            </a:pPr>
            <a:r>
              <a:rPr lang="en-US" sz="1800" dirty="0">
                <a:solidFill>
                  <a:schemeClr val="tx1">
                    <a:lumMod val="85000"/>
                    <a:lumOff val="15000"/>
                  </a:schemeClr>
                </a:solidFill>
                <a:effectLst/>
                <a:cs typeface="Calibri"/>
              </a:rPr>
              <a:t>Playgrounds</a:t>
            </a:r>
          </a:p>
          <a:p>
            <a:pPr marL="342900" indent="-342900">
              <a:buAutoNum type="arabicPeriod"/>
            </a:pPr>
            <a:r>
              <a:rPr lang="en-US" sz="1800" dirty="0">
                <a:solidFill>
                  <a:schemeClr val="tx1">
                    <a:lumMod val="85000"/>
                    <a:lumOff val="15000"/>
                  </a:schemeClr>
                </a:solidFill>
                <a:effectLst/>
                <a:cs typeface="Calibri"/>
              </a:rPr>
              <a:t>Outdoor Fitness/Exercise Stations</a:t>
            </a:r>
          </a:p>
          <a:p>
            <a:pPr marL="342900" indent="-342900">
              <a:buAutoNum type="arabicPeriod"/>
            </a:pPr>
            <a:r>
              <a:rPr lang="en-US" sz="1800" dirty="0">
                <a:solidFill>
                  <a:schemeClr val="tx1">
                    <a:lumMod val="85000"/>
                    <a:lumOff val="15000"/>
                  </a:schemeClr>
                </a:solidFill>
                <a:effectLst/>
                <a:cs typeface="Calibri"/>
              </a:rPr>
              <a:t>Basketball Courts</a:t>
            </a:r>
          </a:p>
          <a:p>
            <a:pPr marL="342900" indent="-342900">
              <a:buAutoNum type="arabicPeriod"/>
            </a:pPr>
            <a:r>
              <a:rPr lang="en-US" sz="1800" dirty="0">
                <a:solidFill>
                  <a:schemeClr val="tx1">
                    <a:lumMod val="85000"/>
                    <a:lumOff val="15000"/>
                  </a:schemeClr>
                </a:solidFill>
                <a:effectLst/>
                <a:cs typeface="Calibri"/>
              </a:rPr>
              <a:t>Amphitheater</a:t>
            </a:r>
          </a:p>
        </p:txBody>
      </p:sp>
      <p:sp>
        <p:nvSpPr>
          <p:cNvPr id="2" name="Title 1">
            <a:extLst>
              <a:ext uri="{FF2B5EF4-FFF2-40B4-BE49-F238E27FC236}">
                <a16:creationId xmlns:a16="http://schemas.microsoft.com/office/drawing/2014/main" id="{8E8FFE21-7313-5E3E-C5BA-742A591452A7}"/>
              </a:ext>
            </a:extLst>
          </p:cNvPr>
          <p:cNvSpPr txBox="1">
            <a:spLocks/>
          </p:cNvSpPr>
          <p:nvPr/>
        </p:nvSpPr>
        <p:spPr>
          <a:xfrm>
            <a:off x="8012317" y="4525591"/>
            <a:ext cx="3808528" cy="1563788"/>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342900" indent="-342900">
              <a:buAutoNum type="arabicPeriod"/>
            </a:pPr>
            <a:r>
              <a:rPr lang="en-US" sz="1800" dirty="0">
                <a:solidFill>
                  <a:schemeClr val="tx1">
                    <a:lumMod val="85000"/>
                    <a:lumOff val="15000"/>
                  </a:schemeClr>
                </a:solidFill>
                <a:effectLst/>
              </a:rPr>
              <a:t>Walking Trails</a:t>
            </a:r>
          </a:p>
          <a:p>
            <a:pPr marL="342900" indent="-342900">
              <a:buFontTx/>
              <a:buAutoNum type="arabicPeriod"/>
            </a:pPr>
            <a:r>
              <a:rPr lang="en-US" sz="1800" dirty="0">
                <a:solidFill>
                  <a:schemeClr val="tx1">
                    <a:lumMod val="85000"/>
                    <a:lumOff val="15000"/>
                  </a:schemeClr>
                </a:solidFill>
                <a:effectLst/>
                <a:cs typeface="Calibri"/>
              </a:rPr>
              <a:t>Outdoor Fitness/Exercise Stations</a:t>
            </a:r>
          </a:p>
          <a:p>
            <a:pPr marL="342900" indent="-342900">
              <a:buFontTx/>
              <a:buAutoNum type="arabicPeriod"/>
            </a:pPr>
            <a:r>
              <a:rPr lang="en-US" sz="1800" dirty="0">
                <a:solidFill>
                  <a:schemeClr val="tx1">
                    <a:lumMod val="85000"/>
                    <a:lumOff val="15000"/>
                  </a:schemeClr>
                </a:solidFill>
                <a:effectLst/>
                <a:cs typeface="Calibri"/>
              </a:rPr>
              <a:t>Amphitheater</a:t>
            </a:r>
          </a:p>
          <a:p>
            <a:pPr marL="342900" indent="-342900">
              <a:buAutoNum type="arabicPeriod"/>
            </a:pPr>
            <a:r>
              <a:rPr lang="en-US" sz="1800" dirty="0">
                <a:solidFill>
                  <a:schemeClr val="tx1">
                    <a:lumMod val="85000"/>
                    <a:lumOff val="15000"/>
                  </a:schemeClr>
                </a:solidFill>
                <a:effectLst/>
                <a:cs typeface="Calibri"/>
              </a:rPr>
              <a:t>Playgrounds</a:t>
            </a:r>
          </a:p>
          <a:p>
            <a:pPr marL="342900" indent="-342900">
              <a:buAutoNum type="arabicPeriod"/>
            </a:pPr>
            <a:r>
              <a:rPr lang="en-US" sz="1800" dirty="0">
                <a:solidFill>
                  <a:schemeClr val="tx1">
                    <a:lumMod val="85000"/>
                    <a:lumOff val="15000"/>
                  </a:schemeClr>
                </a:solidFill>
                <a:effectLst/>
                <a:cs typeface="Calibri"/>
              </a:rPr>
              <a:t>Tennis Courts</a:t>
            </a:r>
          </a:p>
        </p:txBody>
      </p:sp>
      <p:sp>
        <p:nvSpPr>
          <p:cNvPr id="3" name="Title 1">
            <a:extLst>
              <a:ext uri="{FF2B5EF4-FFF2-40B4-BE49-F238E27FC236}">
                <a16:creationId xmlns:a16="http://schemas.microsoft.com/office/drawing/2014/main" id="{FEE70E0F-6E2F-1869-D338-C0665575BB0D}"/>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4" name="TextBox 3">
            <a:extLst>
              <a:ext uri="{FF2B5EF4-FFF2-40B4-BE49-F238E27FC236}">
                <a16:creationId xmlns:a16="http://schemas.microsoft.com/office/drawing/2014/main" id="{CABC48BA-F1FB-4248-E133-3DB9F51B40D6}"/>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262846791"/>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23</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892367"/>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85000"/>
                    <a:lumOff val="15000"/>
                  </a:schemeClr>
                </a:solidFill>
                <a:effectLst/>
              </a:rPr>
              <a:t>Other Future Sports Elements</a:t>
            </a:r>
            <a:endParaRPr lang="en-US" sz="3200"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984306" y="1738751"/>
            <a:ext cx="6801747" cy="4447713"/>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Online Participants</a:t>
            </a:r>
          </a:p>
          <a:p>
            <a:pPr marL="457200" indent="-457200">
              <a:buFont typeface="Arial" panose="020B0604020202020204" pitchFamily="34" charset="0"/>
              <a:buChar char="•"/>
            </a:pPr>
            <a:r>
              <a:rPr lang="en-US" sz="2400" dirty="0">
                <a:solidFill>
                  <a:schemeClr val="tx1">
                    <a:lumMod val="85000"/>
                    <a:lumOff val="15000"/>
                  </a:schemeClr>
                </a:solidFill>
                <a:effectLst/>
              </a:rPr>
              <a:t>Indoor Track (6-Lane) </a:t>
            </a:r>
            <a:br>
              <a:rPr lang="en-US" sz="2400" dirty="0">
                <a:solidFill>
                  <a:schemeClr val="tx1">
                    <a:lumMod val="85000"/>
                    <a:lumOff val="15000"/>
                  </a:schemeClr>
                </a:solidFill>
                <a:effectLst/>
              </a:rPr>
            </a:br>
            <a:r>
              <a:rPr lang="en-US" sz="2400" dirty="0">
                <a:solidFill>
                  <a:schemeClr val="tx1">
                    <a:lumMod val="85000"/>
                    <a:lumOff val="15000"/>
                  </a:schemeClr>
                </a:solidFill>
                <a:effectLst/>
              </a:rPr>
              <a:t>with Space for Field Events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Indoor Turf Field</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Roller Skating (Roller Derby)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Archery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Cheer and Gymnastics Space</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Batting Cages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Racquetball</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Golf Simulator</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Dance Studio</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Rock Climbing</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Ropes Course</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Table Tennis</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355037" y="1578881"/>
            <a:ext cx="3603279" cy="2341998"/>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Paper Participants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Racquetball</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Billiards / Pool Tables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Table Tennis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Fitness Rooms</a:t>
            </a:r>
            <a:endParaRPr lang="en-US" sz="2400" dirty="0">
              <a:solidFill>
                <a:schemeClr val="tx1">
                  <a:lumMod val="85000"/>
                  <a:lumOff val="15000"/>
                </a:schemeClr>
              </a:solidFill>
              <a:effectLst/>
            </a:endParaRPr>
          </a:p>
          <a:p>
            <a:pPr marL="457200" indent="-457200">
              <a:buFont typeface="+mj-lt"/>
              <a:buAutoNum type="arabicPeriod"/>
            </a:pPr>
            <a:endParaRPr lang="en-US" sz="2400" dirty="0">
              <a:solidFill>
                <a:schemeClr val="tx1">
                  <a:lumMod val="85000"/>
                  <a:lumOff val="15000"/>
                </a:schemeClr>
              </a:solidFill>
              <a:effectLst/>
              <a:cs typeface="Calibri"/>
            </a:endParaRPr>
          </a:p>
          <a:p>
            <a:pPr marL="457200" indent="-457200">
              <a:buFont typeface="+mj-lt"/>
              <a:buAutoNum type="arabicPeriod"/>
            </a:pPr>
            <a:endParaRPr lang="en-US" sz="2400" u="sng" dirty="0">
              <a:solidFill>
                <a:schemeClr val="tx1">
                  <a:lumMod val="85000"/>
                  <a:lumOff val="15000"/>
                </a:schemeClr>
              </a:solidFill>
              <a:effectLst/>
            </a:endParaRPr>
          </a:p>
        </p:txBody>
      </p:sp>
      <p:sp>
        <p:nvSpPr>
          <p:cNvPr id="2" name="Title 1">
            <a:extLst>
              <a:ext uri="{FF2B5EF4-FFF2-40B4-BE49-F238E27FC236}">
                <a16:creationId xmlns:a16="http://schemas.microsoft.com/office/drawing/2014/main" id="{E043ED2B-5939-556A-74E6-B05DB14E8CFA}"/>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2F1593D8-DA2C-DBB8-F0DC-6B81269D0C8C}"/>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124493777"/>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24</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8" y="892367"/>
            <a:ext cx="5374368"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85000"/>
                    <a:lumOff val="15000"/>
                  </a:schemeClr>
                </a:solidFill>
                <a:effectLst/>
              </a:rPr>
              <a:t>Other Outdoor Amenities</a:t>
            </a:r>
            <a:endParaRPr lang="en-US" sz="3200"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993360" y="1738751"/>
            <a:ext cx="4988018" cy="4447713"/>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Online Participants</a:t>
            </a:r>
          </a:p>
          <a:p>
            <a:pPr marL="457200" indent="-457200">
              <a:buFont typeface="Arial" panose="020B0604020202020204" pitchFamily="34" charset="0"/>
              <a:buChar char="•"/>
            </a:pPr>
            <a:r>
              <a:rPr lang="en-US" sz="2400" dirty="0">
                <a:solidFill>
                  <a:schemeClr val="tx1">
                    <a:lumMod val="85000"/>
                    <a:lumOff val="15000"/>
                  </a:schemeClr>
                </a:solidFill>
                <a:effectLst/>
              </a:rPr>
              <a:t>Basketball Courts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Pickleball Courts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Tennis Courts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Amphitheater</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Volleyball</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Football/Soccer Field</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Picnic Areas/Community Garden</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Outdoor Pool</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Mini Golf</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Baseball/Softball Fields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Splash Pad</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Dog Park</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Outdoor Track</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358550" y="1585492"/>
            <a:ext cx="4566082" cy="2547086"/>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Paper Participants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Picnic Areas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Outdoor Track</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Football / Soccer Field</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I-9 Sports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Volleyball Courts</a:t>
            </a:r>
            <a:endParaRPr lang="en-US" sz="2400" dirty="0">
              <a:solidFill>
                <a:schemeClr val="tx1">
                  <a:lumMod val="85000"/>
                  <a:lumOff val="15000"/>
                </a:schemeClr>
              </a:solidFill>
              <a:effectLst/>
            </a:endParaRPr>
          </a:p>
          <a:p>
            <a:pPr marL="457200" indent="-457200">
              <a:buFont typeface="+mj-lt"/>
              <a:buAutoNum type="arabicPeriod"/>
            </a:pPr>
            <a:endParaRPr lang="en-US" sz="2400" dirty="0">
              <a:solidFill>
                <a:schemeClr val="tx1">
                  <a:lumMod val="85000"/>
                  <a:lumOff val="15000"/>
                </a:schemeClr>
              </a:solidFill>
              <a:effectLst/>
              <a:cs typeface="Calibri"/>
            </a:endParaRPr>
          </a:p>
          <a:p>
            <a:pPr marL="457200" indent="-457200">
              <a:buFont typeface="+mj-lt"/>
              <a:buAutoNum type="arabicPeriod"/>
            </a:pPr>
            <a:endParaRPr lang="en-US" sz="2400" u="sng" dirty="0">
              <a:solidFill>
                <a:schemeClr val="tx1">
                  <a:lumMod val="85000"/>
                  <a:lumOff val="15000"/>
                </a:schemeClr>
              </a:solidFill>
              <a:effectLst/>
            </a:endParaRPr>
          </a:p>
        </p:txBody>
      </p:sp>
      <p:sp>
        <p:nvSpPr>
          <p:cNvPr id="2" name="Title 1">
            <a:extLst>
              <a:ext uri="{FF2B5EF4-FFF2-40B4-BE49-F238E27FC236}">
                <a16:creationId xmlns:a16="http://schemas.microsoft.com/office/drawing/2014/main" id="{AB8B03D4-89D6-9FC0-A4D5-054537476739}"/>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0977E503-09B9-E7F0-D127-ACC25898A67E}"/>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851666478"/>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25</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29703"/>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85000"/>
                    <a:lumOff val="15000"/>
                  </a:schemeClr>
                </a:solidFill>
                <a:effectLst/>
              </a:rPr>
              <a:t>Other Considerations</a:t>
            </a:r>
            <a:endParaRPr lang="en-US" sz="3200"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966199" y="1565899"/>
            <a:ext cx="4988018" cy="3745775"/>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Online Participants</a:t>
            </a:r>
          </a:p>
          <a:p>
            <a:pPr marL="457200" indent="-457200">
              <a:buFont typeface="Arial" panose="020B0604020202020204" pitchFamily="34" charset="0"/>
              <a:buChar char="•"/>
            </a:pPr>
            <a:r>
              <a:rPr lang="en-US" sz="2400" dirty="0">
                <a:solidFill>
                  <a:schemeClr val="tx1">
                    <a:lumMod val="85000"/>
                    <a:lumOff val="15000"/>
                  </a:schemeClr>
                </a:solidFill>
                <a:effectLst/>
              </a:rPr>
              <a:t>Security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Cost to the County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Cost for Access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Design for Large Events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Uses for All Ages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Focus on Wellness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ADA Accessibility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Model project after the St. James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Music and Art </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331389" y="1565900"/>
            <a:ext cx="3727011" cy="2168878"/>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Paper Participants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Security</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Cost</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Bathroom Facilities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Restaurants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Focus on Seniors</a:t>
            </a:r>
          </a:p>
          <a:p>
            <a:pPr marL="457200" indent="-457200">
              <a:buFont typeface="+mj-lt"/>
              <a:buAutoNum type="arabicPeriod"/>
            </a:pPr>
            <a:endParaRPr lang="en-US" sz="2400" dirty="0">
              <a:solidFill>
                <a:schemeClr val="tx1">
                  <a:lumMod val="85000"/>
                  <a:lumOff val="15000"/>
                </a:schemeClr>
              </a:solidFill>
              <a:effectLst/>
              <a:cs typeface="Calibri"/>
            </a:endParaRPr>
          </a:p>
          <a:p>
            <a:pPr marL="457200" indent="-457200">
              <a:buFont typeface="+mj-lt"/>
              <a:buAutoNum type="arabicPeriod"/>
            </a:pPr>
            <a:endParaRPr lang="en-US" sz="2400" u="sng" dirty="0">
              <a:solidFill>
                <a:schemeClr val="tx1">
                  <a:lumMod val="85000"/>
                  <a:lumOff val="15000"/>
                </a:schemeClr>
              </a:solidFill>
              <a:effectLst/>
            </a:endParaRPr>
          </a:p>
        </p:txBody>
      </p:sp>
      <p:sp>
        <p:nvSpPr>
          <p:cNvPr id="2" name="Title 1">
            <a:extLst>
              <a:ext uri="{FF2B5EF4-FFF2-40B4-BE49-F238E27FC236}">
                <a16:creationId xmlns:a16="http://schemas.microsoft.com/office/drawing/2014/main" id="{DC66C02F-4241-6E67-272D-9E2D9E63AB49}"/>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A9F77D36-65E9-0A06-E562-264B5BD1A61F}"/>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4200318402"/>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26</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29703"/>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95000"/>
                    <a:lumOff val="5000"/>
                  </a:schemeClr>
                </a:solidFill>
                <a:effectLst/>
              </a:rPr>
              <a:t>Other Private/Commercial Amenities</a:t>
            </a:r>
            <a:endParaRPr lang="en-US" sz="3200" dirty="0">
              <a:solidFill>
                <a:schemeClr val="tx1">
                  <a:lumMod val="95000"/>
                  <a:lumOff val="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705622" y="1579257"/>
            <a:ext cx="5188211" cy="4447713"/>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95000"/>
                    <a:lumOff val="5000"/>
                  </a:schemeClr>
                </a:solidFill>
                <a:effectLst/>
              </a:rPr>
              <a:t>Online Participants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Upscale Supermarkets (Whole Foods, Wegmans)</a:t>
            </a:r>
          </a:p>
          <a:p>
            <a:pPr marL="457200" indent="-457200">
              <a:buFont typeface="Arial" panose="020B0604020202020204" pitchFamily="34" charset="0"/>
              <a:buChar char="•"/>
            </a:pPr>
            <a:r>
              <a:rPr lang="en-US" sz="2400" dirty="0">
                <a:solidFill>
                  <a:schemeClr val="tx1">
                    <a:lumMod val="95000"/>
                    <a:lumOff val="5000"/>
                  </a:schemeClr>
                </a:solidFill>
                <a:effectLst/>
              </a:rPr>
              <a:t>Upscale and Healthy Restaurants</a:t>
            </a:r>
            <a:endParaRPr lang="en-US" sz="2400" dirty="0">
              <a:solidFill>
                <a:schemeClr val="tx1">
                  <a:lumMod val="95000"/>
                  <a:lumOff val="5000"/>
                </a:schemeClr>
              </a:solidFill>
              <a:effectLst/>
              <a:cs typeface="Calibri"/>
            </a:endParaRP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Entertainment / Performance Venue</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Food Trucks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Dave and Busters, </a:t>
            </a:r>
            <a:r>
              <a:rPr lang="en-US" sz="2400" dirty="0" err="1">
                <a:solidFill>
                  <a:schemeClr val="tx1">
                    <a:lumMod val="95000"/>
                    <a:lumOff val="5000"/>
                  </a:schemeClr>
                </a:solidFill>
                <a:effectLst/>
                <a:cs typeface="Calibri"/>
              </a:rPr>
              <a:t>Funland</a:t>
            </a:r>
            <a:endParaRPr lang="en-US" sz="2400" dirty="0">
              <a:solidFill>
                <a:schemeClr val="tx1">
                  <a:lumMod val="95000"/>
                  <a:lumOff val="5000"/>
                </a:schemeClr>
              </a:solidFill>
              <a:effectLst/>
              <a:cs typeface="Calibri"/>
            </a:endParaRP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Hotels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Name Brand Retail Stores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Pet-friendly Spaces and Services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Bowling Alley</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Spa</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067748" y="1579257"/>
            <a:ext cx="5427135" cy="2366934"/>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95000"/>
                    <a:lumOff val="5000"/>
                  </a:schemeClr>
                </a:solidFill>
                <a:effectLst/>
              </a:rPr>
              <a:t>Paper Participants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Restaurants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Entertainment/Performance Venue</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Supermarkets (Whole Foods or Trader Joes)</a:t>
            </a:r>
          </a:p>
          <a:p>
            <a:pPr marL="457200" indent="-457200">
              <a:buFont typeface="Arial" panose="020B0604020202020204" pitchFamily="34" charset="0"/>
              <a:buChar char="•"/>
            </a:pPr>
            <a:r>
              <a:rPr lang="en-US" sz="2400" dirty="0">
                <a:solidFill>
                  <a:schemeClr val="tx1">
                    <a:lumMod val="95000"/>
                    <a:lumOff val="5000"/>
                  </a:schemeClr>
                </a:solidFill>
                <a:effectLst/>
                <a:cs typeface="Calibri"/>
              </a:rPr>
              <a:t>Restaurants (Playa Bowls, Panera)</a:t>
            </a:r>
          </a:p>
          <a:p>
            <a:pPr marL="457200" indent="-457200">
              <a:buFont typeface="+mj-lt"/>
              <a:buAutoNum type="arabicPeriod"/>
            </a:pPr>
            <a:endParaRPr lang="en-US" sz="2400" dirty="0">
              <a:solidFill>
                <a:schemeClr val="tx1">
                  <a:lumMod val="95000"/>
                  <a:lumOff val="5000"/>
                </a:schemeClr>
              </a:solidFill>
              <a:effectLst/>
              <a:cs typeface="Calibri"/>
            </a:endParaRPr>
          </a:p>
          <a:p>
            <a:pPr marL="457200" indent="-457200">
              <a:buFont typeface="+mj-lt"/>
              <a:buAutoNum type="arabicPeriod"/>
            </a:pPr>
            <a:endParaRPr lang="en-US" sz="2400" u="sng" dirty="0">
              <a:solidFill>
                <a:schemeClr val="tx1">
                  <a:lumMod val="95000"/>
                  <a:lumOff val="5000"/>
                </a:schemeClr>
              </a:solidFill>
              <a:effectLst/>
            </a:endParaRPr>
          </a:p>
        </p:txBody>
      </p:sp>
      <p:sp>
        <p:nvSpPr>
          <p:cNvPr id="2" name="Title 1">
            <a:extLst>
              <a:ext uri="{FF2B5EF4-FFF2-40B4-BE49-F238E27FC236}">
                <a16:creationId xmlns:a16="http://schemas.microsoft.com/office/drawing/2014/main" id="{3F90A9F3-4A77-B3AC-AAE7-E8322334DA26}"/>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515FFF7D-7996-56E6-47B7-DBC1C9341F62}"/>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896231410"/>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27</a:t>
            </a:fld>
            <a:endParaRPr lang="en-US" dirty="0"/>
          </a:p>
        </p:txBody>
      </p:sp>
      <p:sp>
        <p:nvSpPr>
          <p:cNvPr id="15" name="Title 1">
            <a:extLst>
              <a:ext uri="{FF2B5EF4-FFF2-40B4-BE49-F238E27FC236}">
                <a16:creationId xmlns:a16="http://schemas.microsoft.com/office/drawing/2014/main" id="{F629809A-A4BA-2989-439D-3A04330C07E2}"/>
              </a:ext>
            </a:extLst>
          </p:cNvPr>
          <p:cNvSpPr txBox="1">
            <a:spLocks/>
          </p:cNvSpPr>
          <p:nvPr/>
        </p:nvSpPr>
        <p:spPr>
          <a:xfrm>
            <a:off x="531707" y="930416"/>
            <a:ext cx="10330569"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3200" dirty="0">
                <a:solidFill>
                  <a:schemeClr val="tx1">
                    <a:lumMod val="85000"/>
                    <a:lumOff val="15000"/>
                  </a:schemeClr>
                </a:solidFill>
                <a:effectLst/>
              </a:rPr>
              <a:t>Other Public and Non-Profit Organizations</a:t>
            </a:r>
            <a:endParaRPr lang="en-US" sz="3200" dirty="0">
              <a:solidFill>
                <a:schemeClr val="tx1">
                  <a:lumMod val="85000"/>
                  <a:lumOff val="15000"/>
                </a:schemeClr>
              </a:solidFill>
              <a:effectLst/>
              <a:cs typeface="Calibri"/>
            </a:endParaRPr>
          </a:p>
        </p:txBody>
      </p:sp>
      <p:sp>
        <p:nvSpPr>
          <p:cNvPr id="7" name="Title 1">
            <a:extLst>
              <a:ext uri="{FF2B5EF4-FFF2-40B4-BE49-F238E27FC236}">
                <a16:creationId xmlns:a16="http://schemas.microsoft.com/office/drawing/2014/main" id="{27AEE4C4-289D-6CCA-6735-880CA88B3960}"/>
              </a:ext>
            </a:extLst>
          </p:cNvPr>
          <p:cNvSpPr txBox="1">
            <a:spLocks/>
          </p:cNvSpPr>
          <p:nvPr/>
        </p:nvSpPr>
        <p:spPr>
          <a:xfrm>
            <a:off x="939392" y="1614577"/>
            <a:ext cx="4988018" cy="4207517"/>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Online Participants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YMCA, Boys &amp; Girls Clubs</a:t>
            </a:r>
          </a:p>
          <a:p>
            <a:pPr marL="457200" indent="-457200">
              <a:buFont typeface="Arial" panose="020B0604020202020204" pitchFamily="34" charset="0"/>
              <a:buChar char="•"/>
            </a:pPr>
            <a:r>
              <a:rPr lang="en-US" sz="2400" dirty="0">
                <a:solidFill>
                  <a:schemeClr val="tx1">
                    <a:lumMod val="85000"/>
                    <a:lumOff val="15000"/>
                  </a:schemeClr>
                </a:solidFill>
                <a:effectLst/>
              </a:rPr>
              <a:t>Youth Programs</a:t>
            </a:r>
            <a:endParaRPr lang="en-US" sz="2400" dirty="0">
              <a:solidFill>
                <a:schemeClr val="tx1">
                  <a:lumMod val="85000"/>
                  <a:lumOff val="15000"/>
                </a:schemeClr>
              </a:solidFill>
              <a:effectLst/>
              <a:cs typeface="Calibri"/>
            </a:endParaRP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Library System</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Homeschooling Facilities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Health Department</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Creative Arts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Running Clubs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Summer Camps</a:t>
            </a:r>
          </a:p>
          <a:p>
            <a:pPr marL="457200" indent="-457200">
              <a:buFont typeface="+mj-lt"/>
              <a:buAutoNum type="arabicPeriod"/>
            </a:pPr>
            <a:endParaRPr lang="en-US" sz="2400" dirty="0">
              <a:solidFill>
                <a:schemeClr val="tx1">
                  <a:lumMod val="85000"/>
                  <a:lumOff val="15000"/>
                </a:schemeClr>
              </a:solidFill>
              <a:effectLst/>
              <a:cs typeface="Calibri"/>
            </a:endParaRPr>
          </a:p>
          <a:p>
            <a:endParaRPr lang="en-US" sz="2400" dirty="0">
              <a:solidFill>
                <a:schemeClr val="tx1">
                  <a:lumMod val="85000"/>
                  <a:lumOff val="15000"/>
                </a:schemeClr>
              </a:solidFill>
              <a:effectLst/>
              <a:cs typeface="Calibri"/>
            </a:endParaRPr>
          </a:p>
          <a:p>
            <a:r>
              <a:rPr lang="en-US" sz="2400" dirty="0">
                <a:solidFill>
                  <a:schemeClr val="tx1">
                    <a:lumMod val="85000"/>
                    <a:lumOff val="15000"/>
                  </a:schemeClr>
                </a:solidFill>
                <a:effectLst/>
                <a:highlight>
                  <a:srgbClr val="FFFF00"/>
                </a:highlight>
                <a:cs typeface="Calibri"/>
              </a:rPr>
              <a:t>IN GENERAL – STRONG SUPPORT</a:t>
            </a:r>
          </a:p>
        </p:txBody>
      </p:sp>
      <p:sp>
        <p:nvSpPr>
          <p:cNvPr id="4" name="Title 1">
            <a:extLst>
              <a:ext uri="{FF2B5EF4-FFF2-40B4-BE49-F238E27FC236}">
                <a16:creationId xmlns:a16="http://schemas.microsoft.com/office/drawing/2014/main" id="{D6718C06-3865-A5D6-4FAD-F2B795488D2C}"/>
              </a:ext>
            </a:extLst>
          </p:cNvPr>
          <p:cNvSpPr txBox="1">
            <a:spLocks/>
          </p:cNvSpPr>
          <p:nvPr/>
        </p:nvSpPr>
        <p:spPr>
          <a:xfrm>
            <a:off x="6296194" y="1614577"/>
            <a:ext cx="4566082" cy="1779579"/>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sz="2800" u="sng" dirty="0">
                <a:solidFill>
                  <a:schemeClr val="tx1">
                    <a:lumMod val="85000"/>
                    <a:lumOff val="15000"/>
                  </a:schemeClr>
                </a:solidFill>
                <a:effectLst/>
              </a:rPr>
              <a:t>Paper Participants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Health Department</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YMCA, Boys &amp; Girls Clubs</a:t>
            </a:r>
          </a:p>
          <a:p>
            <a:pPr marL="457200" indent="-457200">
              <a:buFont typeface="Arial" panose="020B0604020202020204" pitchFamily="34" charset="0"/>
              <a:buChar char="•"/>
            </a:pPr>
            <a:r>
              <a:rPr lang="en-US" sz="2400" dirty="0">
                <a:solidFill>
                  <a:schemeClr val="tx1">
                    <a:lumMod val="85000"/>
                    <a:lumOff val="15000"/>
                  </a:schemeClr>
                </a:solidFill>
                <a:effectLst/>
                <a:cs typeface="Calibri"/>
              </a:rPr>
              <a:t>Library System</a:t>
            </a:r>
          </a:p>
          <a:p>
            <a:pPr marL="457200" indent="-457200">
              <a:buFont typeface="+mj-lt"/>
              <a:buAutoNum type="arabicPeriod"/>
            </a:pPr>
            <a:endParaRPr lang="en-US" sz="2400" dirty="0">
              <a:solidFill>
                <a:schemeClr val="tx1">
                  <a:lumMod val="85000"/>
                  <a:lumOff val="15000"/>
                </a:schemeClr>
              </a:solidFill>
              <a:effectLst/>
              <a:cs typeface="Calibri"/>
            </a:endParaRPr>
          </a:p>
          <a:p>
            <a:pPr marL="457200" indent="-457200">
              <a:buFont typeface="+mj-lt"/>
              <a:buAutoNum type="arabicPeriod"/>
            </a:pPr>
            <a:endParaRPr lang="en-US" sz="2400" u="sng" dirty="0">
              <a:solidFill>
                <a:schemeClr val="tx1">
                  <a:lumMod val="85000"/>
                  <a:lumOff val="15000"/>
                </a:schemeClr>
              </a:solidFill>
              <a:effectLst/>
            </a:endParaRPr>
          </a:p>
        </p:txBody>
      </p:sp>
      <p:sp>
        <p:nvSpPr>
          <p:cNvPr id="2" name="Title 1">
            <a:extLst>
              <a:ext uri="{FF2B5EF4-FFF2-40B4-BE49-F238E27FC236}">
                <a16:creationId xmlns:a16="http://schemas.microsoft.com/office/drawing/2014/main" id="{AB51FEF6-B90B-A78C-0A0B-CCE5D9F75E08}"/>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2FD231CF-9792-1B39-F590-1FD66C7FD840}"/>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Tree>
    <p:extLst>
      <p:ext uri="{BB962C8B-B14F-4D97-AF65-F5344CB8AC3E}">
        <p14:creationId xmlns:p14="http://schemas.microsoft.com/office/powerpoint/2010/main" val="3671785646"/>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E4E67202-5EDB-861C-A09C-C00417A769C1}"/>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BE15E9AF-E58B-72AC-4DF9-32DA64CC7957}"/>
              </a:ext>
            </a:extLst>
          </p:cNvPr>
          <p:cNvSpPr>
            <a:spLocks noGrp="1"/>
          </p:cNvSpPr>
          <p:nvPr>
            <p:ph type="sldNum" sz="quarter" idx="12"/>
          </p:nvPr>
        </p:nvSpPr>
        <p:spPr/>
        <p:txBody>
          <a:bodyPr/>
          <a:lstStyle/>
          <a:p>
            <a:r>
              <a:rPr lang="en-US" dirty="0"/>
              <a:t>Slide </a:t>
            </a:r>
            <a:fld id="{ABDCC56A-707B-4AFC-9985-D566A83747F4}" type="slidenum">
              <a:rPr lang="en-US" dirty="0" smtClean="0"/>
              <a:pPr/>
              <a:t>28</a:t>
            </a:fld>
            <a:endParaRPr lang="en-US" dirty="0"/>
          </a:p>
        </p:txBody>
      </p:sp>
      <p:sp>
        <p:nvSpPr>
          <p:cNvPr id="2" name="Title 1">
            <a:extLst>
              <a:ext uri="{FF2B5EF4-FFF2-40B4-BE49-F238E27FC236}">
                <a16:creationId xmlns:a16="http://schemas.microsoft.com/office/drawing/2014/main" id="{D329AE24-F335-74F7-04B9-886EC81251A6}"/>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 - Summary</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54D09E71-AF1B-FFB4-7607-06D609FCB80E}"/>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grpSp>
        <p:nvGrpSpPr>
          <p:cNvPr id="20" name="Group 19">
            <a:extLst>
              <a:ext uri="{FF2B5EF4-FFF2-40B4-BE49-F238E27FC236}">
                <a16:creationId xmlns:a16="http://schemas.microsoft.com/office/drawing/2014/main" id="{4C61FEFC-42F0-FF1B-55F3-192F4F03488B}"/>
              </a:ext>
            </a:extLst>
          </p:cNvPr>
          <p:cNvGrpSpPr/>
          <p:nvPr/>
        </p:nvGrpSpPr>
        <p:grpSpPr>
          <a:xfrm>
            <a:off x="668862" y="1208811"/>
            <a:ext cx="5080086" cy="2238787"/>
            <a:chOff x="2107844" y="721004"/>
            <a:chExt cx="2959912" cy="2959912"/>
          </a:xfrm>
          <a:solidFill>
            <a:srgbClr val="003F58"/>
          </a:solidFill>
          <a:effectLst>
            <a:outerShdw blurRad="50800" dist="38100" dir="2700000" algn="tl" rotWithShape="0">
              <a:prstClr val="black">
                <a:alpha val="40000"/>
              </a:prstClr>
            </a:outerShdw>
          </a:effectLst>
        </p:grpSpPr>
        <p:sp>
          <p:nvSpPr>
            <p:cNvPr id="30" name="Rectangle: Rounded Corners 29">
              <a:extLst>
                <a:ext uri="{FF2B5EF4-FFF2-40B4-BE49-F238E27FC236}">
                  <a16:creationId xmlns:a16="http://schemas.microsoft.com/office/drawing/2014/main" id="{A2E39EC0-411D-DA71-65BD-043F4D1A955B}"/>
                </a:ext>
              </a:extLst>
            </p:cNvPr>
            <p:cNvSpPr/>
            <p:nvPr/>
          </p:nvSpPr>
          <p:spPr>
            <a:xfrm>
              <a:off x="2107844" y="721004"/>
              <a:ext cx="2959912" cy="2959912"/>
            </a:xfrm>
            <a:prstGeom prst="roundRect">
              <a:avLst/>
            </a:prstGeom>
            <a:grpFill/>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a:p>
          </p:txBody>
        </p:sp>
        <p:sp>
          <p:nvSpPr>
            <p:cNvPr id="31" name="Rectangle: Rounded Corners 4">
              <a:extLst>
                <a:ext uri="{FF2B5EF4-FFF2-40B4-BE49-F238E27FC236}">
                  <a16:creationId xmlns:a16="http://schemas.microsoft.com/office/drawing/2014/main" id="{49A9AC9E-5D2C-F74A-9E97-A477FCB2C055}"/>
                </a:ext>
              </a:extLst>
            </p:cNvPr>
            <p:cNvSpPr txBox="1"/>
            <p:nvPr/>
          </p:nvSpPr>
          <p:spPr>
            <a:xfrm>
              <a:off x="2252335" y="865495"/>
              <a:ext cx="2670930" cy="2670930"/>
            </a:xfrm>
            <a:prstGeom prst="rect">
              <a:avLst/>
            </a:prstGeom>
            <a:grpFill/>
          </p:spPr>
          <p:style>
            <a:lnRef idx="0">
              <a:scrgbClr r="0" g="0" b="0"/>
            </a:lnRef>
            <a:fillRef idx="0">
              <a:scrgbClr r="0" g="0" b="0"/>
            </a:fillRef>
            <a:effectRef idx="0">
              <a:scrgbClr r="0" g="0" b="0"/>
            </a:effectRef>
            <a:fontRef idx="minor">
              <a:schemeClr val="lt1"/>
            </a:fontRef>
          </p:style>
          <p:txBody>
            <a:bodyPr spcFirstLastPara="0" vert="horz" wrap="square" lIns="87630" tIns="87630" rIns="87630" bIns="87630" numCol="1" spcCol="1270" anchor="t" anchorCtr="0">
              <a:noAutofit/>
            </a:bodyPr>
            <a:lstStyle/>
            <a:p>
              <a:pPr marL="0" lvl="0" indent="0" algn="l" defTabSz="1022350">
                <a:lnSpc>
                  <a:spcPct val="90000"/>
                </a:lnSpc>
                <a:spcBef>
                  <a:spcPct val="0"/>
                </a:spcBef>
                <a:spcAft>
                  <a:spcPct val="35000"/>
                </a:spcAft>
                <a:buFont typeface="Symbol" panose="05050102010706020507" pitchFamily="18" charset="2"/>
                <a:buNone/>
              </a:pPr>
              <a:r>
                <a:rPr lang="en-US" sz="2000" b="1" u="sng" kern="1200" dirty="0">
                  <a:effectLst/>
                  <a:latin typeface="+mn-lt"/>
                  <a:ea typeface="Aptos" panose="020B0004020202020204" pitchFamily="34" charset="0"/>
                  <a:cs typeface="Times New Roman" panose="02020603050405020304" pitchFamily="18" charset="0"/>
                </a:rPr>
                <a:t>Top Aquatic Elements</a:t>
              </a:r>
              <a:r>
                <a:rPr lang="en-US" sz="2000" b="1" kern="1200" dirty="0">
                  <a:effectLst/>
                  <a:latin typeface="+mn-lt"/>
                  <a:ea typeface="Aptos" panose="020B0004020202020204" pitchFamily="34" charset="0"/>
                  <a:cs typeface="Times New Roman" panose="02020603050405020304" pitchFamily="18" charset="0"/>
                </a:rPr>
                <a:t>: </a:t>
              </a:r>
              <a:endParaRPr lang="en-US" sz="2000" b="1" kern="1200" dirty="0">
                <a:latin typeface="+mn-lt"/>
              </a:endParaRPr>
            </a:p>
            <a:p>
              <a:pPr marL="171450" lvl="1" indent="-171450" algn="l" defTabSz="800100">
                <a:lnSpc>
                  <a:spcPct val="90000"/>
                </a:lnSpc>
                <a:spcBef>
                  <a:spcPct val="0"/>
                </a:spcBef>
                <a:spcAft>
                  <a:spcPct val="15000"/>
                </a:spcAft>
                <a:buFont typeface="+mj-lt"/>
                <a:buAutoNum type="arabicPeriod"/>
              </a:pPr>
              <a:r>
                <a:rPr lang="en-US" sz="1800" kern="1200" dirty="0">
                  <a:effectLst/>
                  <a:latin typeface="+mn-lt"/>
                  <a:ea typeface="Aptos" panose="020B0004020202020204" pitchFamily="34" charset="0"/>
                  <a:cs typeface="Times New Roman" panose="02020603050405020304" pitchFamily="18" charset="0"/>
                </a:rPr>
                <a:t> Competition Pool </a:t>
              </a:r>
            </a:p>
            <a:p>
              <a:pPr marL="171450" lvl="1" indent="-171450" algn="l" defTabSz="800100">
                <a:lnSpc>
                  <a:spcPct val="90000"/>
                </a:lnSpc>
                <a:spcBef>
                  <a:spcPct val="0"/>
                </a:spcBef>
                <a:spcAft>
                  <a:spcPct val="15000"/>
                </a:spcAft>
                <a:buFont typeface="+mj-lt"/>
                <a:buAutoNum type="arabicPeriod"/>
              </a:pPr>
              <a:r>
                <a:rPr lang="en-US" sz="1800" kern="1200" dirty="0">
                  <a:effectLst/>
                  <a:latin typeface="+mn-lt"/>
                  <a:ea typeface="Aptos" panose="020B0004020202020204" pitchFamily="34" charset="0"/>
                  <a:cs typeface="Times New Roman" panose="02020603050405020304" pitchFamily="18" charset="0"/>
                </a:rPr>
                <a:t> Warm Water Aqua Therapy</a:t>
              </a:r>
            </a:p>
            <a:p>
              <a:pPr marL="171450" lvl="1" indent="-171450" algn="l" defTabSz="800100">
                <a:lnSpc>
                  <a:spcPct val="90000"/>
                </a:lnSpc>
                <a:spcBef>
                  <a:spcPct val="0"/>
                </a:spcBef>
                <a:spcAft>
                  <a:spcPct val="15000"/>
                </a:spcAft>
                <a:buFont typeface="+mj-lt"/>
                <a:buAutoNum type="arabicPeriod"/>
              </a:pPr>
              <a:r>
                <a:rPr lang="en-US" sz="1800" kern="1200" dirty="0">
                  <a:effectLst/>
                  <a:latin typeface="+mn-lt"/>
                  <a:ea typeface="Aptos" panose="020B0004020202020204" pitchFamily="34" charset="0"/>
                  <a:cs typeface="Times New Roman" panose="02020603050405020304" pitchFamily="18" charset="0"/>
                </a:rPr>
                <a:t> Leisure Pool</a:t>
              </a:r>
            </a:p>
            <a:p>
              <a:pPr marL="171450" lvl="1" indent="-171450" algn="l" defTabSz="800100">
                <a:lnSpc>
                  <a:spcPct val="90000"/>
                </a:lnSpc>
                <a:spcBef>
                  <a:spcPct val="0"/>
                </a:spcBef>
                <a:spcAft>
                  <a:spcPct val="15000"/>
                </a:spcAft>
                <a:buFont typeface="+mj-lt"/>
                <a:buAutoNum type="arabicPeriod"/>
              </a:pPr>
              <a:r>
                <a:rPr lang="en-US" sz="1800" kern="1200" dirty="0">
                  <a:effectLst/>
                  <a:latin typeface="+mn-lt"/>
                  <a:ea typeface="Aptos" panose="020B0004020202020204" pitchFamily="34" charset="0"/>
                  <a:cs typeface="Times New Roman" panose="02020603050405020304" pitchFamily="18" charset="0"/>
                </a:rPr>
                <a:t> Water Slides</a:t>
              </a:r>
            </a:p>
            <a:p>
              <a:pPr marL="171450" lvl="1" indent="-171450" algn="l" defTabSz="800100">
                <a:lnSpc>
                  <a:spcPct val="90000"/>
                </a:lnSpc>
                <a:spcBef>
                  <a:spcPct val="0"/>
                </a:spcBef>
                <a:spcAft>
                  <a:spcPct val="15000"/>
                </a:spcAft>
                <a:buFont typeface="+mj-lt"/>
                <a:buAutoNum type="arabicPeriod"/>
              </a:pPr>
              <a:r>
                <a:rPr lang="en-US" sz="1800" kern="1200" dirty="0">
                  <a:effectLst/>
                  <a:latin typeface="+mn-lt"/>
                  <a:ea typeface="Aptos" panose="020B0004020202020204" pitchFamily="34" charset="0"/>
                  <a:cs typeface="Times New Roman" panose="02020603050405020304" pitchFamily="18" charset="0"/>
                </a:rPr>
                <a:t> Splash Pad</a:t>
              </a:r>
            </a:p>
          </p:txBody>
        </p:sp>
      </p:grpSp>
      <p:grpSp>
        <p:nvGrpSpPr>
          <p:cNvPr id="21" name="Group 20">
            <a:extLst>
              <a:ext uri="{FF2B5EF4-FFF2-40B4-BE49-F238E27FC236}">
                <a16:creationId xmlns:a16="http://schemas.microsoft.com/office/drawing/2014/main" id="{74DFF2F6-606F-782C-4F36-438A5150F594}"/>
              </a:ext>
            </a:extLst>
          </p:cNvPr>
          <p:cNvGrpSpPr/>
          <p:nvPr/>
        </p:nvGrpSpPr>
        <p:grpSpPr>
          <a:xfrm>
            <a:off x="6443048" y="1170925"/>
            <a:ext cx="5080086" cy="2238787"/>
            <a:chOff x="5769662" y="947888"/>
            <a:chExt cx="2959912" cy="2959912"/>
          </a:xfrm>
          <a:solidFill>
            <a:srgbClr val="003F58"/>
          </a:solidFill>
          <a:effectLst>
            <a:outerShdw blurRad="50800" dist="38100" dir="2700000" algn="tl" rotWithShape="0">
              <a:prstClr val="black">
                <a:alpha val="40000"/>
              </a:prstClr>
            </a:outerShdw>
          </a:effectLst>
        </p:grpSpPr>
        <p:sp>
          <p:nvSpPr>
            <p:cNvPr id="28" name="Rectangle: Rounded Corners 27">
              <a:extLst>
                <a:ext uri="{FF2B5EF4-FFF2-40B4-BE49-F238E27FC236}">
                  <a16:creationId xmlns:a16="http://schemas.microsoft.com/office/drawing/2014/main" id="{54540734-31E3-181C-39E3-20630F5F7299}"/>
                </a:ext>
              </a:extLst>
            </p:cNvPr>
            <p:cNvSpPr/>
            <p:nvPr/>
          </p:nvSpPr>
          <p:spPr>
            <a:xfrm>
              <a:off x="5769662" y="947888"/>
              <a:ext cx="2959912" cy="2959912"/>
            </a:xfrm>
            <a:prstGeom prst="roundRect">
              <a:avLst/>
            </a:prstGeom>
            <a:grpFill/>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a:p>
          </p:txBody>
        </p:sp>
        <p:sp>
          <p:nvSpPr>
            <p:cNvPr id="29" name="Rectangle: Rounded Corners 6">
              <a:extLst>
                <a:ext uri="{FF2B5EF4-FFF2-40B4-BE49-F238E27FC236}">
                  <a16:creationId xmlns:a16="http://schemas.microsoft.com/office/drawing/2014/main" id="{B97E4D8B-B5B8-FC71-2914-97F408E02305}"/>
                </a:ext>
              </a:extLst>
            </p:cNvPr>
            <p:cNvSpPr txBox="1"/>
            <p:nvPr/>
          </p:nvSpPr>
          <p:spPr>
            <a:xfrm>
              <a:off x="5914153" y="1092380"/>
              <a:ext cx="2670930" cy="2670930"/>
            </a:xfrm>
            <a:prstGeom prst="rect">
              <a:avLst/>
            </a:prstGeom>
            <a:grpFill/>
          </p:spPr>
          <p:style>
            <a:lnRef idx="0">
              <a:scrgbClr r="0" g="0" b="0"/>
            </a:lnRef>
            <a:fillRef idx="0">
              <a:scrgbClr r="0" g="0" b="0"/>
            </a:fillRef>
            <a:effectRef idx="0">
              <a:scrgbClr r="0" g="0" b="0"/>
            </a:effectRef>
            <a:fontRef idx="minor">
              <a:schemeClr val="lt1"/>
            </a:fontRef>
          </p:style>
          <p:txBody>
            <a:bodyPr spcFirstLastPara="0" vert="horz" wrap="square" lIns="87630" tIns="87630" rIns="87630" bIns="87630" numCol="1" spcCol="1270" anchor="t" anchorCtr="0">
              <a:noAutofit/>
            </a:bodyPr>
            <a:lstStyle/>
            <a:p>
              <a:pPr marL="0" lvl="0" indent="0" algn="l" defTabSz="1022350">
                <a:lnSpc>
                  <a:spcPct val="90000"/>
                </a:lnSpc>
                <a:spcBef>
                  <a:spcPct val="0"/>
                </a:spcBef>
                <a:spcAft>
                  <a:spcPct val="35000"/>
                </a:spcAft>
                <a:buFont typeface="Symbol" panose="05050102010706020507" pitchFamily="18" charset="2"/>
                <a:buNone/>
              </a:pPr>
              <a:r>
                <a:rPr lang="en-US" sz="2000" b="1" u="sng" kern="1200" dirty="0"/>
                <a:t>Top Indoor Alternative Uses</a:t>
              </a:r>
              <a:r>
                <a:rPr lang="en-US" sz="2000" b="1" kern="1200" dirty="0"/>
                <a:t>: </a:t>
              </a:r>
            </a:p>
            <a:p>
              <a:pPr marL="171450" lvl="1" indent="-171450" algn="l" defTabSz="800100">
                <a:lnSpc>
                  <a:spcPct val="90000"/>
                </a:lnSpc>
                <a:spcBef>
                  <a:spcPct val="0"/>
                </a:spcBef>
                <a:spcAft>
                  <a:spcPct val="15000"/>
                </a:spcAft>
                <a:buFont typeface="+mj-lt"/>
                <a:buAutoNum type="arabicPeriod"/>
              </a:pPr>
              <a:r>
                <a:rPr lang="en-US" sz="1800" kern="1200" dirty="0"/>
                <a:t> Workout Room </a:t>
              </a:r>
            </a:p>
            <a:p>
              <a:pPr marL="171450" lvl="1" indent="-171450" algn="l" defTabSz="800100">
                <a:lnSpc>
                  <a:spcPct val="90000"/>
                </a:lnSpc>
                <a:spcBef>
                  <a:spcPct val="0"/>
                </a:spcBef>
                <a:spcAft>
                  <a:spcPct val="15000"/>
                </a:spcAft>
                <a:buFont typeface="+mj-lt"/>
                <a:buAutoNum type="arabicPeriod"/>
              </a:pPr>
              <a:r>
                <a:rPr lang="en-US" sz="1800" kern="1200" dirty="0"/>
                <a:t> Youth/Teen Spaces </a:t>
              </a:r>
            </a:p>
            <a:p>
              <a:pPr marL="171450" lvl="1" indent="-171450" algn="l" defTabSz="800100">
                <a:lnSpc>
                  <a:spcPct val="90000"/>
                </a:lnSpc>
                <a:spcBef>
                  <a:spcPct val="0"/>
                </a:spcBef>
                <a:spcAft>
                  <a:spcPct val="15000"/>
                </a:spcAft>
                <a:buFont typeface="+mj-lt"/>
                <a:buAutoNum type="arabicPeriod"/>
              </a:pPr>
              <a:r>
                <a:rPr lang="en-US" sz="1800" kern="1200" dirty="0"/>
                <a:t> Classroom/Meeting Space </a:t>
              </a:r>
            </a:p>
            <a:p>
              <a:pPr marL="171450" lvl="1" indent="-171450" algn="l" defTabSz="800100">
                <a:lnSpc>
                  <a:spcPct val="90000"/>
                </a:lnSpc>
                <a:spcBef>
                  <a:spcPct val="0"/>
                </a:spcBef>
                <a:spcAft>
                  <a:spcPct val="15000"/>
                </a:spcAft>
                <a:buFont typeface="+mj-lt"/>
                <a:buAutoNum type="arabicPeriod"/>
              </a:pPr>
              <a:r>
                <a:rPr lang="en-US" sz="1800" kern="1200" dirty="0"/>
                <a:t> Party Rooms</a:t>
              </a:r>
            </a:p>
            <a:p>
              <a:pPr marL="171450" lvl="1" indent="-171450" algn="l" defTabSz="800100">
                <a:lnSpc>
                  <a:spcPct val="90000"/>
                </a:lnSpc>
                <a:spcBef>
                  <a:spcPct val="0"/>
                </a:spcBef>
                <a:spcAft>
                  <a:spcPct val="15000"/>
                </a:spcAft>
                <a:buFont typeface="+mj-lt"/>
                <a:buAutoNum type="arabicPeriod"/>
              </a:pPr>
              <a:r>
                <a:rPr lang="en-US" sz="1800" kern="1200" dirty="0"/>
                <a:t> Technology Center </a:t>
              </a:r>
            </a:p>
          </p:txBody>
        </p:sp>
      </p:grpSp>
      <p:grpSp>
        <p:nvGrpSpPr>
          <p:cNvPr id="22" name="Group 21">
            <a:extLst>
              <a:ext uri="{FF2B5EF4-FFF2-40B4-BE49-F238E27FC236}">
                <a16:creationId xmlns:a16="http://schemas.microsoft.com/office/drawing/2014/main" id="{58289614-C8D8-5F43-615E-B29EA5A303CF}"/>
              </a:ext>
            </a:extLst>
          </p:cNvPr>
          <p:cNvGrpSpPr/>
          <p:nvPr/>
        </p:nvGrpSpPr>
        <p:grpSpPr>
          <a:xfrm>
            <a:off x="668862" y="3580040"/>
            <a:ext cx="5080087" cy="2461773"/>
            <a:chOff x="2107844" y="3908602"/>
            <a:chExt cx="2959912" cy="2959912"/>
          </a:xfrm>
          <a:effectLst>
            <a:outerShdw blurRad="50800" dist="38100" dir="2700000" algn="tl" rotWithShape="0">
              <a:prstClr val="black">
                <a:alpha val="40000"/>
              </a:prstClr>
            </a:outerShdw>
          </a:effectLst>
        </p:grpSpPr>
        <p:sp>
          <p:nvSpPr>
            <p:cNvPr id="26" name="Rectangle: Rounded Corners 25">
              <a:extLst>
                <a:ext uri="{FF2B5EF4-FFF2-40B4-BE49-F238E27FC236}">
                  <a16:creationId xmlns:a16="http://schemas.microsoft.com/office/drawing/2014/main" id="{97C2F686-4E63-BE20-3E3E-EB352CB56314}"/>
                </a:ext>
              </a:extLst>
            </p:cNvPr>
            <p:cNvSpPr/>
            <p:nvPr/>
          </p:nvSpPr>
          <p:spPr>
            <a:xfrm>
              <a:off x="2107844" y="3908602"/>
              <a:ext cx="2959912" cy="2959912"/>
            </a:xfrm>
            <a:prstGeom prst="roundRect">
              <a:avLst/>
            </a:prstGeom>
            <a:solidFill>
              <a:srgbClr val="283F19"/>
            </a:solid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a:lstStyle/>
            <a:p>
              <a:endParaRPr lang="en-US"/>
            </a:p>
          </p:txBody>
        </p:sp>
        <p:sp>
          <p:nvSpPr>
            <p:cNvPr id="27" name="Rectangle: Rounded Corners 8">
              <a:extLst>
                <a:ext uri="{FF2B5EF4-FFF2-40B4-BE49-F238E27FC236}">
                  <a16:creationId xmlns:a16="http://schemas.microsoft.com/office/drawing/2014/main" id="{4119B864-CA20-08BF-0CC0-0D0C8B37C437}"/>
                </a:ext>
              </a:extLst>
            </p:cNvPr>
            <p:cNvSpPr txBox="1"/>
            <p:nvPr/>
          </p:nvSpPr>
          <p:spPr>
            <a:xfrm>
              <a:off x="2252335" y="4053093"/>
              <a:ext cx="2670930" cy="2670930"/>
            </a:xfrm>
            <a:prstGeom prst="rect">
              <a:avLst/>
            </a:prstGeom>
          </p:spPr>
          <p:style>
            <a:lnRef idx="0">
              <a:scrgbClr r="0" g="0" b="0"/>
            </a:lnRef>
            <a:fillRef idx="0">
              <a:scrgbClr r="0" g="0" b="0"/>
            </a:fillRef>
            <a:effectRef idx="0">
              <a:scrgbClr r="0" g="0" b="0"/>
            </a:effectRef>
            <a:fontRef idx="minor">
              <a:schemeClr val="lt1"/>
            </a:fontRef>
          </p:style>
          <p:txBody>
            <a:bodyPr spcFirstLastPara="0" vert="horz" wrap="square" lIns="87630" tIns="87630" rIns="87630" bIns="87630" numCol="1" spcCol="1270" anchor="t" anchorCtr="0">
              <a:noAutofit/>
            </a:bodyPr>
            <a:lstStyle/>
            <a:p>
              <a:pPr marL="0" lvl="0" indent="0" algn="l" defTabSz="1022350">
                <a:lnSpc>
                  <a:spcPct val="90000"/>
                </a:lnSpc>
                <a:spcBef>
                  <a:spcPct val="0"/>
                </a:spcBef>
                <a:spcAft>
                  <a:spcPct val="35000"/>
                </a:spcAft>
                <a:buFont typeface="Symbol" panose="05050102010706020507" pitchFamily="18" charset="2"/>
                <a:buNone/>
              </a:pPr>
              <a:r>
                <a:rPr lang="en-US" sz="2000" b="1" u="sng" kern="1200" dirty="0"/>
                <a:t>Phase 2 – Top Indoor Sports/Activities</a:t>
              </a:r>
              <a:r>
                <a:rPr lang="en-US" sz="2000" b="1" kern="1200" dirty="0"/>
                <a:t>: </a:t>
              </a:r>
            </a:p>
            <a:p>
              <a:pPr marL="171450" lvl="1" indent="-171450" algn="l" defTabSz="800100">
                <a:lnSpc>
                  <a:spcPct val="90000"/>
                </a:lnSpc>
                <a:spcBef>
                  <a:spcPct val="0"/>
                </a:spcBef>
                <a:spcAft>
                  <a:spcPct val="15000"/>
                </a:spcAft>
                <a:buFont typeface="+mj-lt"/>
                <a:buAutoNum type="arabicPeriod"/>
              </a:pPr>
              <a:r>
                <a:rPr lang="en-US" sz="1800" kern="1200" dirty="0"/>
                <a:t> Indoor Track</a:t>
              </a:r>
            </a:p>
            <a:p>
              <a:pPr marL="171450" lvl="1" indent="-171450" algn="l" defTabSz="800100">
                <a:lnSpc>
                  <a:spcPct val="90000"/>
                </a:lnSpc>
                <a:spcBef>
                  <a:spcPct val="0"/>
                </a:spcBef>
                <a:spcAft>
                  <a:spcPct val="15000"/>
                </a:spcAft>
                <a:buFont typeface="+mj-lt"/>
                <a:buAutoNum type="arabicPeriod"/>
              </a:pPr>
              <a:r>
                <a:rPr lang="en-US" sz="1800" kern="1200" dirty="0"/>
                <a:t> Basketball</a:t>
              </a:r>
            </a:p>
            <a:p>
              <a:pPr marL="171450" lvl="1" indent="-171450" algn="l" defTabSz="800100">
                <a:lnSpc>
                  <a:spcPct val="90000"/>
                </a:lnSpc>
                <a:spcBef>
                  <a:spcPct val="0"/>
                </a:spcBef>
                <a:spcAft>
                  <a:spcPct val="15000"/>
                </a:spcAft>
                <a:buFont typeface="+mj-lt"/>
                <a:buAutoNum type="arabicPeriod"/>
              </a:pPr>
              <a:r>
                <a:rPr lang="en-US" sz="1800" kern="1200" dirty="0"/>
                <a:t> Pickleball </a:t>
              </a:r>
            </a:p>
            <a:p>
              <a:pPr marL="171450" lvl="1" indent="-171450" algn="l" defTabSz="800100">
                <a:lnSpc>
                  <a:spcPct val="90000"/>
                </a:lnSpc>
                <a:spcBef>
                  <a:spcPct val="0"/>
                </a:spcBef>
                <a:spcAft>
                  <a:spcPct val="15000"/>
                </a:spcAft>
                <a:buFont typeface="+mj-lt"/>
                <a:buAutoNum type="arabicPeriod"/>
              </a:pPr>
              <a:r>
                <a:rPr lang="en-US" sz="1800" kern="1200" dirty="0"/>
                <a:t> Soccer/Futsal</a:t>
              </a:r>
            </a:p>
            <a:p>
              <a:pPr marL="171450" lvl="1" indent="-171450" algn="l" defTabSz="800100">
                <a:lnSpc>
                  <a:spcPct val="90000"/>
                </a:lnSpc>
                <a:spcBef>
                  <a:spcPct val="0"/>
                </a:spcBef>
                <a:spcAft>
                  <a:spcPct val="15000"/>
                </a:spcAft>
                <a:buFont typeface="+mj-lt"/>
                <a:buAutoNum type="arabicPeriod"/>
              </a:pPr>
              <a:r>
                <a:rPr lang="en-US" sz="1800" kern="1200" dirty="0"/>
                <a:t> Climbing Wall</a:t>
              </a:r>
            </a:p>
          </p:txBody>
        </p:sp>
      </p:grpSp>
      <p:grpSp>
        <p:nvGrpSpPr>
          <p:cNvPr id="23" name="Group 22">
            <a:extLst>
              <a:ext uri="{FF2B5EF4-FFF2-40B4-BE49-F238E27FC236}">
                <a16:creationId xmlns:a16="http://schemas.microsoft.com/office/drawing/2014/main" id="{B5EF9E56-B270-4633-E686-CAD2ECB43440}"/>
              </a:ext>
            </a:extLst>
          </p:cNvPr>
          <p:cNvGrpSpPr/>
          <p:nvPr/>
        </p:nvGrpSpPr>
        <p:grpSpPr>
          <a:xfrm>
            <a:off x="6443047" y="3563820"/>
            <a:ext cx="5080087" cy="2461772"/>
            <a:chOff x="5295442" y="3908602"/>
            <a:chExt cx="2959912" cy="2959912"/>
          </a:xfrm>
          <a:solidFill>
            <a:srgbClr val="283F19"/>
          </a:solidFill>
          <a:effectLst>
            <a:outerShdw blurRad="50800" dist="38100" dir="2700000" algn="tl" rotWithShape="0">
              <a:prstClr val="black">
                <a:alpha val="40000"/>
              </a:prstClr>
            </a:outerShdw>
          </a:effectLst>
        </p:grpSpPr>
        <p:sp>
          <p:nvSpPr>
            <p:cNvPr id="24" name="Rectangle: Rounded Corners 23">
              <a:extLst>
                <a:ext uri="{FF2B5EF4-FFF2-40B4-BE49-F238E27FC236}">
                  <a16:creationId xmlns:a16="http://schemas.microsoft.com/office/drawing/2014/main" id="{BC66C041-6958-511B-6038-E0AA932826F5}"/>
                </a:ext>
              </a:extLst>
            </p:cNvPr>
            <p:cNvSpPr/>
            <p:nvPr/>
          </p:nvSpPr>
          <p:spPr>
            <a:xfrm>
              <a:off x="5295442" y="3908602"/>
              <a:ext cx="2959912" cy="2959912"/>
            </a:xfrm>
            <a:prstGeom prst="roundRect">
              <a:avLst/>
            </a:prstGeom>
            <a:grp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a:lstStyle/>
            <a:p>
              <a:endParaRPr lang="en-US"/>
            </a:p>
          </p:txBody>
        </p:sp>
        <p:sp>
          <p:nvSpPr>
            <p:cNvPr id="25" name="Rectangle: Rounded Corners 10">
              <a:extLst>
                <a:ext uri="{FF2B5EF4-FFF2-40B4-BE49-F238E27FC236}">
                  <a16:creationId xmlns:a16="http://schemas.microsoft.com/office/drawing/2014/main" id="{7C8F31EA-08D2-4DF2-FBA5-17AF529E7718}"/>
                </a:ext>
              </a:extLst>
            </p:cNvPr>
            <p:cNvSpPr txBox="1"/>
            <p:nvPr/>
          </p:nvSpPr>
          <p:spPr>
            <a:xfrm>
              <a:off x="5439933" y="4053093"/>
              <a:ext cx="2670930" cy="2670930"/>
            </a:xfrm>
            <a:prstGeom prst="rect">
              <a:avLst/>
            </a:prstGeom>
            <a:grpFill/>
          </p:spPr>
          <p:style>
            <a:lnRef idx="0">
              <a:scrgbClr r="0" g="0" b="0"/>
            </a:lnRef>
            <a:fillRef idx="0">
              <a:scrgbClr r="0" g="0" b="0"/>
            </a:fillRef>
            <a:effectRef idx="0">
              <a:scrgbClr r="0" g="0" b="0"/>
            </a:effectRef>
            <a:fontRef idx="minor">
              <a:schemeClr val="lt1"/>
            </a:fontRef>
          </p:style>
          <p:txBody>
            <a:bodyPr spcFirstLastPara="0" vert="horz" wrap="square" lIns="87630" tIns="87630" rIns="87630" bIns="87630" numCol="1" spcCol="1270" anchor="t" anchorCtr="0">
              <a:noAutofit/>
            </a:bodyPr>
            <a:lstStyle/>
            <a:p>
              <a:pPr marL="0" lvl="0" indent="0" algn="l" defTabSz="1022350">
                <a:lnSpc>
                  <a:spcPct val="90000"/>
                </a:lnSpc>
                <a:spcBef>
                  <a:spcPct val="0"/>
                </a:spcBef>
                <a:spcAft>
                  <a:spcPct val="35000"/>
                </a:spcAft>
                <a:buFont typeface="Symbol" panose="05050102010706020507" pitchFamily="18" charset="2"/>
                <a:buNone/>
              </a:pPr>
              <a:r>
                <a:rPr lang="en-US" sz="2000" b="1" u="sng" kern="1200" dirty="0"/>
                <a:t>Phase 2 – Top Outdoor Amenities</a:t>
              </a:r>
              <a:r>
                <a:rPr lang="en-US" sz="2000" b="1" kern="1200" dirty="0"/>
                <a:t>: </a:t>
              </a:r>
            </a:p>
            <a:p>
              <a:pPr marL="342900" lvl="1" indent="-342900" algn="l" defTabSz="800100">
                <a:lnSpc>
                  <a:spcPct val="90000"/>
                </a:lnSpc>
                <a:spcBef>
                  <a:spcPct val="0"/>
                </a:spcBef>
                <a:spcAft>
                  <a:spcPct val="15000"/>
                </a:spcAft>
                <a:buFont typeface="+mj-lt"/>
                <a:buAutoNum type="arabicPeriod"/>
              </a:pPr>
              <a:r>
                <a:rPr lang="en-US" sz="1800" kern="1200" dirty="0"/>
                <a:t>Exercise/Walking Trails </a:t>
              </a:r>
            </a:p>
            <a:p>
              <a:pPr marL="342900" lvl="1" indent="-342900" algn="l" defTabSz="800100">
                <a:lnSpc>
                  <a:spcPct val="90000"/>
                </a:lnSpc>
                <a:spcBef>
                  <a:spcPct val="0"/>
                </a:spcBef>
                <a:spcAft>
                  <a:spcPct val="15000"/>
                </a:spcAft>
                <a:buFont typeface="+mj-lt"/>
                <a:buAutoNum type="arabicPeriod"/>
              </a:pPr>
              <a:r>
                <a:rPr lang="en-US" sz="1800" kern="1200" dirty="0"/>
                <a:t> Playgrounds </a:t>
              </a:r>
            </a:p>
            <a:p>
              <a:pPr marL="342900" lvl="1" indent="-342900" algn="l" defTabSz="800100">
                <a:lnSpc>
                  <a:spcPct val="90000"/>
                </a:lnSpc>
                <a:spcBef>
                  <a:spcPct val="0"/>
                </a:spcBef>
                <a:spcAft>
                  <a:spcPct val="15000"/>
                </a:spcAft>
                <a:buFont typeface="+mj-lt"/>
                <a:buAutoNum type="arabicPeriod"/>
              </a:pPr>
              <a:r>
                <a:rPr lang="en-US" sz="1800" kern="1200" dirty="0"/>
                <a:t> Amphitheater </a:t>
              </a:r>
            </a:p>
            <a:p>
              <a:pPr marL="342900" lvl="1" indent="-342900" algn="l" defTabSz="800100">
                <a:lnSpc>
                  <a:spcPct val="90000"/>
                </a:lnSpc>
                <a:spcBef>
                  <a:spcPct val="0"/>
                </a:spcBef>
                <a:spcAft>
                  <a:spcPct val="15000"/>
                </a:spcAft>
                <a:buFont typeface="+mj-lt"/>
                <a:buAutoNum type="arabicPeriod"/>
              </a:pPr>
              <a:r>
                <a:rPr lang="en-US" sz="1800" kern="1200" dirty="0"/>
                <a:t> Basketball</a:t>
              </a:r>
            </a:p>
            <a:p>
              <a:pPr marL="342900" lvl="1" indent="-342900" algn="l" defTabSz="800100">
                <a:lnSpc>
                  <a:spcPct val="90000"/>
                </a:lnSpc>
                <a:spcBef>
                  <a:spcPct val="0"/>
                </a:spcBef>
                <a:spcAft>
                  <a:spcPct val="15000"/>
                </a:spcAft>
                <a:buFont typeface="+mj-lt"/>
                <a:buAutoNum type="arabicPeriod"/>
              </a:pPr>
              <a:r>
                <a:rPr lang="en-US" sz="1800" kern="1200" dirty="0"/>
                <a:t> Outdoor Fitness</a:t>
              </a:r>
            </a:p>
          </p:txBody>
        </p:sp>
      </p:grpSp>
    </p:spTree>
    <p:extLst>
      <p:ext uri="{BB962C8B-B14F-4D97-AF65-F5344CB8AC3E}">
        <p14:creationId xmlns:p14="http://schemas.microsoft.com/office/powerpoint/2010/main" val="1768548971"/>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70D83FE2-968D-5E1C-76C3-00DE68797D32}"/>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764CD057-72C7-527A-63C6-4738281F619B}"/>
              </a:ext>
            </a:extLst>
          </p:cNvPr>
          <p:cNvSpPr>
            <a:spLocks noGrp="1"/>
          </p:cNvSpPr>
          <p:nvPr>
            <p:ph type="sldNum" sz="quarter" idx="12"/>
          </p:nvPr>
        </p:nvSpPr>
        <p:spPr/>
        <p:txBody>
          <a:bodyPr/>
          <a:lstStyle/>
          <a:p>
            <a:r>
              <a:rPr lang="en-US" dirty="0"/>
              <a:t>Slide </a:t>
            </a:r>
            <a:fld id="{ABDCC56A-707B-4AFC-9985-D566A83747F4}" type="slidenum">
              <a:rPr lang="en-US" dirty="0" smtClean="0"/>
              <a:pPr/>
              <a:t>29</a:t>
            </a:fld>
            <a:endParaRPr lang="en-US" dirty="0"/>
          </a:p>
        </p:txBody>
      </p:sp>
      <p:sp>
        <p:nvSpPr>
          <p:cNvPr id="2" name="Title 1">
            <a:extLst>
              <a:ext uri="{FF2B5EF4-FFF2-40B4-BE49-F238E27FC236}">
                <a16:creationId xmlns:a16="http://schemas.microsoft.com/office/drawing/2014/main" id="{AEE75832-9024-DE8B-F197-47DA7A885A1F}"/>
              </a:ext>
            </a:extLst>
          </p:cNvPr>
          <p:cNvSpPr txBox="1">
            <a:spLocks/>
          </p:cNvSpPr>
          <p:nvPr/>
        </p:nvSpPr>
        <p:spPr>
          <a:xfrm>
            <a:off x="531707" y="344215"/>
            <a:ext cx="7145632"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Survey Results - Summary</a:t>
            </a:r>
            <a:endParaRPr lang="en-US" dirty="0">
              <a:solidFill>
                <a:srgbClr val="003F58"/>
              </a:solidFill>
              <a:effectLst/>
              <a:cs typeface="Calibri"/>
            </a:endParaRPr>
          </a:p>
        </p:txBody>
      </p:sp>
      <p:sp>
        <p:nvSpPr>
          <p:cNvPr id="3" name="TextBox 2">
            <a:extLst>
              <a:ext uri="{FF2B5EF4-FFF2-40B4-BE49-F238E27FC236}">
                <a16:creationId xmlns:a16="http://schemas.microsoft.com/office/drawing/2014/main" id="{70E71E4E-1ECE-E486-ECCB-D0B8E120826A}"/>
              </a:ext>
            </a:extLst>
          </p:cNvPr>
          <p:cNvSpPr txBox="1"/>
          <p:nvPr/>
        </p:nvSpPr>
        <p:spPr>
          <a:xfrm>
            <a:off x="8734793" y="346944"/>
            <a:ext cx="2925500" cy="584775"/>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ONLINE PARTICIPANTS – 2,114</a:t>
            </a:r>
          </a:p>
          <a:p>
            <a:pPr algn="r"/>
            <a:r>
              <a:rPr lang="en-US" sz="1600" b="1" dirty="0">
                <a:solidFill>
                  <a:schemeClr val="tx1">
                    <a:lumMod val="85000"/>
                    <a:lumOff val="15000"/>
                  </a:schemeClr>
                </a:solidFill>
              </a:rPr>
              <a:t>PAPER PARTICIPANTS - 64</a:t>
            </a:r>
          </a:p>
        </p:txBody>
      </p:sp>
      <p:sp>
        <p:nvSpPr>
          <p:cNvPr id="4" name="Content Placeholder 7">
            <a:extLst>
              <a:ext uri="{FF2B5EF4-FFF2-40B4-BE49-F238E27FC236}">
                <a16:creationId xmlns:a16="http://schemas.microsoft.com/office/drawing/2014/main" id="{37DFBE78-F393-0C00-0AD0-6265B54DAF7D}"/>
              </a:ext>
            </a:extLst>
          </p:cNvPr>
          <p:cNvSpPr>
            <a:spLocks noGrp="1"/>
          </p:cNvSpPr>
          <p:nvPr>
            <p:ph idx="1"/>
          </p:nvPr>
        </p:nvSpPr>
        <p:spPr>
          <a:xfrm>
            <a:off x="668863" y="1076370"/>
            <a:ext cx="8918757" cy="5315377"/>
          </a:xfrm>
        </p:spPr>
        <p:txBody>
          <a:bodyPr>
            <a:normAutofit/>
          </a:bodyPr>
          <a:lstStyle/>
          <a:p>
            <a:r>
              <a:rPr lang="en-US" sz="2400" dirty="0">
                <a:solidFill>
                  <a:schemeClr val="tx1">
                    <a:lumMod val="85000"/>
                    <a:lumOff val="15000"/>
                  </a:schemeClr>
                </a:solidFill>
                <a:effectLst/>
                <a:cs typeface="Calibri"/>
              </a:rPr>
              <a:t>Energy Level Towards Project:</a:t>
            </a:r>
          </a:p>
          <a:p>
            <a:pPr lvl="1"/>
            <a:r>
              <a:rPr lang="en-US" dirty="0">
                <a:solidFill>
                  <a:schemeClr val="tx1">
                    <a:lumMod val="85000"/>
                    <a:lumOff val="15000"/>
                  </a:schemeClr>
                </a:solidFill>
                <a:effectLst/>
                <a:cs typeface="Calibri"/>
              </a:rPr>
              <a:t>88% - Positive </a:t>
            </a:r>
          </a:p>
          <a:p>
            <a:pPr lvl="1"/>
            <a:r>
              <a:rPr lang="en-US" dirty="0">
                <a:solidFill>
                  <a:schemeClr val="tx1">
                    <a:lumMod val="85000"/>
                    <a:lumOff val="15000"/>
                  </a:schemeClr>
                </a:solidFill>
                <a:effectLst/>
                <a:cs typeface="Calibri"/>
              </a:rPr>
              <a:t>7% - Neutral</a:t>
            </a:r>
          </a:p>
          <a:p>
            <a:pPr lvl="1"/>
            <a:r>
              <a:rPr lang="en-US" dirty="0">
                <a:solidFill>
                  <a:schemeClr val="tx1">
                    <a:lumMod val="85000"/>
                    <a:lumOff val="15000"/>
                  </a:schemeClr>
                </a:solidFill>
                <a:effectLst/>
                <a:cs typeface="Calibri"/>
              </a:rPr>
              <a:t>5% - Negative</a:t>
            </a:r>
          </a:p>
          <a:p>
            <a:r>
              <a:rPr lang="en-US" sz="2400" dirty="0">
                <a:solidFill>
                  <a:schemeClr val="tx1">
                    <a:lumMod val="85000"/>
                    <a:lumOff val="15000"/>
                  </a:schemeClr>
                </a:solidFill>
                <a:effectLst/>
                <a:cs typeface="Calibri"/>
              </a:rPr>
              <a:t>Over </a:t>
            </a:r>
            <a:r>
              <a:rPr lang="en-US" sz="2400" u="sng" dirty="0">
                <a:solidFill>
                  <a:schemeClr val="tx1">
                    <a:lumMod val="85000"/>
                    <a:lumOff val="15000"/>
                  </a:schemeClr>
                </a:solidFill>
                <a:effectLst/>
                <a:cs typeface="Calibri"/>
              </a:rPr>
              <a:t>80%</a:t>
            </a:r>
            <a:r>
              <a:rPr lang="en-US" sz="2400" dirty="0">
                <a:solidFill>
                  <a:schemeClr val="tx1">
                    <a:lumMod val="85000"/>
                    <a:lumOff val="15000"/>
                  </a:schemeClr>
                </a:solidFill>
                <a:effectLst/>
                <a:cs typeface="Calibri"/>
              </a:rPr>
              <a:t> will visit at least once a week</a:t>
            </a:r>
          </a:p>
          <a:p>
            <a:r>
              <a:rPr lang="en-US" sz="2400" dirty="0">
                <a:solidFill>
                  <a:schemeClr val="tx1">
                    <a:lumMod val="85000"/>
                    <a:lumOff val="15000"/>
                  </a:schemeClr>
                </a:solidFill>
                <a:effectLst/>
                <a:cs typeface="Calibri"/>
              </a:rPr>
              <a:t>Over </a:t>
            </a:r>
            <a:r>
              <a:rPr lang="en-US" sz="2400" u="sng" dirty="0">
                <a:solidFill>
                  <a:schemeClr val="tx1">
                    <a:lumMod val="85000"/>
                    <a:lumOff val="15000"/>
                  </a:schemeClr>
                </a:solidFill>
                <a:effectLst/>
                <a:cs typeface="Calibri"/>
              </a:rPr>
              <a:t>65%</a:t>
            </a:r>
            <a:r>
              <a:rPr lang="en-US" sz="2400" dirty="0">
                <a:solidFill>
                  <a:schemeClr val="tx1">
                    <a:lumMod val="85000"/>
                    <a:lumOff val="15000"/>
                  </a:schemeClr>
                </a:solidFill>
                <a:effectLst/>
                <a:cs typeface="Calibri"/>
              </a:rPr>
              <a:t> likely to visit mall while at the facility</a:t>
            </a:r>
          </a:p>
          <a:p>
            <a:r>
              <a:rPr lang="en-US" sz="2400" dirty="0">
                <a:solidFill>
                  <a:schemeClr val="tx1">
                    <a:lumMod val="85000"/>
                    <a:lumOff val="15000"/>
                  </a:schemeClr>
                </a:solidFill>
                <a:effectLst/>
                <a:cs typeface="Calibri"/>
              </a:rPr>
              <a:t>General support for Public Private Partnerships</a:t>
            </a:r>
          </a:p>
          <a:p>
            <a:r>
              <a:rPr lang="en-US" sz="2400" dirty="0">
                <a:solidFill>
                  <a:schemeClr val="tx1">
                    <a:lumMod val="85000"/>
                    <a:lumOff val="15000"/>
                  </a:schemeClr>
                </a:solidFill>
                <a:effectLst/>
                <a:cs typeface="Calibri"/>
              </a:rPr>
              <a:t>Concerns:</a:t>
            </a:r>
          </a:p>
          <a:p>
            <a:pPr lvl="1"/>
            <a:r>
              <a:rPr lang="en-US" dirty="0">
                <a:solidFill>
                  <a:schemeClr val="tx1">
                    <a:lumMod val="85000"/>
                    <a:lumOff val="15000"/>
                  </a:schemeClr>
                </a:solidFill>
                <a:effectLst/>
                <a:cs typeface="Calibri"/>
              </a:rPr>
              <a:t>Security</a:t>
            </a:r>
          </a:p>
          <a:p>
            <a:pPr lvl="1"/>
            <a:r>
              <a:rPr lang="en-US" dirty="0">
                <a:solidFill>
                  <a:schemeClr val="tx1">
                    <a:lumMod val="85000"/>
                    <a:lumOff val="15000"/>
                  </a:schemeClr>
                </a:solidFill>
                <a:effectLst/>
                <a:cs typeface="Calibri"/>
              </a:rPr>
              <a:t>Costs and Affordability</a:t>
            </a:r>
          </a:p>
          <a:p>
            <a:pPr lvl="1"/>
            <a:r>
              <a:rPr lang="en-US" dirty="0">
                <a:solidFill>
                  <a:schemeClr val="tx1">
                    <a:lumMod val="85000"/>
                    <a:lumOff val="15000"/>
                  </a:schemeClr>
                </a:solidFill>
                <a:effectLst/>
                <a:cs typeface="Calibri"/>
              </a:rPr>
              <a:t>Accessibility</a:t>
            </a:r>
          </a:p>
          <a:p>
            <a:endParaRPr lang="en-US"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3440133234"/>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0459B209-AF81-CCD1-CC9A-1ACFFA47FCCE}"/>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BC9C8CAF-74E0-7103-599F-3BE731132A5E}"/>
              </a:ext>
            </a:extLst>
          </p:cNvPr>
          <p:cNvSpPr>
            <a:spLocks noGrp="1"/>
          </p:cNvSpPr>
          <p:nvPr>
            <p:ph type="sldNum" sz="quarter" idx="12"/>
          </p:nvPr>
        </p:nvSpPr>
        <p:spPr/>
        <p:txBody>
          <a:bodyPr/>
          <a:lstStyle/>
          <a:p>
            <a:r>
              <a:rPr lang="en-US" dirty="0"/>
              <a:t>Slide </a:t>
            </a:r>
            <a:fld id="{ABDCC56A-707B-4AFC-9985-D566A83747F4}" type="slidenum">
              <a:rPr lang="en-US" dirty="0" smtClean="0"/>
              <a:pPr/>
              <a:t>3</a:t>
            </a:fld>
            <a:endParaRPr lang="en-US" dirty="0"/>
          </a:p>
        </p:txBody>
      </p:sp>
      <p:sp>
        <p:nvSpPr>
          <p:cNvPr id="8" name="Content Placeholder 7">
            <a:extLst>
              <a:ext uri="{FF2B5EF4-FFF2-40B4-BE49-F238E27FC236}">
                <a16:creationId xmlns:a16="http://schemas.microsoft.com/office/drawing/2014/main" id="{6C7215FD-8C9D-3E1B-118F-22C6FC7804ED}"/>
              </a:ext>
            </a:extLst>
          </p:cNvPr>
          <p:cNvSpPr>
            <a:spLocks noGrp="1"/>
          </p:cNvSpPr>
          <p:nvPr>
            <p:ph idx="1"/>
          </p:nvPr>
        </p:nvSpPr>
        <p:spPr>
          <a:xfrm>
            <a:off x="668864" y="1076370"/>
            <a:ext cx="3710178" cy="4131733"/>
          </a:xfrm>
        </p:spPr>
        <p:txBody>
          <a:bodyPr/>
          <a:lstStyle/>
          <a:p>
            <a:r>
              <a:rPr lang="en-US" dirty="0">
                <a:solidFill>
                  <a:schemeClr val="tx1">
                    <a:lumMod val="85000"/>
                    <a:lumOff val="15000"/>
                  </a:schemeClr>
                </a:solidFill>
                <a:effectLst/>
                <a:cs typeface="Calibri"/>
              </a:rPr>
              <a:t>Phase 1 – Natatorium</a:t>
            </a:r>
          </a:p>
          <a:p>
            <a:r>
              <a:rPr lang="en-US" dirty="0">
                <a:solidFill>
                  <a:schemeClr val="tx1">
                    <a:lumMod val="85000"/>
                    <a:lumOff val="15000"/>
                  </a:schemeClr>
                </a:solidFill>
                <a:effectLst/>
                <a:cs typeface="Calibri"/>
              </a:rPr>
              <a:t>Phase 2 – Sports Complex</a:t>
            </a:r>
          </a:p>
          <a:p>
            <a:r>
              <a:rPr lang="en-US" dirty="0">
                <a:solidFill>
                  <a:schemeClr val="tx1">
                    <a:lumMod val="85000"/>
                    <a:lumOff val="15000"/>
                  </a:schemeClr>
                </a:solidFill>
                <a:effectLst/>
                <a:cs typeface="Calibri"/>
              </a:rPr>
              <a:t>Phase 3 – Create a Recreation, Cultural Arts, Entertainment Business District</a:t>
            </a:r>
          </a:p>
        </p:txBody>
      </p:sp>
      <p:sp>
        <p:nvSpPr>
          <p:cNvPr id="9" name="Title 1">
            <a:extLst>
              <a:ext uri="{FF2B5EF4-FFF2-40B4-BE49-F238E27FC236}">
                <a16:creationId xmlns:a16="http://schemas.microsoft.com/office/drawing/2014/main" id="{0529489C-42B8-5309-5EBB-C5E9F2351969}"/>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Project Update</a:t>
            </a:r>
            <a:endParaRPr lang="en-US" dirty="0">
              <a:solidFill>
                <a:srgbClr val="003F58"/>
              </a:solidFill>
              <a:effectLst/>
              <a:cs typeface="Calibri"/>
            </a:endParaRPr>
          </a:p>
        </p:txBody>
      </p:sp>
      <p:pic>
        <p:nvPicPr>
          <p:cNvPr id="2" name="Picture 1" descr="A building with trees and a playground&#10;&#10;Description automatically generated">
            <a:extLst>
              <a:ext uri="{FF2B5EF4-FFF2-40B4-BE49-F238E27FC236}">
                <a16:creationId xmlns:a16="http://schemas.microsoft.com/office/drawing/2014/main" id="{78159C55-7519-825F-047F-5A7F1918FEE0}"/>
              </a:ext>
            </a:extLst>
          </p:cNvPr>
          <p:cNvPicPr>
            <a:picLocks noChangeAspect="1"/>
          </p:cNvPicPr>
          <p:nvPr/>
        </p:nvPicPr>
        <p:blipFill rotWithShape="1">
          <a:blip r:embed="rId4" cstate="print">
            <a:extLst>
              <a:ext uri="{28A0092B-C50C-407E-A947-70E740481C1C}">
                <a14:useLocalDpi xmlns:a14="http://schemas.microsoft.com/office/drawing/2010/main" val="0"/>
              </a:ext>
            </a:extLst>
          </a:blip>
          <a:srcRect l="1949" t="10616" r="1426" b="8208"/>
          <a:stretch/>
        </p:blipFill>
        <p:spPr>
          <a:xfrm>
            <a:off x="4948681" y="1542741"/>
            <a:ext cx="6574454" cy="3945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Tree>
    <p:extLst>
      <p:ext uri="{BB962C8B-B14F-4D97-AF65-F5344CB8AC3E}">
        <p14:creationId xmlns:p14="http://schemas.microsoft.com/office/powerpoint/2010/main" val="1388555635"/>
      </p:ext>
    </p:extLst>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56A4FE2B-DE21-F11B-C4E9-9F801E2326CF}"/>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FAE173D2-3931-BC95-1531-DC82294778CB}"/>
              </a:ext>
            </a:extLst>
          </p:cNvPr>
          <p:cNvSpPr>
            <a:spLocks noGrp="1"/>
          </p:cNvSpPr>
          <p:nvPr>
            <p:ph type="sldNum" sz="quarter" idx="12"/>
          </p:nvPr>
        </p:nvSpPr>
        <p:spPr/>
        <p:txBody>
          <a:bodyPr/>
          <a:lstStyle/>
          <a:p>
            <a:r>
              <a:rPr lang="en-US" dirty="0"/>
              <a:t>Slide </a:t>
            </a:r>
            <a:fld id="{ABDCC56A-707B-4AFC-9985-D566A83747F4}" type="slidenum">
              <a:rPr lang="en-US" dirty="0" smtClean="0"/>
              <a:pPr/>
              <a:t>30</a:t>
            </a:fld>
            <a:endParaRPr lang="en-US" dirty="0"/>
          </a:p>
        </p:txBody>
      </p:sp>
      <p:sp>
        <p:nvSpPr>
          <p:cNvPr id="9" name="Title 1">
            <a:extLst>
              <a:ext uri="{FF2B5EF4-FFF2-40B4-BE49-F238E27FC236}">
                <a16:creationId xmlns:a16="http://schemas.microsoft.com/office/drawing/2014/main" id="{5DBAF44B-9BE9-7B7C-F0AE-A6B08A83F269}"/>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Project Update</a:t>
            </a:r>
            <a:endParaRPr lang="en-US" dirty="0">
              <a:solidFill>
                <a:srgbClr val="003F58"/>
              </a:solidFill>
              <a:effectLst/>
              <a:cs typeface="Calibri"/>
            </a:endParaRPr>
          </a:p>
        </p:txBody>
      </p:sp>
      <p:pic>
        <p:nvPicPr>
          <p:cNvPr id="3" name="Picture 2" descr="Diagram&#10;&#10;AI-generated content may be incorrect.">
            <a:extLst>
              <a:ext uri="{FF2B5EF4-FFF2-40B4-BE49-F238E27FC236}">
                <a16:creationId xmlns:a16="http://schemas.microsoft.com/office/drawing/2014/main" id="{D86D97FB-A799-EF57-1BA3-AC06E1EB3BE2}"/>
              </a:ext>
            </a:extLst>
          </p:cNvPr>
          <p:cNvPicPr>
            <a:picLocks noChangeAspect="1"/>
          </p:cNvPicPr>
          <p:nvPr/>
        </p:nvPicPr>
        <p:blipFill>
          <a:blip r:embed="rId4" cstate="print">
            <a:extLst>
              <a:ext uri="{28A0092B-C50C-407E-A947-70E740481C1C}">
                <a14:useLocalDpi xmlns:a14="http://schemas.microsoft.com/office/drawing/2010/main" val="0"/>
              </a:ext>
            </a:extLst>
          </a:blip>
          <a:stretch>
            <a:fillRect/>
          </a:stretch>
        </p:blipFill>
        <p:spPr>
          <a:xfrm>
            <a:off x="2091580" y="1076370"/>
            <a:ext cx="8008840" cy="5182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Tree>
    <p:extLst>
      <p:ext uri="{BB962C8B-B14F-4D97-AF65-F5344CB8AC3E}">
        <p14:creationId xmlns:p14="http://schemas.microsoft.com/office/powerpoint/2010/main" val="950979982"/>
      </p:ext>
    </p:extLst>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A58F1D25-A466-EC15-7ED4-1F405B0302B5}"/>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FE8926B0-2152-C0C4-9519-1D17FE3FA5D8}"/>
              </a:ext>
            </a:extLst>
          </p:cNvPr>
          <p:cNvSpPr>
            <a:spLocks noGrp="1"/>
          </p:cNvSpPr>
          <p:nvPr>
            <p:ph type="sldNum" sz="quarter" idx="12"/>
          </p:nvPr>
        </p:nvSpPr>
        <p:spPr/>
        <p:txBody>
          <a:bodyPr/>
          <a:lstStyle/>
          <a:p>
            <a:r>
              <a:rPr lang="en-US" dirty="0"/>
              <a:t>Slide </a:t>
            </a:r>
            <a:fld id="{ABDCC56A-707B-4AFC-9985-D566A83747F4}" type="slidenum">
              <a:rPr lang="en-US" dirty="0" smtClean="0"/>
              <a:pPr/>
              <a:t>31</a:t>
            </a:fld>
            <a:endParaRPr lang="en-US" dirty="0"/>
          </a:p>
        </p:txBody>
      </p:sp>
      <p:sp>
        <p:nvSpPr>
          <p:cNvPr id="9" name="Title 1">
            <a:extLst>
              <a:ext uri="{FF2B5EF4-FFF2-40B4-BE49-F238E27FC236}">
                <a16:creationId xmlns:a16="http://schemas.microsoft.com/office/drawing/2014/main" id="{216E6603-5EB3-4DD9-D5BF-5E15156FC194}"/>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Project Update</a:t>
            </a:r>
            <a:endParaRPr lang="en-US" dirty="0">
              <a:solidFill>
                <a:srgbClr val="003F58"/>
              </a:solidFill>
              <a:effectLst/>
              <a:cs typeface="Calibri"/>
            </a:endParaRPr>
          </a:p>
        </p:txBody>
      </p:sp>
      <p:pic>
        <p:nvPicPr>
          <p:cNvPr id="3" name="Picture 2">
            <a:extLst>
              <a:ext uri="{FF2B5EF4-FFF2-40B4-BE49-F238E27FC236}">
                <a16:creationId xmlns:a16="http://schemas.microsoft.com/office/drawing/2014/main" id="{E0328E26-6A78-BF33-E717-C1FB308443BA}"/>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091580" y="1076370"/>
            <a:ext cx="8008839" cy="5182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Tree>
    <p:extLst>
      <p:ext uri="{BB962C8B-B14F-4D97-AF65-F5344CB8AC3E}">
        <p14:creationId xmlns:p14="http://schemas.microsoft.com/office/powerpoint/2010/main" val="2032595134"/>
      </p:ext>
    </p:extLst>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4DDF81E6-5482-7DC3-E546-31A9A1B8734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9D748BFB-8E16-D5B4-FD78-D1111AB2FB63}"/>
              </a:ext>
            </a:extLst>
          </p:cNvPr>
          <p:cNvSpPr>
            <a:spLocks noGrp="1"/>
          </p:cNvSpPr>
          <p:nvPr>
            <p:ph type="sldNum" sz="quarter" idx="12"/>
          </p:nvPr>
        </p:nvSpPr>
        <p:spPr/>
        <p:txBody>
          <a:bodyPr/>
          <a:lstStyle/>
          <a:p>
            <a:r>
              <a:rPr lang="en-US" dirty="0"/>
              <a:t>Slide </a:t>
            </a:r>
            <a:fld id="{ABDCC56A-707B-4AFC-9985-D566A83747F4}" type="slidenum">
              <a:rPr lang="en-US" dirty="0" smtClean="0"/>
              <a:pPr/>
              <a:t>32</a:t>
            </a:fld>
            <a:endParaRPr lang="en-US" dirty="0"/>
          </a:p>
        </p:txBody>
      </p:sp>
      <p:sp>
        <p:nvSpPr>
          <p:cNvPr id="9" name="Title 1">
            <a:extLst>
              <a:ext uri="{FF2B5EF4-FFF2-40B4-BE49-F238E27FC236}">
                <a16:creationId xmlns:a16="http://schemas.microsoft.com/office/drawing/2014/main" id="{D927B942-84CC-6031-B54B-BBA514249530}"/>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Project Update</a:t>
            </a:r>
            <a:endParaRPr lang="en-US" dirty="0">
              <a:solidFill>
                <a:srgbClr val="003F58"/>
              </a:solidFill>
              <a:effectLst/>
              <a:cs typeface="Calibri"/>
            </a:endParaRPr>
          </a:p>
        </p:txBody>
      </p:sp>
      <p:pic>
        <p:nvPicPr>
          <p:cNvPr id="3" name="Picture 2">
            <a:extLst>
              <a:ext uri="{FF2B5EF4-FFF2-40B4-BE49-F238E27FC236}">
                <a16:creationId xmlns:a16="http://schemas.microsoft.com/office/drawing/2014/main" id="{7113EF9E-1593-C3BE-9A7D-779C9119B7A3}"/>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091580" y="1076370"/>
            <a:ext cx="8008839" cy="5182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Tree>
    <p:extLst>
      <p:ext uri="{BB962C8B-B14F-4D97-AF65-F5344CB8AC3E}">
        <p14:creationId xmlns:p14="http://schemas.microsoft.com/office/powerpoint/2010/main" val="1660420656"/>
      </p:ext>
    </p:extLst>
  </p:cSld>
  <p:clrMapOvr>
    <a:masterClrMapping/>
  </p:clrMapOvr>
</p:sld>
</file>

<file path=ppt/slides/slide33.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7AB6E699-0EBB-449B-085A-4E1E2C821B26}"/>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EA03518D-1B23-E06C-6216-C22EB4B9058D}"/>
              </a:ext>
            </a:extLst>
          </p:cNvPr>
          <p:cNvSpPr>
            <a:spLocks noGrp="1"/>
          </p:cNvSpPr>
          <p:nvPr>
            <p:ph type="sldNum" sz="quarter" idx="12"/>
          </p:nvPr>
        </p:nvSpPr>
        <p:spPr/>
        <p:txBody>
          <a:bodyPr/>
          <a:lstStyle/>
          <a:p>
            <a:r>
              <a:rPr lang="en-US" dirty="0"/>
              <a:t>Slide </a:t>
            </a:r>
            <a:fld id="{ABDCC56A-707B-4AFC-9985-D566A83747F4}" type="slidenum">
              <a:rPr lang="en-US" dirty="0" smtClean="0"/>
              <a:pPr/>
              <a:t>33</a:t>
            </a:fld>
            <a:endParaRPr lang="en-US" dirty="0"/>
          </a:p>
        </p:txBody>
      </p:sp>
      <p:sp>
        <p:nvSpPr>
          <p:cNvPr id="9" name="Title 1">
            <a:extLst>
              <a:ext uri="{FF2B5EF4-FFF2-40B4-BE49-F238E27FC236}">
                <a16:creationId xmlns:a16="http://schemas.microsoft.com/office/drawing/2014/main" id="{DA0887D4-E888-1658-83ED-8D7AFA51AB36}"/>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Project Update</a:t>
            </a:r>
            <a:endParaRPr lang="en-US" dirty="0">
              <a:solidFill>
                <a:srgbClr val="003F58"/>
              </a:solidFill>
              <a:effectLst/>
              <a:cs typeface="Calibri"/>
            </a:endParaRPr>
          </a:p>
        </p:txBody>
      </p:sp>
      <p:pic>
        <p:nvPicPr>
          <p:cNvPr id="3" name="Picture 2">
            <a:extLst>
              <a:ext uri="{FF2B5EF4-FFF2-40B4-BE49-F238E27FC236}">
                <a16:creationId xmlns:a16="http://schemas.microsoft.com/office/drawing/2014/main" id="{E0BCD2DD-6712-0B09-C532-BC22076AF3CC}"/>
              </a:ext>
            </a:extLst>
          </p:cNvPr>
          <p:cNvPicPr>
            <a:picLocks noChangeAspect="1"/>
          </p:cNvPicPr>
          <p:nvPr/>
        </p:nvPicPr>
        <p:blipFill>
          <a:blip r:embed="rId4">
            <a:extLst>
              <a:ext uri="{28A0092B-C50C-407E-A947-70E740481C1C}">
                <a14:useLocalDpi xmlns:a14="http://schemas.microsoft.com/office/drawing/2010/main" val="0"/>
              </a:ext>
            </a:extLst>
          </a:blip>
          <a:srcRect/>
          <a:stretch/>
        </p:blipFill>
        <p:spPr>
          <a:xfrm>
            <a:off x="2091974" y="1076370"/>
            <a:ext cx="8008051" cy="5182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Tree>
    <p:extLst>
      <p:ext uri="{BB962C8B-B14F-4D97-AF65-F5344CB8AC3E}">
        <p14:creationId xmlns:p14="http://schemas.microsoft.com/office/powerpoint/2010/main" val="2918435965"/>
      </p:ext>
    </p:extLst>
  </p:cSld>
  <p:clrMapOvr>
    <a:masterClrMapping/>
  </p:clrMapOvr>
</p:sld>
</file>

<file path=ppt/slides/slide34.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75C2B311-D96F-05B2-F2C7-93AEE7F125E6}"/>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9D554237-195F-0699-060B-29317330999E}"/>
              </a:ext>
            </a:extLst>
          </p:cNvPr>
          <p:cNvSpPr>
            <a:spLocks noGrp="1"/>
          </p:cNvSpPr>
          <p:nvPr>
            <p:ph type="sldNum" sz="quarter" idx="12"/>
          </p:nvPr>
        </p:nvSpPr>
        <p:spPr/>
        <p:txBody>
          <a:bodyPr/>
          <a:lstStyle/>
          <a:p>
            <a:r>
              <a:rPr lang="en-US" dirty="0"/>
              <a:t>Slide </a:t>
            </a:r>
            <a:fld id="{ABDCC56A-707B-4AFC-9985-D566A83747F4}" type="slidenum">
              <a:rPr lang="en-US" dirty="0" smtClean="0"/>
              <a:pPr/>
              <a:t>34</a:t>
            </a:fld>
            <a:endParaRPr lang="en-US" dirty="0"/>
          </a:p>
        </p:txBody>
      </p:sp>
      <p:sp>
        <p:nvSpPr>
          <p:cNvPr id="8" name="Content Placeholder 7">
            <a:extLst>
              <a:ext uri="{FF2B5EF4-FFF2-40B4-BE49-F238E27FC236}">
                <a16:creationId xmlns:a16="http://schemas.microsoft.com/office/drawing/2014/main" id="{09C28626-089F-22FA-A268-17E0CEEAA6E8}"/>
              </a:ext>
            </a:extLst>
          </p:cNvPr>
          <p:cNvSpPr>
            <a:spLocks noGrp="1"/>
          </p:cNvSpPr>
          <p:nvPr>
            <p:ph idx="1"/>
          </p:nvPr>
        </p:nvSpPr>
        <p:spPr>
          <a:xfrm>
            <a:off x="668863" y="1076370"/>
            <a:ext cx="7379667" cy="4131733"/>
          </a:xfrm>
        </p:spPr>
        <p:txBody>
          <a:bodyPr/>
          <a:lstStyle/>
          <a:p>
            <a:r>
              <a:rPr lang="en-US" dirty="0">
                <a:solidFill>
                  <a:schemeClr val="tx1">
                    <a:lumMod val="85000"/>
                    <a:lumOff val="15000"/>
                  </a:schemeClr>
                </a:solidFill>
                <a:effectLst/>
                <a:cs typeface="Calibri"/>
              </a:rPr>
              <a:t>Phase 1 – Build Within Existing Building</a:t>
            </a:r>
          </a:p>
          <a:p>
            <a:r>
              <a:rPr lang="en-US" dirty="0">
                <a:solidFill>
                  <a:schemeClr val="tx1">
                    <a:lumMod val="85000"/>
                    <a:lumOff val="15000"/>
                  </a:schemeClr>
                </a:solidFill>
                <a:effectLst/>
                <a:cs typeface="Calibri"/>
              </a:rPr>
              <a:t>Phase 2 – Build on Property</a:t>
            </a:r>
          </a:p>
          <a:p>
            <a:r>
              <a:rPr lang="en-US" dirty="0">
                <a:solidFill>
                  <a:schemeClr val="tx1">
                    <a:lumMod val="85000"/>
                    <a:lumOff val="15000"/>
                  </a:schemeClr>
                </a:solidFill>
                <a:effectLst/>
                <a:cs typeface="Calibri"/>
              </a:rPr>
              <a:t>Phase 3 – Expand on Connectivity</a:t>
            </a:r>
          </a:p>
        </p:txBody>
      </p:sp>
      <p:sp>
        <p:nvSpPr>
          <p:cNvPr id="9" name="Title 1">
            <a:extLst>
              <a:ext uri="{FF2B5EF4-FFF2-40B4-BE49-F238E27FC236}">
                <a16:creationId xmlns:a16="http://schemas.microsoft.com/office/drawing/2014/main" id="{F239082B-7DA0-4B3E-93B7-A9B82E052D99}"/>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Project Phasing</a:t>
            </a:r>
            <a:endParaRPr lang="en-US" dirty="0">
              <a:solidFill>
                <a:srgbClr val="003F58"/>
              </a:solidFill>
              <a:effectLst/>
              <a:cs typeface="Calibri"/>
            </a:endParaRPr>
          </a:p>
        </p:txBody>
      </p:sp>
    </p:spTree>
    <p:extLst>
      <p:ext uri="{BB962C8B-B14F-4D97-AF65-F5344CB8AC3E}">
        <p14:creationId xmlns:p14="http://schemas.microsoft.com/office/powerpoint/2010/main" val="2610526248"/>
      </p:ext>
    </p:extLst>
  </p:cSld>
  <p:clrMapOvr>
    <a:masterClrMapping/>
  </p:clrMapOvr>
</p:sld>
</file>

<file path=ppt/slides/slide35.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C1BA2EBC-9269-F2A3-080C-FC116178FF82}"/>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8E8C4FBA-8361-A95B-FD39-7B6DB3F25034}"/>
              </a:ext>
            </a:extLst>
          </p:cNvPr>
          <p:cNvSpPr>
            <a:spLocks noGrp="1"/>
          </p:cNvSpPr>
          <p:nvPr>
            <p:ph type="sldNum" sz="quarter" idx="12"/>
          </p:nvPr>
        </p:nvSpPr>
        <p:spPr/>
        <p:txBody>
          <a:bodyPr/>
          <a:lstStyle/>
          <a:p>
            <a:r>
              <a:rPr lang="en-US" dirty="0"/>
              <a:t>Slide </a:t>
            </a:r>
            <a:fld id="{ABDCC56A-707B-4AFC-9985-D566A83747F4}" type="slidenum">
              <a:rPr lang="en-US" dirty="0" smtClean="0"/>
              <a:pPr/>
              <a:t>35</a:t>
            </a:fld>
            <a:endParaRPr lang="en-US" dirty="0"/>
          </a:p>
        </p:txBody>
      </p:sp>
      <p:sp>
        <p:nvSpPr>
          <p:cNvPr id="8" name="Content Placeholder 7">
            <a:extLst>
              <a:ext uri="{FF2B5EF4-FFF2-40B4-BE49-F238E27FC236}">
                <a16:creationId xmlns:a16="http://schemas.microsoft.com/office/drawing/2014/main" id="{226857EE-C1C9-66D6-0FFF-297F5729AC79}"/>
              </a:ext>
            </a:extLst>
          </p:cNvPr>
          <p:cNvSpPr>
            <a:spLocks noGrp="1"/>
          </p:cNvSpPr>
          <p:nvPr>
            <p:ph idx="1"/>
          </p:nvPr>
        </p:nvSpPr>
        <p:spPr>
          <a:xfrm>
            <a:off x="668863" y="1076370"/>
            <a:ext cx="7379667" cy="4131733"/>
          </a:xfrm>
        </p:spPr>
        <p:txBody>
          <a:bodyPr/>
          <a:lstStyle/>
          <a:p>
            <a:r>
              <a:rPr lang="en-US" dirty="0">
                <a:solidFill>
                  <a:schemeClr val="tx1">
                    <a:lumMod val="85000"/>
                    <a:lumOff val="15000"/>
                  </a:schemeClr>
                </a:solidFill>
                <a:effectLst/>
                <a:cs typeface="Calibri"/>
              </a:rPr>
              <a:t>Phase 1 – Defining the Design Considerations</a:t>
            </a:r>
          </a:p>
          <a:p>
            <a:pPr lvl="1"/>
            <a:r>
              <a:rPr lang="en-US" dirty="0">
                <a:solidFill>
                  <a:schemeClr val="tx1">
                    <a:lumMod val="85000"/>
                    <a:lumOff val="15000"/>
                  </a:schemeClr>
                </a:solidFill>
                <a:effectLst/>
                <a:cs typeface="Calibri"/>
              </a:rPr>
              <a:t>Competition Pool</a:t>
            </a:r>
          </a:p>
          <a:p>
            <a:pPr lvl="1"/>
            <a:r>
              <a:rPr lang="en-US" dirty="0">
                <a:solidFill>
                  <a:schemeClr val="tx1">
                    <a:lumMod val="85000"/>
                    <a:lumOff val="15000"/>
                  </a:schemeClr>
                </a:solidFill>
                <a:effectLst/>
                <a:cs typeface="Calibri"/>
              </a:rPr>
              <a:t>Warm Water Aqua Therapy</a:t>
            </a:r>
          </a:p>
          <a:p>
            <a:pPr lvl="1"/>
            <a:r>
              <a:rPr lang="en-US" dirty="0">
                <a:solidFill>
                  <a:schemeClr val="tx1">
                    <a:lumMod val="85000"/>
                    <a:lumOff val="15000"/>
                  </a:schemeClr>
                </a:solidFill>
                <a:effectLst/>
                <a:cs typeface="Calibri"/>
              </a:rPr>
              <a:t>Kid’s Pool</a:t>
            </a:r>
          </a:p>
          <a:p>
            <a:pPr lvl="1"/>
            <a:r>
              <a:rPr lang="en-US" dirty="0">
                <a:solidFill>
                  <a:schemeClr val="tx1">
                    <a:lumMod val="85000"/>
                    <a:lumOff val="15000"/>
                  </a:schemeClr>
                </a:solidFill>
                <a:effectLst/>
                <a:cs typeface="Calibri"/>
              </a:rPr>
              <a:t>Leisure Pool</a:t>
            </a:r>
          </a:p>
          <a:p>
            <a:pPr lvl="1"/>
            <a:r>
              <a:rPr lang="en-US" dirty="0">
                <a:solidFill>
                  <a:schemeClr val="tx1">
                    <a:lumMod val="85000"/>
                    <a:lumOff val="15000"/>
                  </a:schemeClr>
                </a:solidFill>
                <a:effectLst/>
                <a:cs typeface="Calibri"/>
              </a:rPr>
              <a:t>Restroom and Locker Room Considerations</a:t>
            </a:r>
          </a:p>
          <a:p>
            <a:pPr lvl="1"/>
            <a:r>
              <a:rPr lang="en-US" dirty="0">
                <a:solidFill>
                  <a:schemeClr val="tx1">
                    <a:lumMod val="85000"/>
                    <a:lumOff val="15000"/>
                  </a:schemeClr>
                </a:solidFill>
                <a:effectLst/>
                <a:cs typeface="Calibri"/>
              </a:rPr>
              <a:t>Classrooms</a:t>
            </a:r>
          </a:p>
          <a:p>
            <a:pPr lvl="1"/>
            <a:r>
              <a:rPr lang="en-US" dirty="0">
                <a:solidFill>
                  <a:schemeClr val="tx1">
                    <a:lumMod val="85000"/>
                    <a:lumOff val="15000"/>
                  </a:schemeClr>
                </a:solidFill>
                <a:effectLst/>
                <a:cs typeface="Calibri"/>
              </a:rPr>
              <a:t>Water and Air Quality</a:t>
            </a:r>
          </a:p>
        </p:txBody>
      </p:sp>
      <p:sp>
        <p:nvSpPr>
          <p:cNvPr id="9" name="Title 1">
            <a:extLst>
              <a:ext uri="{FF2B5EF4-FFF2-40B4-BE49-F238E27FC236}">
                <a16:creationId xmlns:a16="http://schemas.microsoft.com/office/drawing/2014/main" id="{39DD666D-F3DC-508C-D852-739FAD543DC0}"/>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Project Phasing</a:t>
            </a:r>
            <a:endParaRPr lang="en-US" dirty="0">
              <a:solidFill>
                <a:srgbClr val="003F58"/>
              </a:solidFill>
              <a:effectLst/>
              <a:cs typeface="Calibri"/>
            </a:endParaRPr>
          </a:p>
        </p:txBody>
      </p:sp>
    </p:spTree>
    <p:extLst>
      <p:ext uri="{BB962C8B-B14F-4D97-AF65-F5344CB8AC3E}">
        <p14:creationId xmlns:p14="http://schemas.microsoft.com/office/powerpoint/2010/main" val="1614505799"/>
      </p:ext>
    </p:extLst>
  </p:cSld>
  <p:clrMapOvr>
    <a:masterClrMapping/>
  </p:clrMapOvr>
</p:sld>
</file>

<file path=ppt/slides/slide36.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ABB4542F-A247-B50D-3971-E3F58BC7E1B7}"/>
            </a:ext>
          </a:extLst>
        </p:cNvPr>
        <p:cNvGrpSpPr/>
        <p:nvPr/>
      </p:nvGrpSpPr>
      <p:grpSpPr>
        <a:xfrm>
          <a:off x="0" y="0"/>
          <a:ext cx="0" cy="0"/>
          <a:chOff x="0" y="0"/>
          <a:chExt cx="0" cy="0"/>
        </a:xfrm>
      </p:grpSpPr>
      <p:sp>
        <p:nvSpPr>
          <p:cNvPr id="2" name="Title 1">
            <a:extLst>
              <a:ext uri="{FF2B5EF4-FFF2-40B4-BE49-F238E27FC236}">
                <a16:creationId xmlns:a16="http://schemas.microsoft.com/office/drawing/2014/main" id="{CF354576-D88D-5C2A-3CB8-FB0D2893E6DA}"/>
              </a:ext>
            </a:extLst>
          </p:cNvPr>
          <p:cNvSpPr>
            <a:spLocks noGrp="1"/>
          </p:cNvSpPr>
          <p:nvPr>
            <p:ph type="title"/>
          </p:nvPr>
        </p:nvSpPr>
        <p:spPr>
          <a:xfrm>
            <a:off x="531707" y="344215"/>
            <a:ext cx="10515600" cy="732155"/>
          </a:xfrm>
        </p:spPr>
        <p:txBody>
          <a:bodyPr/>
          <a:lstStyle/>
          <a:p>
            <a:r>
              <a:rPr lang="en-US" dirty="0">
                <a:solidFill>
                  <a:srgbClr val="003F58"/>
                </a:solidFill>
                <a:effectLst/>
              </a:rPr>
              <a:t>Next Steps</a:t>
            </a:r>
            <a:endParaRPr lang="en-US" dirty="0">
              <a:solidFill>
                <a:srgbClr val="003F58"/>
              </a:solidFill>
              <a:effectLst/>
              <a:cs typeface="Calibri"/>
            </a:endParaRPr>
          </a:p>
        </p:txBody>
      </p:sp>
      <p:sp>
        <p:nvSpPr>
          <p:cNvPr id="5" name="Slide Number Placeholder 4">
            <a:extLst>
              <a:ext uri="{FF2B5EF4-FFF2-40B4-BE49-F238E27FC236}">
                <a16:creationId xmlns:a16="http://schemas.microsoft.com/office/drawing/2014/main" id="{9A951B01-8042-7AA8-3864-09B8C58EE686}"/>
              </a:ext>
            </a:extLst>
          </p:cNvPr>
          <p:cNvSpPr>
            <a:spLocks noGrp="1"/>
          </p:cNvSpPr>
          <p:nvPr>
            <p:ph type="sldNum" sz="quarter" idx="12"/>
          </p:nvPr>
        </p:nvSpPr>
        <p:spPr/>
        <p:txBody>
          <a:bodyPr/>
          <a:lstStyle/>
          <a:p>
            <a:r>
              <a:rPr lang="en-US" dirty="0"/>
              <a:t>Slide </a:t>
            </a:r>
            <a:fld id="{ABDCC56A-707B-4AFC-9985-D566A83747F4}" type="slidenum">
              <a:rPr lang="en-US" dirty="0" smtClean="0"/>
              <a:pPr/>
              <a:t>36</a:t>
            </a:fld>
            <a:endParaRPr lang="en-US" dirty="0"/>
          </a:p>
        </p:txBody>
      </p:sp>
      <p:grpSp>
        <p:nvGrpSpPr>
          <p:cNvPr id="3" name="Group 2">
            <a:extLst>
              <a:ext uri="{FF2B5EF4-FFF2-40B4-BE49-F238E27FC236}">
                <a16:creationId xmlns:a16="http://schemas.microsoft.com/office/drawing/2014/main" id="{4C2F96A5-52DA-E4AF-0C18-53CC13F13A12}"/>
              </a:ext>
            </a:extLst>
          </p:cNvPr>
          <p:cNvGrpSpPr/>
          <p:nvPr/>
        </p:nvGrpSpPr>
        <p:grpSpPr>
          <a:xfrm>
            <a:off x="1420306" y="3740947"/>
            <a:ext cx="2786987" cy="2436177"/>
            <a:chOff x="702025" y="1899338"/>
            <a:chExt cx="2786987" cy="2436177"/>
          </a:xfrm>
        </p:grpSpPr>
        <p:sp>
          <p:nvSpPr>
            <p:cNvPr id="21" name="Arrow: Right 20">
              <a:extLst>
                <a:ext uri="{FF2B5EF4-FFF2-40B4-BE49-F238E27FC236}">
                  <a16:creationId xmlns:a16="http://schemas.microsoft.com/office/drawing/2014/main" id="{E4F4379F-6B33-A994-E893-466A54187713}"/>
                </a:ext>
              </a:extLst>
            </p:cNvPr>
            <p:cNvSpPr/>
            <p:nvPr/>
          </p:nvSpPr>
          <p:spPr>
            <a:xfrm>
              <a:off x="702025" y="1899338"/>
              <a:ext cx="2786987" cy="2436177"/>
            </a:xfrm>
            <a:prstGeom prst="rightArrow">
              <a:avLst>
                <a:gd name="adj1" fmla="val 70000"/>
                <a:gd name="adj2" fmla="val 50000"/>
              </a:avLst>
            </a:prstGeom>
          </p:spPr>
          <p: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p:style>
          <p:txBody>
            <a:bodyPr/>
            <a:lstStyle/>
            <a:p>
              <a:endParaRPr lang="en-US"/>
            </a:p>
          </p:txBody>
        </p:sp>
        <p:sp>
          <p:nvSpPr>
            <p:cNvPr id="22" name="Arrow: Right 4">
              <a:extLst>
                <a:ext uri="{FF2B5EF4-FFF2-40B4-BE49-F238E27FC236}">
                  <a16:creationId xmlns:a16="http://schemas.microsoft.com/office/drawing/2014/main" id="{9DA32B7B-795B-E6F7-2044-C0C79598ED89}"/>
                </a:ext>
              </a:extLst>
            </p:cNvPr>
            <p:cNvSpPr txBox="1"/>
            <p:nvPr/>
          </p:nvSpPr>
          <p:spPr>
            <a:xfrm>
              <a:off x="1398772" y="2264765"/>
              <a:ext cx="1358656" cy="1705323"/>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t>Feasibility Study</a:t>
              </a:r>
            </a:p>
            <a:p>
              <a:pPr marL="114300" lvl="1" indent="-114300" algn="l" defTabSz="622300">
                <a:lnSpc>
                  <a:spcPct val="90000"/>
                </a:lnSpc>
                <a:spcBef>
                  <a:spcPct val="0"/>
                </a:spcBef>
                <a:spcAft>
                  <a:spcPct val="15000"/>
                </a:spcAft>
                <a:buChar char="•"/>
              </a:pPr>
              <a:r>
                <a:rPr lang="en-US" sz="1400" kern="1200" dirty="0"/>
                <a:t>Community Engagement</a:t>
              </a:r>
            </a:p>
          </p:txBody>
        </p:sp>
      </p:grpSp>
      <p:grpSp>
        <p:nvGrpSpPr>
          <p:cNvPr id="4" name="Group 3">
            <a:extLst>
              <a:ext uri="{FF2B5EF4-FFF2-40B4-BE49-F238E27FC236}">
                <a16:creationId xmlns:a16="http://schemas.microsoft.com/office/drawing/2014/main" id="{2012F634-5A47-B57D-6C11-BD0C8C4C3FF9}"/>
              </a:ext>
            </a:extLst>
          </p:cNvPr>
          <p:cNvGrpSpPr/>
          <p:nvPr/>
        </p:nvGrpSpPr>
        <p:grpSpPr>
          <a:xfrm>
            <a:off x="718281" y="4262289"/>
            <a:ext cx="1393493" cy="1393493"/>
            <a:chOff x="0" y="2420680"/>
            <a:chExt cx="1393493" cy="1393493"/>
          </a:xfrm>
        </p:grpSpPr>
        <p:sp>
          <p:nvSpPr>
            <p:cNvPr id="19" name="Oval 18">
              <a:extLst>
                <a:ext uri="{FF2B5EF4-FFF2-40B4-BE49-F238E27FC236}">
                  <a16:creationId xmlns:a16="http://schemas.microsoft.com/office/drawing/2014/main" id="{0E3B495A-65BA-47EA-20FE-5A66163A9613}"/>
                </a:ext>
              </a:extLst>
            </p:cNvPr>
            <p:cNvSpPr/>
            <p:nvPr/>
          </p:nvSpPr>
          <p:spPr>
            <a:xfrm>
              <a:off x="0" y="2420680"/>
              <a:ext cx="1393493" cy="1393493"/>
            </a:xfrm>
            <a:prstGeom prst="ellipse">
              <a:avLst/>
            </a:prstGeom>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dirty="0"/>
            </a:p>
          </p:txBody>
        </p:sp>
        <p:sp>
          <p:nvSpPr>
            <p:cNvPr id="20" name="Oval 6">
              <a:extLst>
                <a:ext uri="{FF2B5EF4-FFF2-40B4-BE49-F238E27FC236}">
                  <a16:creationId xmlns:a16="http://schemas.microsoft.com/office/drawing/2014/main" id="{49D6149A-6EF8-F286-494B-7697D5C01193}"/>
                </a:ext>
              </a:extLst>
            </p:cNvPr>
            <p:cNvSpPr txBox="1"/>
            <p:nvPr/>
          </p:nvSpPr>
          <p:spPr>
            <a:xfrm>
              <a:off x="204072" y="2624752"/>
              <a:ext cx="985349" cy="985349"/>
            </a:xfrm>
            <a:prstGeom prst="rect">
              <a:avLst/>
            </a:prstGeom>
          </p:spPr>
          <p:style>
            <a:lnRef idx="0">
              <a:scrgbClr r="0" g="0" b="0"/>
            </a:lnRef>
            <a:fillRef idx="0">
              <a:scrgbClr r="0" g="0" b="0"/>
            </a:fillRef>
            <a:effectRef idx="0">
              <a:scrgbClr r="0" g="0" b="0"/>
            </a:effectRef>
            <a:fontRef idx="minor">
              <a:schemeClr val="lt1"/>
            </a:fontRef>
          </p:style>
          <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t>Current </a:t>
              </a:r>
            </a:p>
            <a:p>
              <a:pPr marL="0" lvl="0" indent="0" algn="ctr" defTabSz="622300">
                <a:lnSpc>
                  <a:spcPct val="90000"/>
                </a:lnSpc>
                <a:spcBef>
                  <a:spcPct val="0"/>
                </a:spcBef>
                <a:spcAft>
                  <a:spcPct val="35000"/>
                </a:spcAft>
                <a:buNone/>
              </a:pPr>
              <a:r>
                <a:rPr lang="en-US" sz="1400" kern="1200" dirty="0"/>
                <a:t>– </a:t>
              </a:r>
            </a:p>
            <a:p>
              <a:pPr marL="0" lvl="0" indent="0" algn="ctr" defTabSz="622300">
                <a:lnSpc>
                  <a:spcPct val="90000"/>
                </a:lnSpc>
                <a:spcBef>
                  <a:spcPct val="0"/>
                </a:spcBef>
                <a:spcAft>
                  <a:spcPct val="35000"/>
                </a:spcAft>
                <a:buNone/>
              </a:pPr>
              <a:r>
                <a:rPr lang="en-US" sz="1400" kern="1200" dirty="0"/>
                <a:t>June 2025</a:t>
              </a:r>
            </a:p>
          </p:txBody>
        </p:sp>
      </p:grpSp>
      <p:grpSp>
        <p:nvGrpSpPr>
          <p:cNvPr id="6" name="Group 5">
            <a:extLst>
              <a:ext uri="{FF2B5EF4-FFF2-40B4-BE49-F238E27FC236}">
                <a16:creationId xmlns:a16="http://schemas.microsoft.com/office/drawing/2014/main" id="{B278ED5E-FA61-044F-1D35-95055DA75D14}"/>
              </a:ext>
            </a:extLst>
          </p:cNvPr>
          <p:cNvGrpSpPr/>
          <p:nvPr/>
        </p:nvGrpSpPr>
        <p:grpSpPr>
          <a:xfrm>
            <a:off x="5078227" y="3740947"/>
            <a:ext cx="2786987" cy="2436177"/>
            <a:chOff x="4359946" y="1899338"/>
            <a:chExt cx="2786987" cy="2436177"/>
          </a:xfrm>
        </p:grpSpPr>
        <p:sp>
          <p:nvSpPr>
            <p:cNvPr id="17" name="Arrow: Right 16">
              <a:extLst>
                <a:ext uri="{FF2B5EF4-FFF2-40B4-BE49-F238E27FC236}">
                  <a16:creationId xmlns:a16="http://schemas.microsoft.com/office/drawing/2014/main" id="{4B45BE49-2847-332B-298C-544C8BD147FC}"/>
                </a:ext>
              </a:extLst>
            </p:cNvPr>
            <p:cNvSpPr/>
            <p:nvPr/>
          </p:nvSpPr>
          <p:spPr>
            <a:xfrm>
              <a:off x="4359946" y="1899338"/>
              <a:ext cx="2786987" cy="2436177"/>
            </a:xfrm>
            <a:prstGeom prst="rightArrow">
              <a:avLst>
                <a:gd name="adj1" fmla="val 70000"/>
                <a:gd name="adj2" fmla="val 50000"/>
              </a:avLst>
            </a:prstGeom>
          </p:spPr>
          <p: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p:style>
          <p:txBody>
            <a:bodyPr/>
            <a:lstStyle/>
            <a:p>
              <a:endParaRPr lang="en-US"/>
            </a:p>
          </p:txBody>
        </p:sp>
        <p:sp>
          <p:nvSpPr>
            <p:cNvPr id="18" name="Arrow: Right 8">
              <a:extLst>
                <a:ext uri="{FF2B5EF4-FFF2-40B4-BE49-F238E27FC236}">
                  <a16:creationId xmlns:a16="http://schemas.microsoft.com/office/drawing/2014/main" id="{EEFBC347-D65F-6E7E-E591-75B549851865}"/>
                </a:ext>
              </a:extLst>
            </p:cNvPr>
            <p:cNvSpPr txBox="1"/>
            <p:nvPr/>
          </p:nvSpPr>
          <p:spPr>
            <a:xfrm>
              <a:off x="5056693" y="2264765"/>
              <a:ext cx="1358656" cy="1705323"/>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t>Request for Procurement</a:t>
              </a:r>
            </a:p>
            <a:p>
              <a:pPr marL="114300" lvl="1" indent="-114300" algn="l" defTabSz="622300">
                <a:lnSpc>
                  <a:spcPct val="90000"/>
                </a:lnSpc>
                <a:spcBef>
                  <a:spcPct val="0"/>
                </a:spcBef>
                <a:spcAft>
                  <a:spcPct val="15000"/>
                </a:spcAft>
                <a:buChar char="•"/>
              </a:pPr>
              <a:r>
                <a:rPr lang="en-US" sz="1400" kern="1200" dirty="0"/>
                <a:t>Planning and Permitting</a:t>
              </a:r>
            </a:p>
          </p:txBody>
        </p:sp>
      </p:grpSp>
      <p:grpSp>
        <p:nvGrpSpPr>
          <p:cNvPr id="8" name="Group 7">
            <a:extLst>
              <a:ext uri="{FF2B5EF4-FFF2-40B4-BE49-F238E27FC236}">
                <a16:creationId xmlns:a16="http://schemas.microsoft.com/office/drawing/2014/main" id="{32C57835-1831-DFC7-9237-386EA954FE5E}"/>
              </a:ext>
            </a:extLst>
          </p:cNvPr>
          <p:cNvGrpSpPr/>
          <p:nvPr/>
        </p:nvGrpSpPr>
        <p:grpSpPr>
          <a:xfrm>
            <a:off x="4381480" y="4262289"/>
            <a:ext cx="1393493" cy="1393493"/>
            <a:chOff x="3663199" y="2420680"/>
            <a:chExt cx="1393493" cy="1393493"/>
          </a:xfrm>
        </p:grpSpPr>
        <p:sp>
          <p:nvSpPr>
            <p:cNvPr id="15" name="Oval 14">
              <a:extLst>
                <a:ext uri="{FF2B5EF4-FFF2-40B4-BE49-F238E27FC236}">
                  <a16:creationId xmlns:a16="http://schemas.microsoft.com/office/drawing/2014/main" id="{64F90562-53F4-4376-0702-8AF338423628}"/>
                </a:ext>
              </a:extLst>
            </p:cNvPr>
            <p:cNvSpPr/>
            <p:nvPr/>
          </p:nvSpPr>
          <p:spPr>
            <a:xfrm>
              <a:off x="3663199" y="2420680"/>
              <a:ext cx="1393493" cy="1393493"/>
            </a:xfrm>
            <a:prstGeom prst="ellipse">
              <a:avLst/>
            </a:prstGeom>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a:p>
          </p:txBody>
        </p:sp>
        <p:sp>
          <p:nvSpPr>
            <p:cNvPr id="16" name="Oval 10">
              <a:extLst>
                <a:ext uri="{FF2B5EF4-FFF2-40B4-BE49-F238E27FC236}">
                  <a16:creationId xmlns:a16="http://schemas.microsoft.com/office/drawing/2014/main" id="{42CC60BE-ED2D-7909-274E-7F997EF82484}"/>
                </a:ext>
              </a:extLst>
            </p:cNvPr>
            <p:cNvSpPr txBox="1"/>
            <p:nvPr/>
          </p:nvSpPr>
          <p:spPr>
            <a:xfrm>
              <a:off x="3867271" y="2624752"/>
              <a:ext cx="985349" cy="985349"/>
            </a:xfrm>
            <a:prstGeom prst="rect">
              <a:avLst/>
            </a:prstGeom>
          </p:spPr>
          <p:style>
            <a:lnRef idx="0">
              <a:scrgbClr r="0" g="0" b="0"/>
            </a:lnRef>
            <a:fillRef idx="0">
              <a:scrgbClr r="0" g="0" b="0"/>
            </a:fillRef>
            <a:effectRef idx="0">
              <a:scrgbClr r="0" g="0" b="0"/>
            </a:effectRef>
            <a:fontRef idx="minor">
              <a:schemeClr val="lt1"/>
            </a:fontRef>
          </p:style>
          <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t>July 2025</a:t>
              </a:r>
            </a:p>
            <a:p>
              <a:pPr marL="0" lvl="0" indent="0" algn="ctr" defTabSz="622300">
                <a:lnSpc>
                  <a:spcPct val="90000"/>
                </a:lnSpc>
                <a:spcBef>
                  <a:spcPct val="0"/>
                </a:spcBef>
                <a:spcAft>
                  <a:spcPct val="35000"/>
                </a:spcAft>
                <a:buNone/>
              </a:pPr>
              <a:r>
                <a:rPr lang="en-US" sz="1400" kern="1200" dirty="0"/>
                <a:t> – </a:t>
              </a:r>
            </a:p>
            <a:p>
              <a:pPr marL="0" lvl="0" indent="0" algn="ctr" defTabSz="622300">
                <a:lnSpc>
                  <a:spcPct val="90000"/>
                </a:lnSpc>
                <a:spcBef>
                  <a:spcPct val="0"/>
                </a:spcBef>
                <a:spcAft>
                  <a:spcPct val="35000"/>
                </a:spcAft>
                <a:buNone/>
              </a:pPr>
              <a:r>
                <a:rPr lang="en-US" sz="1400" kern="1200" dirty="0"/>
                <a:t>December 2025</a:t>
              </a:r>
            </a:p>
          </p:txBody>
        </p:sp>
      </p:grpSp>
      <p:grpSp>
        <p:nvGrpSpPr>
          <p:cNvPr id="9" name="Group 8">
            <a:extLst>
              <a:ext uri="{FF2B5EF4-FFF2-40B4-BE49-F238E27FC236}">
                <a16:creationId xmlns:a16="http://schemas.microsoft.com/office/drawing/2014/main" id="{55B30387-9252-D990-B475-6B833CF8C21B}"/>
              </a:ext>
            </a:extLst>
          </p:cNvPr>
          <p:cNvGrpSpPr/>
          <p:nvPr/>
        </p:nvGrpSpPr>
        <p:grpSpPr>
          <a:xfrm>
            <a:off x="8736148" y="3740947"/>
            <a:ext cx="2786987" cy="2436177"/>
            <a:chOff x="8017867" y="1899338"/>
            <a:chExt cx="2786987" cy="2436177"/>
          </a:xfrm>
        </p:grpSpPr>
        <p:sp>
          <p:nvSpPr>
            <p:cNvPr id="13" name="Arrow: Right 12">
              <a:extLst>
                <a:ext uri="{FF2B5EF4-FFF2-40B4-BE49-F238E27FC236}">
                  <a16:creationId xmlns:a16="http://schemas.microsoft.com/office/drawing/2014/main" id="{15C8A3C1-DD9B-7408-724E-CDF4D3DD8792}"/>
                </a:ext>
              </a:extLst>
            </p:cNvPr>
            <p:cNvSpPr/>
            <p:nvPr/>
          </p:nvSpPr>
          <p:spPr>
            <a:xfrm>
              <a:off x="8017867" y="1899338"/>
              <a:ext cx="2786987" cy="2436177"/>
            </a:xfrm>
            <a:prstGeom prst="rightArrow">
              <a:avLst>
                <a:gd name="adj1" fmla="val 70000"/>
                <a:gd name="adj2" fmla="val 50000"/>
              </a:avLst>
            </a:prstGeom>
          </p:spPr>
          <p: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p:style>
          <p:txBody>
            <a:bodyPr/>
            <a:lstStyle/>
            <a:p>
              <a:endParaRPr lang="en-US"/>
            </a:p>
          </p:txBody>
        </p:sp>
        <p:sp>
          <p:nvSpPr>
            <p:cNvPr id="14" name="Arrow: Right 12">
              <a:extLst>
                <a:ext uri="{FF2B5EF4-FFF2-40B4-BE49-F238E27FC236}">
                  <a16:creationId xmlns:a16="http://schemas.microsoft.com/office/drawing/2014/main" id="{066ED075-A1C4-418E-E814-B50FAE07E618}"/>
                </a:ext>
              </a:extLst>
            </p:cNvPr>
            <p:cNvSpPr txBox="1"/>
            <p:nvPr/>
          </p:nvSpPr>
          <p:spPr>
            <a:xfrm>
              <a:off x="8714614" y="2264765"/>
              <a:ext cx="1358656" cy="1705323"/>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t>Groundbreaking</a:t>
              </a:r>
            </a:p>
            <a:p>
              <a:pPr marL="114300" lvl="1" indent="-114300" algn="l" defTabSz="622300">
                <a:lnSpc>
                  <a:spcPct val="90000"/>
                </a:lnSpc>
                <a:spcBef>
                  <a:spcPct val="0"/>
                </a:spcBef>
                <a:spcAft>
                  <a:spcPct val="15000"/>
                </a:spcAft>
                <a:buChar char="•"/>
              </a:pPr>
              <a:r>
                <a:rPr lang="en-US" sz="1400" kern="1200" dirty="0"/>
                <a:t>Construction</a:t>
              </a:r>
            </a:p>
            <a:p>
              <a:pPr marL="114300" lvl="1" indent="-114300" algn="l" defTabSz="622300">
                <a:lnSpc>
                  <a:spcPct val="90000"/>
                </a:lnSpc>
                <a:spcBef>
                  <a:spcPct val="0"/>
                </a:spcBef>
                <a:spcAft>
                  <a:spcPct val="15000"/>
                </a:spcAft>
                <a:buChar char="•"/>
              </a:pPr>
              <a:r>
                <a:rPr lang="en-US" sz="1400" kern="1200" dirty="0"/>
                <a:t>Facility Opening</a:t>
              </a:r>
            </a:p>
          </p:txBody>
        </p:sp>
      </p:grpSp>
      <p:grpSp>
        <p:nvGrpSpPr>
          <p:cNvPr id="10" name="Group 9">
            <a:extLst>
              <a:ext uri="{FF2B5EF4-FFF2-40B4-BE49-F238E27FC236}">
                <a16:creationId xmlns:a16="http://schemas.microsoft.com/office/drawing/2014/main" id="{209951E6-FEB7-0C39-34F2-34429BEA4C35}"/>
              </a:ext>
            </a:extLst>
          </p:cNvPr>
          <p:cNvGrpSpPr/>
          <p:nvPr/>
        </p:nvGrpSpPr>
        <p:grpSpPr>
          <a:xfrm>
            <a:off x="8039401" y="4262289"/>
            <a:ext cx="1393493" cy="1393493"/>
            <a:chOff x="7321120" y="2420680"/>
            <a:chExt cx="1393493" cy="1393493"/>
          </a:xfrm>
        </p:grpSpPr>
        <p:sp>
          <p:nvSpPr>
            <p:cNvPr id="11" name="Oval 10">
              <a:extLst>
                <a:ext uri="{FF2B5EF4-FFF2-40B4-BE49-F238E27FC236}">
                  <a16:creationId xmlns:a16="http://schemas.microsoft.com/office/drawing/2014/main" id="{E6361612-ECE4-DE92-B2D3-E3DEF13C2AAE}"/>
                </a:ext>
              </a:extLst>
            </p:cNvPr>
            <p:cNvSpPr/>
            <p:nvPr/>
          </p:nvSpPr>
          <p:spPr>
            <a:xfrm>
              <a:off x="7321120" y="2420680"/>
              <a:ext cx="1393493" cy="1393493"/>
            </a:xfrm>
            <a:prstGeom prst="ellipse">
              <a:avLst/>
            </a:prstGeom>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a:p>
          </p:txBody>
        </p:sp>
        <p:sp>
          <p:nvSpPr>
            <p:cNvPr id="12" name="Oval 14">
              <a:extLst>
                <a:ext uri="{FF2B5EF4-FFF2-40B4-BE49-F238E27FC236}">
                  <a16:creationId xmlns:a16="http://schemas.microsoft.com/office/drawing/2014/main" id="{8C098182-7878-8C26-8DC2-D13AF8010C13}"/>
                </a:ext>
              </a:extLst>
            </p:cNvPr>
            <p:cNvSpPr txBox="1"/>
            <p:nvPr/>
          </p:nvSpPr>
          <p:spPr>
            <a:xfrm>
              <a:off x="7525192" y="2624752"/>
              <a:ext cx="985349" cy="985349"/>
            </a:xfrm>
            <a:prstGeom prst="rect">
              <a:avLst/>
            </a:prstGeom>
          </p:spPr>
          <p:style>
            <a:lnRef idx="0">
              <a:scrgbClr r="0" g="0" b="0"/>
            </a:lnRef>
            <a:fillRef idx="0">
              <a:scrgbClr r="0" g="0" b="0"/>
            </a:fillRef>
            <a:effectRef idx="0">
              <a:scrgbClr r="0" g="0" b="0"/>
            </a:effectRef>
            <a:fontRef idx="minor">
              <a:schemeClr val="lt1"/>
            </a:fontRef>
          </p:style>
          <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t>January 2026 </a:t>
              </a:r>
            </a:p>
            <a:p>
              <a:pPr marL="0" lvl="0" indent="0" algn="ctr" defTabSz="622300">
                <a:lnSpc>
                  <a:spcPct val="90000"/>
                </a:lnSpc>
                <a:spcBef>
                  <a:spcPct val="0"/>
                </a:spcBef>
                <a:spcAft>
                  <a:spcPct val="35000"/>
                </a:spcAft>
                <a:buNone/>
              </a:pPr>
              <a:r>
                <a:rPr lang="en-US" sz="1400" kern="1200" dirty="0"/>
                <a:t>- </a:t>
              </a:r>
            </a:p>
            <a:p>
              <a:pPr marL="0" lvl="0" indent="0" algn="ctr" defTabSz="622300">
                <a:lnSpc>
                  <a:spcPct val="90000"/>
                </a:lnSpc>
                <a:spcBef>
                  <a:spcPct val="0"/>
                </a:spcBef>
                <a:spcAft>
                  <a:spcPct val="35000"/>
                </a:spcAft>
                <a:buNone/>
              </a:pPr>
              <a:r>
                <a:rPr lang="en-US" sz="1400" kern="1200" dirty="0"/>
                <a:t>Beyond</a:t>
              </a:r>
            </a:p>
          </p:txBody>
        </p:sp>
      </p:grpSp>
      <p:sp>
        <p:nvSpPr>
          <p:cNvPr id="25" name="Content Placeholder 7">
            <a:extLst>
              <a:ext uri="{FF2B5EF4-FFF2-40B4-BE49-F238E27FC236}">
                <a16:creationId xmlns:a16="http://schemas.microsoft.com/office/drawing/2014/main" id="{6DBD843E-4CB3-8ACA-535B-6E0DF02B7DC5}"/>
              </a:ext>
            </a:extLst>
          </p:cNvPr>
          <p:cNvSpPr>
            <a:spLocks noGrp="1"/>
          </p:cNvSpPr>
          <p:nvPr>
            <p:ph idx="1"/>
          </p:nvPr>
        </p:nvSpPr>
        <p:spPr>
          <a:xfrm>
            <a:off x="668864" y="1076371"/>
            <a:ext cx="10213401" cy="3030004"/>
          </a:xfrm>
        </p:spPr>
        <p:txBody>
          <a:bodyPr/>
          <a:lstStyle/>
          <a:p>
            <a:r>
              <a:rPr lang="en-US" i="1" strike="sngStrike" dirty="0">
                <a:solidFill>
                  <a:schemeClr val="tx1">
                    <a:lumMod val="85000"/>
                    <a:lumOff val="15000"/>
                  </a:schemeClr>
                </a:solidFill>
                <a:effectLst/>
                <a:cs typeface="Calibri"/>
              </a:rPr>
              <a:t>First Community Meeting – Wednesday, January 29</a:t>
            </a:r>
          </a:p>
          <a:p>
            <a:r>
              <a:rPr lang="en-US" i="1" strike="sngStrike" dirty="0">
                <a:solidFill>
                  <a:schemeClr val="tx1">
                    <a:lumMod val="85000"/>
                    <a:lumOff val="15000"/>
                  </a:schemeClr>
                </a:solidFill>
                <a:effectLst/>
                <a:cs typeface="Calibri"/>
              </a:rPr>
              <a:t>Public Survey – Wednesday, January 29-Monday, February 17</a:t>
            </a:r>
          </a:p>
          <a:p>
            <a:r>
              <a:rPr lang="en-US" dirty="0">
                <a:solidFill>
                  <a:srgbClr val="C00000"/>
                </a:solidFill>
                <a:effectLst/>
                <a:cs typeface="Calibri"/>
              </a:rPr>
              <a:t>Community Meeting #2 – Late March (Virtual and In-Person)</a:t>
            </a:r>
          </a:p>
          <a:p>
            <a:r>
              <a:rPr lang="en-US" dirty="0">
                <a:solidFill>
                  <a:schemeClr val="tx1">
                    <a:lumMod val="85000"/>
                    <a:lumOff val="15000"/>
                  </a:schemeClr>
                </a:solidFill>
                <a:effectLst/>
                <a:cs typeface="Calibri"/>
              </a:rPr>
              <a:t>Community Meeting #3 – Thursday, May 8 (Location TBD)</a:t>
            </a:r>
          </a:p>
          <a:p>
            <a:r>
              <a:rPr lang="en-US" dirty="0">
                <a:solidFill>
                  <a:schemeClr val="tx1">
                    <a:lumMod val="85000"/>
                    <a:lumOff val="15000"/>
                  </a:schemeClr>
                </a:solidFill>
                <a:effectLst/>
                <a:cs typeface="Calibri"/>
              </a:rPr>
              <a:t>Finalize Concept Plans - June 2025</a:t>
            </a:r>
          </a:p>
        </p:txBody>
      </p:sp>
    </p:spTree>
    <p:extLst>
      <p:ext uri="{BB962C8B-B14F-4D97-AF65-F5344CB8AC3E}">
        <p14:creationId xmlns:p14="http://schemas.microsoft.com/office/powerpoint/2010/main" val="317713102"/>
      </p:ext>
    </p:extLst>
  </p:cSld>
  <p:clrMapOvr>
    <a:masterClrMapping/>
  </p:clrMapOvr>
</p:sld>
</file>

<file path=ppt/slides/slide37.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940C32AA-26B6-971C-88D3-329D6B0444E6}"/>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3CEEFD8F-77F2-F631-8931-04A478E4E9E2}"/>
              </a:ext>
            </a:extLst>
          </p:cNvPr>
          <p:cNvSpPr>
            <a:spLocks noGrp="1"/>
          </p:cNvSpPr>
          <p:nvPr>
            <p:ph type="sldNum" sz="quarter" idx="12"/>
          </p:nvPr>
        </p:nvSpPr>
        <p:spPr/>
        <p:txBody>
          <a:bodyPr/>
          <a:lstStyle/>
          <a:p>
            <a:r>
              <a:rPr lang="en-US" dirty="0"/>
              <a:t>Slide </a:t>
            </a:r>
            <a:fld id="{ABDCC56A-707B-4AFC-9985-D566A83747F4}" type="slidenum">
              <a:rPr lang="en-US" dirty="0" smtClean="0"/>
              <a:pPr/>
              <a:t>37</a:t>
            </a:fld>
            <a:endParaRPr lang="en-US" dirty="0"/>
          </a:p>
        </p:txBody>
      </p:sp>
      <p:pic>
        <p:nvPicPr>
          <p:cNvPr id="4" name="Picture 3">
            <a:extLst>
              <a:ext uri="{FF2B5EF4-FFF2-40B4-BE49-F238E27FC236}">
                <a16:creationId xmlns:a16="http://schemas.microsoft.com/office/drawing/2014/main" id="{D7F3323D-00C4-D58C-502E-DEB259294EFC}"/>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5748182" y="1236946"/>
            <a:ext cx="5774953" cy="3781604"/>
          </a:xfrm>
          <a:prstGeom prst="rect">
            <a:avLst/>
          </a:prstGeom>
          <a:effectLst>
            <a:outerShdw blurRad="50800" dist="38100" dir="2700000" algn="tl" rotWithShape="0">
              <a:prstClr val="black">
                <a:alpha val="40000"/>
              </a:prstClr>
            </a:outerShdw>
          </a:effectLst>
        </p:spPr>
      </p:pic>
      <p:sp>
        <p:nvSpPr>
          <p:cNvPr id="3" name="Title 1">
            <a:extLst>
              <a:ext uri="{FF2B5EF4-FFF2-40B4-BE49-F238E27FC236}">
                <a16:creationId xmlns:a16="http://schemas.microsoft.com/office/drawing/2014/main" id="{5500875B-3ABE-0A70-6A55-DB279AF1E238}"/>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Next Steps</a:t>
            </a:r>
            <a:endParaRPr lang="en-US" dirty="0">
              <a:solidFill>
                <a:srgbClr val="003F58"/>
              </a:solidFill>
              <a:effectLst/>
              <a:cs typeface="Calibri"/>
            </a:endParaRPr>
          </a:p>
        </p:txBody>
      </p:sp>
      <p:sp>
        <p:nvSpPr>
          <p:cNvPr id="9" name="Content Placeholder 6">
            <a:extLst>
              <a:ext uri="{FF2B5EF4-FFF2-40B4-BE49-F238E27FC236}">
                <a16:creationId xmlns:a16="http://schemas.microsoft.com/office/drawing/2014/main" id="{9103D50C-AB38-2829-DC53-CB14BDFEDF34}"/>
              </a:ext>
            </a:extLst>
          </p:cNvPr>
          <p:cNvSpPr txBox="1">
            <a:spLocks/>
          </p:cNvSpPr>
          <p:nvPr/>
        </p:nvSpPr>
        <p:spPr>
          <a:xfrm>
            <a:off x="531707" y="1076371"/>
            <a:ext cx="5018067" cy="4654474"/>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r>
              <a:rPr lang="en-US" sz="3200" dirty="0">
                <a:solidFill>
                  <a:schemeClr val="tx1">
                    <a:lumMod val="85000"/>
                    <a:lumOff val="15000"/>
                  </a:schemeClr>
                </a:solidFill>
                <a:effectLst/>
                <a:cs typeface="Calibri"/>
              </a:rPr>
              <a:t>Following the Project</a:t>
            </a:r>
          </a:p>
          <a:p>
            <a:pPr lvl="1"/>
            <a:r>
              <a:rPr lang="en-US" sz="2800" dirty="0">
                <a:solidFill>
                  <a:schemeClr val="tx1">
                    <a:lumMod val="85000"/>
                    <a:lumOff val="15000"/>
                  </a:schemeClr>
                </a:solidFill>
                <a:effectLst/>
                <a:cs typeface="Calibri"/>
              </a:rPr>
              <a:t>Charles County           Engage Platform</a:t>
            </a:r>
          </a:p>
          <a:p>
            <a:pPr lvl="1"/>
            <a:r>
              <a:rPr lang="en-US" sz="2800" dirty="0">
                <a:solidFill>
                  <a:schemeClr val="tx1">
                    <a:lumMod val="85000"/>
                    <a:lumOff val="15000"/>
                  </a:schemeClr>
                </a:solidFill>
                <a:effectLst/>
                <a:cs typeface="Calibri"/>
              </a:rPr>
              <a:t>Social Media</a:t>
            </a:r>
          </a:p>
          <a:p>
            <a:pPr lvl="1"/>
            <a:r>
              <a:rPr lang="en-US" sz="2800" dirty="0">
                <a:solidFill>
                  <a:schemeClr val="tx1">
                    <a:lumMod val="85000"/>
                    <a:lumOff val="15000"/>
                  </a:schemeClr>
                </a:solidFill>
                <a:effectLst/>
                <a:cs typeface="Calibri"/>
              </a:rPr>
              <a:t>Commissioner Updates</a:t>
            </a:r>
          </a:p>
          <a:p>
            <a:pPr lvl="1"/>
            <a:r>
              <a:rPr lang="en-US" sz="2800" dirty="0">
                <a:solidFill>
                  <a:schemeClr val="tx1">
                    <a:lumMod val="85000"/>
                    <a:lumOff val="15000"/>
                  </a:schemeClr>
                </a:solidFill>
                <a:effectLst/>
                <a:cs typeface="Calibri"/>
              </a:rPr>
              <a:t>Community Participation</a:t>
            </a:r>
          </a:p>
        </p:txBody>
      </p:sp>
      <p:sp>
        <p:nvSpPr>
          <p:cNvPr id="2" name="TextBox 1">
            <a:extLst>
              <a:ext uri="{FF2B5EF4-FFF2-40B4-BE49-F238E27FC236}">
                <a16:creationId xmlns:a16="http://schemas.microsoft.com/office/drawing/2014/main" id="{BE8949DD-D73A-2F56-0EAB-CBDF7EE6E60C}"/>
              </a:ext>
            </a:extLst>
          </p:cNvPr>
          <p:cNvSpPr txBox="1"/>
          <p:nvPr/>
        </p:nvSpPr>
        <p:spPr>
          <a:xfrm>
            <a:off x="2055137" y="5511905"/>
            <a:ext cx="8329189" cy="369332"/>
          </a:xfrm>
          <a:prstGeom prst="rect">
            <a:avLst/>
          </a:prstGeom>
          <a:noFill/>
        </p:spPr>
        <p:txBody>
          <a:bodyPr wrap="square" rtlCol="0">
            <a:spAutoFit/>
          </a:bodyPr>
          <a:lstStyle/>
          <a:p>
            <a:r>
              <a:rPr lang="en-US" dirty="0">
                <a:hlinkClick r:id="rId5"/>
              </a:rPr>
              <a:t>https://charles-county-md.civilspace.io/en/projects/sports-and-wellness-complex</a:t>
            </a:r>
            <a:r>
              <a:rPr lang="en-US" dirty="0"/>
              <a:t> </a:t>
            </a:r>
          </a:p>
        </p:txBody>
      </p:sp>
    </p:spTree>
    <p:extLst>
      <p:ext uri="{BB962C8B-B14F-4D97-AF65-F5344CB8AC3E}">
        <p14:creationId xmlns:p14="http://schemas.microsoft.com/office/powerpoint/2010/main" val="121388634"/>
      </p:ext>
    </p:extLst>
  </p:cSld>
  <p:clrMapOvr>
    <a:masterClrMapping/>
  </p:clrMapOvr>
</p:sld>
</file>

<file path=ppt/slides/slide38.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8B138BCD-63CD-FA41-888F-97B3FA6FA782}"/>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70CF2B3B-DAC5-6363-A7CA-F090163AF747}"/>
              </a:ext>
            </a:extLst>
          </p:cNvPr>
          <p:cNvSpPr>
            <a:spLocks noGrp="1"/>
          </p:cNvSpPr>
          <p:nvPr>
            <p:ph type="sldNum" sz="quarter" idx="12"/>
          </p:nvPr>
        </p:nvSpPr>
        <p:spPr/>
        <p:txBody>
          <a:bodyPr/>
          <a:lstStyle/>
          <a:p>
            <a:r>
              <a:rPr lang="en-US" dirty="0"/>
              <a:t>Slide </a:t>
            </a:r>
            <a:fld id="{ABDCC56A-707B-4AFC-9985-D566A83747F4}" type="slidenum">
              <a:rPr lang="en-US" dirty="0" smtClean="0"/>
              <a:pPr/>
              <a:t>38</a:t>
            </a:fld>
            <a:endParaRPr lang="en-US" dirty="0"/>
          </a:p>
        </p:txBody>
      </p:sp>
      <p:sp>
        <p:nvSpPr>
          <p:cNvPr id="6" name="Title 1">
            <a:extLst>
              <a:ext uri="{FF2B5EF4-FFF2-40B4-BE49-F238E27FC236}">
                <a16:creationId xmlns:a16="http://schemas.microsoft.com/office/drawing/2014/main" id="{81DA3FC0-F1B3-D0FC-1D34-5D394A0B1411}"/>
              </a:ext>
            </a:extLst>
          </p:cNvPr>
          <p:cNvSpPr txBox="1">
            <a:spLocks/>
          </p:cNvSpPr>
          <p:nvPr/>
        </p:nvSpPr>
        <p:spPr>
          <a:xfrm>
            <a:off x="1636253" y="2618164"/>
            <a:ext cx="8919494"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algn="ctr"/>
            <a:r>
              <a:rPr lang="en-US" dirty="0">
                <a:solidFill>
                  <a:schemeClr val="tx1">
                    <a:lumMod val="85000"/>
                    <a:lumOff val="15000"/>
                  </a:schemeClr>
                </a:solidFill>
                <a:effectLst/>
              </a:rPr>
              <a:t>Public Questions and Comments</a:t>
            </a:r>
          </a:p>
          <a:p>
            <a:pPr algn="ctr"/>
            <a:r>
              <a:rPr lang="en-US" sz="1600" i="1" dirty="0">
                <a:solidFill>
                  <a:schemeClr val="tx1">
                    <a:lumMod val="85000"/>
                    <a:lumOff val="15000"/>
                  </a:schemeClr>
                </a:solidFill>
                <a:effectLst/>
                <a:cs typeface="Calibri"/>
              </a:rPr>
              <a:t>Submissions from 10:30 a.m. on Monday, March 24 through 11:00 a.m. on Wednesday, March 26</a:t>
            </a:r>
          </a:p>
        </p:txBody>
      </p:sp>
    </p:spTree>
    <p:extLst>
      <p:ext uri="{BB962C8B-B14F-4D97-AF65-F5344CB8AC3E}">
        <p14:creationId xmlns:p14="http://schemas.microsoft.com/office/powerpoint/2010/main" val="255888368"/>
      </p:ext>
    </p:extLst>
  </p:cSld>
  <p:clrMapOvr>
    <a:masterClrMapping/>
  </p:clrMapOvr>
</p:sld>
</file>

<file path=ppt/slides/slide39.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42442ED5-706A-6999-0451-A6CA7B51AA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B72152EE-2EF4-379F-2206-CA77C6F02862}"/>
              </a:ext>
            </a:extLst>
          </p:cNvPr>
          <p:cNvSpPr>
            <a:spLocks noGrp="1"/>
          </p:cNvSpPr>
          <p:nvPr>
            <p:ph type="sldNum" sz="quarter" idx="12"/>
          </p:nvPr>
        </p:nvSpPr>
        <p:spPr/>
        <p:txBody>
          <a:bodyPr/>
          <a:lstStyle/>
          <a:p>
            <a:r>
              <a:rPr lang="en-US" dirty="0"/>
              <a:t>Slide </a:t>
            </a:r>
            <a:fld id="{ABDCC56A-707B-4AFC-9985-D566A83747F4}" type="slidenum">
              <a:rPr lang="en-US" dirty="0" smtClean="0"/>
              <a:pPr/>
              <a:t>39</a:t>
            </a:fld>
            <a:endParaRPr lang="en-US" dirty="0"/>
          </a:p>
        </p:txBody>
      </p:sp>
      <p:sp>
        <p:nvSpPr>
          <p:cNvPr id="2" name="Title 1">
            <a:extLst>
              <a:ext uri="{FF2B5EF4-FFF2-40B4-BE49-F238E27FC236}">
                <a16:creationId xmlns:a16="http://schemas.microsoft.com/office/drawing/2014/main" id="{E804C55C-9855-FAED-9B90-3FDEF8E78F16}"/>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Questions and Comments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22C1283A-6FA5-8C9C-AAE1-B88DE940075A}"/>
              </a:ext>
            </a:extLst>
          </p:cNvPr>
          <p:cNvSpPr txBox="1">
            <a:spLocks/>
          </p:cNvSpPr>
          <p:nvPr/>
        </p:nvSpPr>
        <p:spPr>
          <a:xfrm>
            <a:off x="1644101" y="1590456"/>
            <a:ext cx="8903798" cy="3677088"/>
          </a:xfrm>
          <a:prstGeom prst="rect">
            <a:avLst/>
          </a:prstGeom>
        </p:spPr>
        <p:txBody>
          <a:bodyPr vert="horz" lIns="91440" tIns="45720" rIns="91440" bIns="45720" rtlCol="0" anchor="t">
            <a:normAutofit fontScale="85000" lnSpcReduction="20000"/>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marR="0" lvl="0" indent="0" algn="ctr">
              <a:lnSpc>
                <a:spcPct val="120000"/>
              </a:lnSpc>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In planning the new center, it's recommended that rather than viewing it merely as a standalone location, the county strategically integrates its wealth of existing parks as essential programming assets, using the facility as a central hub. Charles County’s extensive natural resources, trails, and recreational spaces provide significant opportunities to attract visitors and promote sports tourism. Local businesses and county agencies could facilitate outdoor classes, guided hikes, cycling tours, kayaking sessions, and fitness boot camps, enhancing community involvement and economic activity. By leveraging these existing park resources and empowering local providers, the county can foster a vibrant ecosystem that positions Charles County as a premier destination for wellness, outdoor recreation, and sports tourism.</a:t>
            </a:r>
            <a:endParaRPr lang="en-US" sz="2400" dirty="0">
              <a:solidFill>
                <a:schemeClr val="tx1">
                  <a:lumMod val="85000"/>
                  <a:lumOff val="15000"/>
                </a:schemeClr>
              </a:solidFill>
              <a:effectLst/>
              <a:ea typeface="Aptos" panose="020B0004020202020204" pitchFamily="34" charset="0"/>
              <a:cs typeface="Aptos" panose="020B0004020202020204" pitchFamily="34" charset="0"/>
            </a:endParaRPr>
          </a:p>
        </p:txBody>
      </p:sp>
    </p:spTree>
    <p:extLst>
      <p:ext uri="{BB962C8B-B14F-4D97-AF65-F5344CB8AC3E}">
        <p14:creationId xmlns:p14="http://schemas.microsoft.com/office/powerpoint/2010/main" val="177310414"/>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4</a:t>
            </a:fld>
            <a:endParaRPr lang="en-US" dirty="0"/>
          </a:p>
        </p:txBody>
      </p:sp>
      <p:sp>
        <p:nvSpPr>
          <p:cNvPr id="9" name="Title 1">
            <a:extLst>
              <a:ext uri="{FF2B5EF4-FFF2-40B4-BE49-F238E27FC236}">
                <a16:creationId xmlns:a16="http://schemas.microsoft.com/office/drawing/2014/main" id="{FF4043D9-3424-2B96-156D-53BCC212BDF5}"/>
              </a:ext>
            </a:extLst>
          </p:cNvPr>
          <p:cNvSpPr txBox="1">
            <a:spLocks/>
          </p:cNvSpPr>
          <p:nvPr/>
        </p:nvSpPr>
        <p:spPr>
          <a:xfrm>
            <a:off x="531707" y="344215"/>
            <a:ext cx="3640798"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Outreach</a:t>
            </a:r>
            <a:endParaRPr lang="en-US" dirty="0">
              <a:solidFill>
                <a:srgbClr val="003F58"/>
              </a:solidFill>
              <a:effectLst/>
              <a:cs typeface="Calibri"/>
            </a:endParaRPr>
          </a:p>
        </p:txBody>
      </p:sp>
      <p:sp>
        <p:nvSpPr>
          <p:cNvPr id="2" name="Content Placeholder 6">
            <a:extLst>
              <a:ext uri="{FF2B5EF4-FFF2-40B4-BE49-F238E27FC236}">
                <a16:creationId xmlns:a16="http://schemas.microsoft.com/office/drawing/2014/main" id="{AAB0E512-0587-9938-2FB3-F1C76508EB40}"/>
              </a:ext>
            </a:extLst>
          </p:cNvPr>
          <p:cNvSpPr txBox="1">
            <a:spLocks/>
          </p:cNvSpPr>
          <p:nvPr/>
        </p:nvSpPr>
        <p:spPr>
          <a:xfrm>
            <a:off x="668864" y="1076370"/>
            <a:ext cx="4627413" cy="4093159"/>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r>
              <a:rPr lang="en-US" sz="3200" dirty="0">
                <a:solidFill>
                  <a:schemeClr val="tx1">
                    <a:lumMod val="85000"/>
                    <a:lumOff val="15000"/>
                  </a:schemeClr>
                </a:solidFill>
                <a:effectLst/>
                <a:cs typeface="Calibri"/>
              </a:rPr>
              <a:t>Community Meeting #1</a:t>
            </a:r>
          </a:p>
          <a:p>
            <a:pPr lvl="1"/>
            <a:r>
              <a:rPr lang="en-US" dirty="0">
                <a:solidFill>
                  <a:schemeClr val="tx1">
                    <a:lumMod val="85000"/>
                    <a:lumOff val="15000"/>
                  </a:schemeClr>
                </a:solidFill>
                <a:effectLst/>
                <a:cs typeface="Calibri"/>
              </a:rPr>
              <a:t>January 29, 2025</a:t>
            </a:r>
          </a:p>
          <a:p>
            <a:pPr lvl="1"/>
            <a:r>
              <a:rPr lang="en-US" dirty="0">
                <a:solidFill>
                  <a:schemeClr val="tx1">
                    <a:lumMod val="85000"/>
                    <a:lumOff val="15000"/>
                  </a:schemeClr>
                </a:solidFill>
                <a:effectLst/>
                <a:cs typeface="Calibri"/>
              </a:rPr>
              <a:t>Over 300 participants</a:t>
            </a:r>
          </a:p>
          <a:p>
            <a:r>
              <a:rPr lang="en-US" dirty="0">
                <a:solidFill>
                  <a:schemeClr val="tx1">
                    <a:lumMod val="85000"/>
                    <a:lumOff val="15000"/>
                  </a:schemeClr>
                </a:solidFill>
                <a:effectLst/>
                <a:cs typeface="Calibri"/>
              </a:rPr>
              <a:t>Public Survey</a:t>
            </a:r>
          </a:p>
          <a:p>
            <a:pPr lvl="1"/>
            <a:r>
              <a:rPr lang="en-US" dirty="0">
                <a:solidFill>
                  <a:schemeClr val="tx1">
                    <a:lumMod val="85000"/>
                    <a:lumOff val="15000"/>
                  </a:schemeClr>
                </a:solidFill>
                <a:effectLst/>
                <a:cs typeface="Calibri"/>
              </a:rPr>
              <a:t>2,114 online participants</a:t>
            </a:r>
          </a:p>
          <a:p>
            <a:pPr lvl="1"/>
            <a:r>
              <a:rPr lang="en-US" dirty="0">
                <a:solidFill>
                  <a:schemeClr val="tx1">
                    <a:lumMod val="85000"/>
                    <a:lumOff val="15000"/>
                  </a:schemeClr>
                </a:solidFill>
                <a:effectLst/>
                <a:cs typeface="Calibri"/>
              </a:rPr>
              <a:t>64 paper participants</a:t>
            </a:r>
          </a:p>
          <a:p>
            <a:pPr lvl="1"/>
            <a:endParaRPr lang="en-US" dirty="0">
              <a:solidFill>
                <a:schemeClr val="tx1">
                  <a:lumMod val="85000"/>
                  <a:lumOff val="15000"/>
                </a:schemeClr>
              </a:solidFill>
              <a:effectLst/>
              <a:cs typeface="Calibri"/>
            </a:endParaRPr>
          </a:p>
        </p:txBody>
      </p:sp>
      <p:pic>
        <p:nvPicPr>
          <p:cNvPr id="3" name="Picture 2">
            <a:extLst>
              <a:ext uri="{FF2B5EF4-FFF2-40B4-BE49-F238E27FC236}">
                <a16:creationId xmlns:a16="http://schemas.microsoft.com/office/drawing/2014/main" id="{970B69B0-FEEE-6995-DA22-72FF72342206}"/>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5748182" y="1575778"/>
            <a:ext cx="5774953" cy="370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Tree>
    <p:extLst>
      <p:ext uri="{BB962C8B-B14F-4D97-AF65-F5344CB8AC3E}">
        <p14:creationId xmlns:p14="http://schemas.microsoft.com/office/powerpoint/2010/main" val="64628023"/>
      </p:ext>
    </p:extLst>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F386D413-BAF2-C2A1-566D-C8A191361AD2}"/>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24E82D5E-8743-F9B0-ACDD-C78727AACE94}"/>
              </a:ext>
            </a:extLst>
          </p:cNvPr>
          <p:cNvSpPr>
            <a:spLocks noGrp="1"/>
          </p:cNvSpPr>
          <p:nvPr>
            <p:ph type="sldNum" sz="quarter" idx="12"/>
          </p:nvPr>
        </p:nvSpPr>
        <p:spPr/>
        <p:txBody>
          <a:bodyPr/>
          <a:lstStyle/>
          <a:p>
            <a:r>
              <a:rPr lang="en-US" dirty="0"/>
              <a:t>Slide </a:t>
            </a:r>
            <a:fld id="{ABDCC56A-707B-4AFC-9985-D566A83747F4}" type="slidenum">
              <a:rPr lang="en-US" dirty="0" smtClean="0"/>
              <a:pPr/>
              <a:t>40</a:t>
            </a:fld>
            <a:endParaRPr lang="en-US" dirty="0"/>
          </a:p>
        </p:txBody>
      </p:sp>
      <p:sp>
        <p:nvSpPr>
          <p:cNvPr id="2" name="Title 1">
            <a:extLst>
              <a:ext uri="{FF2B5EF4-FFF2-40B4-BE49-F238E27FC236}">
                <a16:creationId xmlns:a16="http://schemas.microsoft.com/office/drawing/2014/main" id="{94C5F045-4E1B-DE6C-6D2B-97DA5C4CBFDF}"/>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Questions and Comments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501AD7D5-B38D-A92F-6450-C8DC99645E1C}"/>
              </a:ext>
            </a:extLst>
          </p:cNvPr>
          <p:cNvSpPr txBox="1">
            <a:spLocks/>
          </p:cNvSpPr>
          <p:nvPr/>
        </p:nvSpPr>
        <p:spPr>
          <a:xfrm>
            <a:off x="1305748" y="3119459"/>
            <a:ext cx="9580503" cy="619082"/>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marR="0" lvl="0" indent="0" algn="ctr">
              <a:buNone/>
            </a:pPr>
            <a:r>
              <a:rPr lang="en-US" sz="3200" dirty="0">
                <a:solidFill>
                  <a:schemeClr val="tx1">
                    <a:lumMod val="85000"/>
                    <a:lumOff val="15000"/>
                  </a:schemeClr>
                </a:solidFill>
                <a:effectLst/>
                <a:ea typeface="Times New Roman" panose="02020603050405020304" pitchFamily="18" charset="0"/>
                <a:cs typeface="Aptos" panose="020B0004020202020204" pitchFamily="34" charset="0"/>
              </a:rPr>
              <a:t>Is there an opportunity for an archery range?</a:t>
            </a:r>
            <a:endParaRPr lang="en-US" sz="3200" dirty="0">
              <a:solidFill>
                <a:schemeClr val="tx1">
                  <a:lumMod val="85000"/>
                  <a:lumOff val="15000"/>
                </a:schemeClr>
              </a:solidFill>
              <a:effectLst/>
              <a:ea typeface="Aptos" panose="020B0004020202020204" pitchFamily="34" charset="0"/>
              <a:cs typeface="Aptos" panose="020B0004020202020204" pitchFamily="34" charset="0"/>
            </a:endParaRPr>
          </a:p>
        </p:txBody>
      </p:sp>
    </p:spTree>
    <p:extLst>
      <p:ext uri="{BB962C8B-B14F-4D97-AF65-F5344CB8AC3E}">
        <p14:creationId xmlns:p14="http://schemas.microsoft.com/office/powerpoint/2010/main" val="4129096769"/>
      </p:ext>
    </p:extLst>
  </p:cSld>
  <p:clrMapOvr>
    <a:masterClrMapping/>
  </p:clrMapOvr>
</p:sld>
</file>

<file path=ppt/slides/slide41.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EA9956F1-301C-18E6-DD9D-1A5BD6A84401}"/>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B2D51327-B037-F293-A688-6C43CD7AB9C8}"/>
              </a:ext>
            </a:extLst>
          </p:cNvPr>
          <p:cNvSpPr>
            <a:spLocks noGrp="1"/>
          </p:cNvSpPr>
          <p:nvPr>
            <p:ph type="sldNum" sz="quarter" idx="12"/>
          </p:nvPr>
        </p:nvSpPr>
        <p:spPr/>
        <p:txBody>
          <a:bodyPr/>
          <a:lstStyle/>
          <a:p>
            <a:r>
              <a:rPr lang="en-US" dirty="0"/>
              <a:t>Slide </a:t>
            </a:r>
            <a:fld id="{ABDCC56A-707B-4AFC-9985-D566A83747F4}" type="slidenum">
              <a:rPr lang="en-US" dirty="0" smtClean="0"/>
              <a:pPr/>
              <a:t>41</a:t>
            </a:fld>
            <a:endParaRPr lang="en-US" dirty="0"/>
          </a:p>
        </p:txBody>
      </p:sp>
      <p:sp>
        <p:nvSpPr>
          <p:cNvPr id="2" name="Title 1">
            <a:extLst>
              <a:ext uri="{FF2B5EF4-FFF2-40B4-BE49-F238E27FC236}">
                <a16:creationId xmlns:a16="http://schemas.microsoft.com/office/drawing/2014/main" id="{D1BF38E0-CD10-77FD-6396-BF945082B44B}"/>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Questions and Comments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AC32F6F9-BEC5-4EF5-4E00-7CED7B29F3B9}"/>
              </a:ext>
            </a:extLst>
          </p:cNvPr>
          <p:cNvSpPr txBox="1">
            <a:spLocks/>
          </p:cNvSpPr>
          <p:nvPr/>
        </p:nvSpPr>
        <p:spPr>
          <a:xfrm>
            <a:off x="1305748" y="2730160"/>
            <a:ext cx="9580503" cy="1397680"/>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marR="0" lvl="0" indent="0" algn="ctr">
              <a:buNone/>
            </a:pPr>
            <a:r>
              <a:rPr lang="en-US" dirty="0">
                <a:solidFill>
                  <a:schemeClr val="tx1">
                    <a:lumMod val="85000"/>
                    <a:lumOff val="15000"/>
                  </a:schemeClr>
                </a:solidFill>
                <a:effectLst/>
                <a:ea typeface="Times New Roman" panose="02020603050405020304" pitchFamily="18" charset="0"/>
                <a:cs typeface="Aptos" panose="020B0004020202020204" pitchFamily="34" charset="0"/>
              </a:rPr>
              <a:t>I would like to suggest the following activities for the Sports &amp; Wellness Complex: racquetball courts, indoor rock climbing, bungee fitness, and trampoline park.</a:t>
            </a:r>
            <a:endParaRPr lang="en-US" dirty="0">
              <a:solidFill>
                <a:schemeClr val="tx1">
                  <a:lumMod val="85000"/>
                  <a:lumOff val="15000"/>
                </a:schemeClr>
              </a:solidFill>
              <a:effectLst/>
              <a:ea typeface="Aptos" panose="020B0004020202020204" pitchFamily="34" charset="0"/>
              <a:cs typeface="Aptos" panose="020B0004020202020204" pitchFamily="34" charset="0"/>
            </a:endParaRPr>
          </a:p>
        </p:txBody>
      </p:sp>
    </p:spTree>
    <p:extLst>
      <p:ext uri="{BB962C8B-B14F-4D97-AF65-F5344CB8AC3E}">
        <p14:creationId xmlns:p14="http://schemas.microsoft.com/office/powerpoint/2010/main" val="243066538"/>
      </p:ext>
    </p:extLst>
  </p:cSld>
  <p:clrMapOvr>
    <a:masterClrMapping/>
  </p:clrMapOvr>
</p:sld>
</file>

<file path=ppt/slides/slide42.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A8E3EF21-B2F9-6149-838A-CDFA27E0AA23}"/>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D2567639-27CF-C38A-CF54-B05C2BDE58B8}"/>
              </a:ext>
            </a:extLst>
          </p:cNvPr>
          <p:cNvSpPr>
            <a:spLocks noGrp="1"/>
          </p:cNvSpPr>
          <p:nvPr>
            <p:ph type="sldNum" sz="quarter" idx="12"/>
          </p:nvPr>
        </p:nvSpPr>
        <p:spPr/>
        <p:txBody>
          <a:bodyPr/>
          <a:lstStyle/>
          <a:p>
            <a:r>
              <a:rPr lang="en-US" dirty="0"/>
              <a:t>Slide </a:t>
            </a:r>
            <a:fld id="{ABDCC56A-707B-4AFC-9985-D566A83747F4}" type="slidenum">
              <a:rPr lang="en-US" dirty="0" smtClean="0"/>
              <a:pPr/>
              <a:t>42</a:t>
            </a:fld>
            <a:endParaRPr lang="en-US" dirty="0"/>
          </a:p>
        </p:txBody>
      </p:sp>
      <p:sp>
        <p:nvSpPr>
          <p:cNvPr id="2" name="Title 1">
            <a:extLst>
              <a:ext uri="{FF2B5EF4-FFF2-40B4-BE49-F238E27FC236}">
                <a16:creationId xmlns:a16="http://schemas.microsoft.com/office/drawing/2014/main" id="{E47B7CB3-DCA4-867E-9B80-CB91EB7AD627}"/>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Questions and Comments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3B511F0F-0D1E-AB28-7609-52A2A79DD080}"/>
              </a:ext>
            </a:extLst>
          </p:cNvPr>
          <p:cNvSpPr txBox="1">
            <a:spLocks/>
          </p:cNvSpPr>
          <p:nvPr/>
        </p:nvSpPr>
        <p:spPr>
          <a:xfrm>
            <a:off x="1305748" y="1922729"/>
            <a:ext cx="9580503" cy="3012541"/>
          </a:xfrm>
          <a:prstGeom prst="rect">
            <a:avLst/>
          </a:prstGeom>
        </p:spPr>
        <p:txBody>
          <a:bodyPr vert="horz" lIns="91440" tIns="45720" rIns="91440" bIns="45720" rtlCol="0" anchor="t">
            <a:normAutofit fontScale="92500"/>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marR="0" lvl="0" indent="0" algn="ctr">
              <a:lnSpc>
                <a:spcPct val="100000"/>
              </a:lnSpc>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This is not the time to be using tax paying citizens dollars on this complex. This is the time that we need to take care of NEEDS not WANTS! Tax paying citizens have pretty much been told that if not this year, next year taxes will go up. Now, here is a solution; make this an Enterprise Fund which means that fees for using the facility will make the facility self sustaining. This would need to include any outlay of funds for the facility costs, engineering, retrofit, equipment, security, staff and annual maintenance. This way, the people who are using the facility are the ones paying for it - not the tax paying citizens who will never use it.</a:t>
            </a:r>
            <a:endParaRPr lang="en-US" sz="2400" dirty="0">
              <a:solidFill>
                <a:schemeClr val="tx1">
                  <a:lumMod val="85000"/>
                  <a:lumOff val="15000"/>
                </a:schemeClr>
              </a:solidFill>
              <a:effectLst/>
              <a:ea typeface="Aptos" panose="020B0004020202020204" pitchFamily="34" charset="0"/>
              <a:cs typeface="Aptos" panose="020B0004020202020204" pitchFamily="34" charset="0"/>
            </a:endParaRPr>
          </a:p>
        </p:txBody>
      </p:sp>
    </p:spTree>
    <p:extLst>
      <p:ext uri="{BB962C8B-B14F-4D97-AF65-F5344CB8AC3E}">
        <p14:creationId xmlns:p14="http://schemas.microsoft.com/office/powerpoint/2010/main" val="1341289532"/>
      </p:ext>
    </p:extLst>
  </p:cSld>
  <p:clrMapOvr>
    <a:masterClrMapping/>
  </p:clrMapOvr>
</p:sld>
</file>

<file path=ppt/slides/slide43.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3DE4B71F-9D4A-06F6-1CC6-E39C097598EC}"/>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134FD533-666A-AB0B-F448-F7B749D427EE}"/>
              </a:ext>
            </a:extLst>
          </p:cNvPr>
          <p:cNvSpPr>
            <a:spLocks noGrp="1"/>
          </p:cNvSpPr>
          <p:nvPr>
            <p:ph type="sldNum" sz="quarter" idx="12"/>
          </p:nvPr>
        </p:nvSpPr>
        <p:spPr/>
        <p:txBody>
          <a:bodyPr/>
          <a:lstStyle/>
          <a:p>
            <a:r>
              <a:rPr lang="en-US" dirty="0"/>
              <a:t>Slide </a:t>
            </a:r>
            <a:fld id="{ABDCC56A-707B-4AFC-9985-D566A83747F4}" type="slidenum">
              <a:rPr lang="en-US" dirty="0" smtClean="0"/>
              <a:pPr/>
              <a:t>43</a:t>
            </a:fld>
            <a:endParaRPr lang="en-US" dirty="0"/>
          </a:p>
        </p:txBody>
      </p:sp>
      <p:sp>
        <p:nvSpPr>
          <p:cNvPr id="2" name="Title 1">
            <a:extLst>
              <a:ext uri="{FF2B5EF4-FFF2-40B4-BE49-F238E27FC236}">
                <a16:creationId xmlns:a16="http://schemas.microsoft.com/office/drawing/2014/main" id="{93DF5531-1AE4-6201-3C81-A0A406AF80B0}"/>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Questions and Comments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B96E8ACD-4883-A3CC-45F0-7838C3194890}"/>
              </a:ext>
            </a:extLst>
          </p:cNvPr>
          <p:cNvSpPr txBox="1">
            <a:spLocks/>
          </p:cNvSpPr>
          <p:nvPr/>
        </p:nvSpPr>
        <p:spPr>
          <a:xfrm>
            <a:off x="1576328" y="2831741"/>
            <a:ext cx="9039344" cy="1194518"/>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marR="0" lvl="0" indent="0" algn="ctr">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Good day!  Although I know it's too late; I wish the county could have chosen a more secluded location for center. Being next to a mall is not ideal! Just a concern. Thank you! </a:t>
            </a:r>
            <a:endParaRPr lang="en-US" sz="2400" dirty="0">
              <a:solidFill>
                <a:schemeClr val="tx1">
                  <a:lumMod val="85000"/>
                  <a:lumOff val="15000"/>
                </a:schemeClr>
              </a:solidFill>
              <a:effectLst/>
              <a:ea typeface="Aptos" panose="020B0004020202020204" pitchFamily="34" charset="0"/>
              <a:cs typeface="Aptos" panose="020B0004020202020204" pitchFamily="34" charset="0"/>
            </a:endParaRPr>
          </a:p>
        </p:txBody>
      </p:sp>
    </p:spTree>
    <p:extLst>
      <p:ext uri="{BB962C8B-B14F-4D97-AF65-F5344CB8AC3E}">
        <p14:creationId xmlns:p14="http://schemas.microsoft.com/office/powerpoint/2010/main" val="3518520436"/>
      </p:ext>
    </p:extLst>
  </p:cSld>
  <p:clrMapOvr>
    <a:masterClrMapping/>
  </p:clrMapOvr>
</p:sld>
</file>

<file path=ppt/slides/slide44.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5B402847-C02C-BC52-799F-39B2FE87E73F}"/>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A12F8CCD-26EC-A2DA-8E8B-E559AFCFBF96}"/>
              </a:ext>
            </a:extLst>
          </p:cNvPr>
          <p:cNvSpPr>
            <a:spLocks noGrp="1"/>
          </p:cNvSpPr>
          <p:nvPr>
            <p:ph type="sldNum" sz="quarter" idx="12"/>
          </p:nvPr>
        </p:nvSpPr>
        <p:spPr/>
        <p:txBody>
          <a:bodyPr/>
          <a:lstStyle/>
          <a:p>
            <a:r>
              <a:rPr lang="en-US" dirty="0"/>
              <a:t>Slide </a:t>
            </a:r>
            <a:fld id="{ABDCC56A-707B-4AFC-9985-D566A83747F4}" type="slidenum">
              <a:rPr lang="en-US" dirty="0" smtClean="0"/>
              <a:pPr/>
              <a:t>44</a:t>
            </a:fld>
            <a:endParaRPr lang="en-US" dirty="0"/>
          </a:p>
        </p:txBody>
      </p:sp>
      <p:sp>
        <p:nvSpPr>
          <p:cNvPr id="2" name="Title 1">
            <a:extLst>
              <a:ext uri="{FF2B5EF4-FFF2-40B4-BE49-F238E27FC236}">
                <a16:creationId xmlns:a16="http://schemas.microsoft.com/office/drawing/2014/main" id="{32F95133-B11D-DA9B-FF98-440189EDAF16}"/>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Questions and Comments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CECD9456-ADE1-98A4-8AA2-0FCDBE86C627}"/>
              </a:ext>
            </a:extLst>
          </p:cNvPr>
          <p:cNvSpPr txBox="1">
            <a:spLocks/>
          </p:cNvSpPr>
          <p:nvPr/>
        </p:nvSpPr>
        <p:spPr>
          <a:xfrm>
            <a:off x="1305748" y="2600877"/>
            <a:ext cx="9580503" cy="1656245"/>
          </a:xfrm>
          <a:prstGeom prst="rect">
            <a:avLst/>
          </a:prstGeom>
        </p:spPr>
        <p:txBody>
          <a:bodyPr vert="horz" lIns="91440" tIns="45720" rIns="91440" bIns="45720" rtlCol="0" anchor="t">
            <a:normAutofit fontScale="92500"/>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marR="0" lvl="0" indent="0" algn="ctr">
              <a:lnSpc>
                <a:spcPct val="100000"/>
              </a:lnSpc>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What about this phase 2 project? The area that has been pinpointed consists predominantly of expansive swamps. During rainfall, the water overflows onto Smallwood Drive, creating a picturesque yet challenging landscape that captures the interplay between nature and urban infrastructure.</a:t>
            </a:r>
            <a:endParaRPr lang="en-US" sz="2400" dirty="0">
              <a:solidFill>
                <a:schemeClr val="tx1">
                  <a:lumMod val="85000"/>
                  <a:lumOff val="15000"/>
                </a:schemeClr>
              </a:solidFill>
              <a:effectLst/>
              <a:ea typeface="Aptos" panose="020B0004020202020204" pitchFamily="34" charset="0"/>
              <a:cs typeface="Aptos" panose="020B0004020202020204" pitchFamily="34" charset="0"/>
            </a:endParaRPr>
          </a:p>
        </p:txBody>
      </p:sp>
    </p:spTree>
    <p:extLst>
      <p:ext uri="{BB962C8B-B14F-4D97-AF65-F5344CB8AC3E}">
        <p14:creationId xmlns:p14="http://schemas.microsoft.com/office/powerpoint/2010/main" val="4011633954"/>
      </p:ext>
    </p:extLst>
  </p:cSld>
  <p:clrMapOvr>
    <a:masterClrMapping/>
  </p:clrMapOvr>
</p:sld>
</file>

<file path=ppt/slides/slide45.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B9287E4C-5DE6-496E-8FE8-C5FAFC57F53B}"/>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5145BA94-6352-933F-A7E4-B141478AB951}"/>
              </a:ext>
            </a:extLst>
          </p:cNvPr>
          <p:cNvSpPr>
            <a:spLocks noGrp="1"/>
          </p:cNvSpPr>
          <p:nvPr>
            <p:ph type="sldNum" sz="quarter" idx="12"/>
          </p:nvPr>
        </p:nvSpPr>
        <p:spPr/>
        <p:txBody>
          <a:bodyPr/>
          <a:lstStyle/>
          <a:p>
            <a:r>
              <a:rPr lang="en-US" dirty="0"/>
              <a:t>Slide </a:t>
            </a:r>
            <a:fld id="{ABDCC56A-707B-4AFC-9985-D566A83747F4}" type="slidenum">
              <a:rPr lang="en-US" dirty="0" smtClean="0"/>
              <a:pPr/>
              <a:t>45</a:t>
            </a:fld>
            <a:endParaRPr lang="en-US" dirty="0"/>
          </a:p>
        </p:txBody>
      </p:sp>
      <p:sp>
        <p:nvSpPr>
          <p:cNvPr id="2" name="Title 1">
            <a:extLst>
              <a:ext uri="{FF2B5EF4-FFF2-40B4-BE49-F238E27FC236}">
                <a16:creationId xmlns:a16="http://schemas.microsoft.com/office/drawing/2014/main" id="{46A8025E-B400-19C6-869F-25037E49703A}"/>
              </a:ext>
            </a:extLst>
          </p:cNvPr>
          <p:cNvSpPr txBox="1">
            <a:spLocks/>
          </p:cNvSpPr>
          <p:nvPr/>
        </p:nvSpPr>
        <p:spPr>
          <a:xfrm>
            <a:off x="531707" y="344215"/>
            <a:ext cx="10515600"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Public Questions and Comments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8D52F63D-E198-0AE7-0976-D9F7C7E7BAB4}"/>
              </a:ext>
            </a:extLst>
          </p:cNvPr>
          <p:cNvSpPr txBox="1">
            <a:spLocks/>
          </p:cNvSpPr>
          <p:nvPr/>
        </p:nvSpPr>
        <p:spPr>
          <a:xfrm>
            <a:off x="1305748" y="1505138"/>
            <a:ext cx="9580503" cy="3847723"/>
          </a:xfrm>
          <a:prstGeom prst="rect">
            <a:avLst/>
          </a:prstGeom>
        </p:spPr>
        <p:txBody>
          <a:bodyPr vert="horz" lIns="91440" tIns="45720" rIns="91440" bIns="45720" rtlCol="0" anchor="t">
            <a:normAutofit fontScale="92500" lnSpcReduction="20000"/>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marR="0" lvl="0" indent="0" algn="ctr">
              <a:lnSpc>
                <a:spcPct val="110000"/>
              </a:lnSpc>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If the drawings are to scale as mentioned in the video, there does not appear to be enough spectator and team seating around the track. In addition a track needs jumping and throwing areas. There are models to build spectator seating above on another level (NY Armory, VA Beach).</a:t>
            </a:r>
          </a:p>
          <a:p>
            <a:pPr marL="0" marR="0" lvl="0" indent="0" algn="ctr">
              <a:lnSpc>
                <a:spcPct val="110000"/>
              </a:lnSpc>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Also, if there are classroom or studio areas in building one, why duplicate it in building two when it takes up space and limits the usefulness of the track for events?</a:t>
            </a:r>
          </a:p>
          <a:p>
            <a:pPr marL="0" marR="0" lvl="0" indent="0" algn="ctr">
              <a:lnSpc>
                <a:spcPct val="110000"/>
              </a:lnSpc>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You will not attract track meets and spending in our county from those events if the track does not have seating and competition areas. Schools and clubs will not reserve or compete at this facility if it is essentially a “walking track.”</a:t>
            </a:r>
          </a:p>
          <a:p>
            <a:pPr marL="0" marR="0" lvl="0" indent="0" algn="ctr">
              <a:lnSpc>
                <a:spcPct val="110000"/>
              </a:lnSpc>
              <a:buNone/>
            </a:pPr>
            <a:r>
              <a:rPr lang="en-US" sz="2400" dirty="0">
                <a:solidFill>
                  <a:schemeClr val="tx1">
                    <a:lumMod val="85000"/>
                    <a:lumOff val="15000"/>
                  </a:schemeClr>
                </a:solidFill>
                <a:effectLst/>
                <a:ea typeface="Times New Roman" panose="02020603050405020304" pitchFamily="18" charset="0"/>
                <a:cs typeface="Aptos" panose="020B0004020202020204" pitchFamily="34" charset="0"/>
              </a:rPr>
              <a:t>Please clarify, and where necessary, improve this design</a:t>
            </a:r>
            <a:endParaRPr lang="en-US" sz="2400" dirty="0">
              <a:solidFill>
                <a:schemeClr val="tx1">
                  <a:lumMod val="85000"/>
                  <a:lumOff val="15000"/>
                </a:schemeClr>
              </a:solidFill>
              <a:effectLst/>
              <a:ea typeface="Aptos" panose="020B0004020202020204" pitchFamily="34" charset="0"/>
              <a:cs typeface="Aptos" panose="020B0004020202020204" pitchFamily="34" charset="0"/>
            </a:endParaRPr>
          </a:p>
        </p:txBody>
      </p:sp>
    </p:spTree>
    <p:extLst>
      <p:ext uri="{BB962C8B-B14F-4D97-AF65-F5344CB8AC3E}">
        <p14:creationId xmlns:p14="http://schemas.microsoft.com/office/powerpoint/2010/main" val="984963433"/>
      </p:ext>
    </p:extLst>
  </p:cSld>
  <p:clrMapOvr>
    <a:masterClrMapping/>
  </p:clrMapOvr>
</p:sld>
</file>

<file path=ppt/slides/slide46.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7AB42BBF-5D30-7D05-B809-113E8E1DDA0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7BE0F36A-C09A-12E8-BAB9-8B9E21097802}"/>
              </a:ext>
            </a:extLst>
          </p:cNvPr>
          <p:cNvSpPr>
            <a:spLocks noGrp="1"/>
          </p:cNvSpPr>
          <p:nvPr>
            <p:ph type="sldNum" sz="quarter" idx="12"/>
          </p:nvPr>
        </p:nvSpPr>
        <p:spPr/>
        <p:txBody>
          <a:bodyPr/>
          <a:lstStyle/>
          <a:p>
            <a:r>
              <a:rPr lang="en-US" dirty="0"/>
              <a:t>Slide </a:t>
            </a:r>
            <a:fld id="{ABDCC56A-707B-4AFC-9985-D566A83747F4}" type="slidenum">
              <a:rPr lang="en-US" dirty="0" smtClean="0"/>
              <a:pPr/>
              <a:t>46</a:t>
            </a:fld>
            <a:endParaRPr lang="en-US" dirty="0"/>
          </a:p>
        </p:txBody>
      </p:sp>
      <p:sp>
        <p:nvSpPr>
          <p:cNvPr id="6" name="Content Placeholder 2">
            <a:extLst>
              <a:ext uri="{FF2B5EF4-FFF2-40B4-BE49-F238E27FC236}">
                <a16:creationId xmlns:a16="http://schemas.microsoft.com/office/drawing/2014/main" id="{8228B286-A86F-2593-627A-02292189D5AD}"/>
              </a:ext>
            </a:extLst>
          </p:cNvPr>
          <p:cNvSpPr>
            <a:spLocks noGrp="1"/>
          </p:cNvSpPr>
          <p:nvPr>
            <p:ph idx="1"/>
          </p:nvPr>
        </p:nvSpPr>
        <p:spPr>
          <a:xfrm>
            <a:off x="4297888" y="1350631"/>
            <a:ext cx="6570557" cy="712893"/>
          </a:xfrm>
        </p:spPr>
        <p:txBody>
          <a:bodyPr>
            <a:noAutofit/>
          </a:bodyPr>
          <a:lstStyle/>
          <a:p>
            <a:pPr marL="0" indent="0" algn="ctr">
              <a:lnSpc>
                <a:spcPct val="100000"/>
              </a:lnSpc>
              <a:spcBef>
                <a:spcPts val="0"/>
              </a:spcBef>
              <a:buNone/>
            </a:pPr>
            <a:r>
              <a:rPr lang="en-US" sz="3600" baseline="30000" dirty="0">
                <a:solidFill>
                  <a:schemeClr val="tx1">
                    <a:lumMod val="85000"/>
                    <a:lumOff val="15000"/>
                  </a:schemeClr>
                </a:solidFill>
                <a:effectLst/>
              </a:rPr>
              <a:t>Charles County Government</a:t>
            </a:r>
          </a:p>
          <a:p>
            <a:pPr marL="0" indent="0" algn="ctr">
              <a:lnSpc>
                <a:spcPct val="100000"/>
              </a:lnSpc>
              <a:spcBef>
                <a:spcPts val="0"/>
              </a:spcBef>
              <a:buNone/>
            </a:pPr>
            <a:r>
              <a:rPr lang="it-IT" sz="2000" b="0" baseline="30000" dirty="0">
                <a:solidFill>
                  <a:schemeClr val="tx1">
                    <a:lumMod val="85000"/>
                    <a:lumOff val="15000"/>
                  </a:schemeClr>
                </a:solidFill>
                <a:effectLst/>
              </a:rPr>
              <a:t>200 Baltimore Street • La Plata, Maryland 20646</a:t>
            </a:r>
          </a:p>
          <a:p>
            <a:pPr marL="0" indent="0" algn="ctr">
              <a:lnSpc>
                <a:spcPts val="1600"/>
              </a:lnSpc>
              <a:spcBef>
                <a:spcPts val="0"/>
              </a:spcBef>
              <a:buNone/>
            </a:pPr>
            <a:r>
              <a:rPr lang="en-US" sz="2000" b="0" baseline="30000" dirty="0">
                <a:solidFill>
                  <a:schemeClr val="tx1">
                    <a:lumMod val="85000"/>
                    <a:lumOff val="15000"/>
                  </a:schemeClr>
                </a:solidFill>
                <a:effectLst/>
              </a:rPr>
              <a:t>301-645-0550 • 301-870-3000 • MD Relay Service: 7-1-1 • Relay TDD: 1-800-735-2258</a:t>
            </a:r>
            <a:endParaRPr lang="en-US" sz="2000" dirty="0">
              <a:solidFill>
                <a:schemeClr val="tx1">
                  <a:lumMod val="85000"/>
                  <a:lumOff val="15000"/>
                </a:schemeClr>
              </a:solidFill>
              <a:effectLst/>
            </a:endParaRPr>
          </a:p>
        </p:txBody>
      </p:sp>
      <p:sp>
        <p:nvSpPr>
          <p:cNvPr id="7" name="TextBox 6">
            <a:extLst>
              <a:ext uri="{FF2B5EF4-FFF2-40B4-BE49-F238E27FC236}">
                <a16:creationId xmlns:a16="http://schemas.microsoft.com/office/drawing/2014/main" id="{A5C1D245-E6C8-F0E3-2022-91AC99348896}"/>
              </a:ext>
            </a:extLst>
          </p:cNvPr>
          <p:cNvSpPr txBox="1"/>
          <p:nvPr/>
        </p:nvSpPr>
        <p:spPr>
          <a:xfrm>
            <a:off x="4297888" y="2344786"/>
            <a:ext cx="6570557" cy="605294"/>
          </a:xfrm>
          <a:prstGeom prst="rect">
            <a:avLst/>
          </a:prstGeom>
          <a:noFill/>
        </p:spPr>
        <p:txBody>
          <a:bodyPr wrap="square" rtlCol="0">
            <a:spAutoFit/>
          </a:bodyPr>
          <a:lstStyle/>
          <a:p>
            <a:pPr algn="ctr"/>
            <a:r>
              <a:rPr lang="en-US" sz="2200" baseline="30000" dirty="0">
                <a:solidFill>
                  <a:schemeClr val="tx1">
                    <a:lumMod val="85000"/>
                    <a:lumOff val="15000"/>
                  </a:schemeClr>
                </a:solidFill>
              </a:rPr>
              <a:t>Learn more at…</a:t>
            </a:r>
          </a:p>
          <a:p>
            <a:pPr algn="ctr"/>
            <a:r>
              <a:rPr lang="en-US" sz="2800" b="1" baseline="30000" dirty="0">
                <a:solidFill>
                  <a:schemeClr val="tx1">
                    <a:lumMod val="85000"/>
                    <a:lumOff val="15000"/>
                  </a:schemeClr>
                </a:solidFill>
              </a:rPr>
              <a:t>www.CharlesCountyMD.gov</a:t>
            </a:r>
          </a:p>
        </p:txBody>
      </p:sp>
      <p:pic>
        <p:nvPicPr>
          <p:cNvPr id="10" name="Picture 9">
            <a:extLst>
              <a:ext uri="{FF2B5EF4-FFF2-40B4-BE49-F238E27FC236}">
                <a16:creationId xmlns:a16="http://schemas.microsoft.com/office/drawing/2014/main" id="{BB62D657-3CE8-ED8B-E85C-3EAC914530CB}"/>
              </a:ext>
            </a:extLst>
          </p:cNvPr>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1323555" y="1599098"/>
            <a:ext cx="2493850" cy="3353799"/>
          </a:xfrm>
          <a:prstGeom prst="rect">
            <a:avLst/>
          </a:prstGeom>
          <a:effectLst>
            <a:outerShdw blurRad="139700" dist="38100" dir="2700000" sx="102000" sy="102000" algn="tl" rotWithShape="0">
              <a:prstClr val="black">
                <a:alpha val="40000"/>
              </a:prstClr>
            </a:outerShdw>
          </a:effectLst>
        </p:spPr>
      </p:pic>
      <p:pic>
        <p:nvPicPr>
          <p:cNvPr id="11" name="Picture 10">
            <a:extLst>
              <a:ext uri="{FF2B5EF4-FFF2-40B4-BE49-F238E27FC236}">
                <a16:creationId xmlns:a16="http://schemas.microsoft.com/office/drawing/2014/main" id="{42B9F74C-11E5-C17C-B191-A7752821AD45}"/>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a:off x="6525891" y="2857956"/>
            <a:ext cx="2114550" cy="232920"/>
          </a:xfrm>
          <a:prstGeom prst="rect">
            <a:avLst/>
          </a:prstGeom>
        </p:spPr>
      </p:pic>
      <p:sp>
        <p:nvSpPr>
          <p:cNvPr id="12" name="TextBox 11">
            <a:extLst>
              <a:ext uri="{FF2B5EF4-FFF2-40B4-BE49-F238E27FC236}">
                <a16:creationId xmlns:a16="http://schemas.microsoft.com/office/drawing/2014/main" id="{D7FE0E7D-A9F1-9FA2-5524-4C1718CCF9C3}"/>
              </a:ext>
            </a:extLst>
          </p:cNvPr>
          <p:cNvSpPr txBox="1"/>
          <p:nvPr/>
        </p:nvSpPr>
        <p:spPr>
          <a:xfrm>
            <a:off x="4904313" y="3982221"/>
            <a:ext cx="5357706" cy="1639808"/>
          </a:xfrm>
          <a:prstGeom prst="rect">
            <a:avLst/>
          </a:prstGeom>
          <a:noFill/>
        </p:spPr>
        <p:txBody>
          <a:bodyPr wrap="square" rtlCol="0">
            <a:spAutoFit/>
          </a:bodyPr>
          <a:lstStyle/>
          <a:p>
            <a:pPr algn="ctr">
              <a:lnSpc>
                <a:spcPts val="1000"/>
              </a:lnSpc>
              <a:spcAft>
                <a:spcPts val="1000"/>
              </a:spcAft>
            </a:pPr>
            <a:r>
              <a:rPr lang="en-US" sz="1200" b="1" i="1" baseline="30000" dirty="0">
                <a:solidFill>
                  <a:schemeClr val="tx1">
                    <a:lumMod val="85000"/>
                    <a:lumOff val="15000"/>
                  </a:schemeClr>
                </a:solidFill>
              </a:rPr>
              <a:t>Mission Statement – </a:t>
            </a:r>
            <a:r>
              <a:rPr lang="en-US" sz="1200" baseline="30000" dirty="0">
                <a:solidFill>
                  <a:schemeClr val="tx1">
                    <a:lumMod val="85000"/>
                    <a:lumOff val="15000"/>
                  </a:schemeClr>
                </a:solidFill>
              </a:rPr>
              <a:t>The mission of Charles County Government is to provide our citizens the highest quality service possible in a</a:t>
            </a:r>
            <a:r>
              <a:rPr lang="en-US" sz="1200" dirty="0">
                <a:solidFill>
                  <a:schemeClr val="tx1">
                    <a:lumMod val="85000"/>
                    <a:lumOff val="15000"/>
                  </a:schemeClr>
                </a:solidFill>
              </a:rPr>
              <a:t> </a:t>
            </a:r>
            <a:r>
              <a:rPr lang="en-US" sz="1200" baseline="30000" dirty="0">
                <a:solidFill>
                  <a:schemeClr val="tx1">
                    <a:lumMod val="85000"/>
                    <a:lumOff val="15000"/>
                  </a:schemeClr>
                </a:solidFill>
              </a:rPr>
              <a:t>timely, efficient and courteous manner. To achieve this goal, our government must be operated in an open and accessible</a:t>
            </a:r>
            <a:r>
              <a:rPr lang="en-US" sz="1200" dirty="0">
                <a:solidFill>
                  <a:schemeClr val="tx1">
                    <a:lumMod val="85000"/>
                    <a:lumOff val="15000"/>
                  </a:schemeClr>
                </a:solidFill>
              </a:rPr>
              <a:t> </a:t>
            </a:r>
            <a:r>
              <a:rPr lang="en-US" sz="1200" baseline="30000" dirty="0">
                <a:solidFill>
                  <a:schemeClr val="tx1">
                    <a:lumMod val="85000"/>
                    <a:lumOff val="15000"/>
                  </a:schemeClr>
                </a:solidFill>
              </a:rPr>
              <a:t>atmosphere, be based on comprehensive long- and short-term planning and have an appropriate managerial organization tempered</a:t>
            </a:r>
            <a:r>
              <a:rPr lang="en-US" sz="1200" dirty="0">
                <a:solidFill>
                  <a:schemeClr val="tx1">
                    <a:lumMod val="85000"/>
                    <a:lumOff val="15000"/>
                  </a:schemeClr>
                </a:solidFill>
              </a:rPr>
              <a:t> </a:t>
            </a:r>
            <a:r>
              <a:rPr lang="en-US" sz="1200" baseline="30000" dirty="0">
                <a:solidFill>
                  <a:schemeClr val="tx1">
                    <a:lumMod val="85000"/>
                    <a:lumOff val="15000"/>
                  </a:schemeClr>
                </a:solidFill>
              </a:rPr>
              <a:t>by fiscal responsibility. We support and encourage efforts to grow a diverse workplace.</a:t>
            </a:r>
          </a:p>
          <a:p>
            <a:pPr algn="ctr">
              <a:lnSpc>
                <a:spcPts val="1000"/>
              </a:lnSpc>
              <a:spcAft>
                <a:spcPts val="1000"/>
              </a:spcAft>
            </a:pPr>
            <a:r>
              <a:rPr lang="en-US" sz="1200" b="1" i="1" baseline="30000" dirty="0">
                <a:solidFill>
                  <a:schemeClr val="tx1">
                    <a:lumMod val="85000"/>
                    <a:lumOff val="15000"/>
                  </a:schemeClr>
                </a:solidFill>
              </a:rPr>
              <a:t>Vision Statement</a:t>
            </a:r>
            <a:r>
              <a:rPr lang="en-US" sz="1200" baseline="30000" dirty="0">
                <a:solidFill>
                  <a:schemeClr val="tx1">
                    <a:lumMod val="85000"/>
                    <a:lumOff val="15000"/>
                  </a:schemeClr>
                </a:solidFill>
              </a:rPr>
              <a:t> – Charles County is a place where all people thrive and businesses grow and prosper; where the preservation of</a:t>
            </a:r>
            <a:r>
              <a:rPr lang="en-US" sz="1200" dirty="0">
                <a:solidFill>
                  <a:schemeClr val="tx1">
                    <a:lumMod val="85000"/>
                    <a:lumOff val="15000"/>
                  </a:schemeClr>
                </a:solidFill>
              </a:rPr>
              <a:t> </a:t>
            </a:r>
            <a:r>
              <a:rPr lang="en-US" sz="1200" baseline="30000" dirty="0">
                <a:solidFill>
                  <a:schemeClr val="tx1">
                    <a:lumMod val="85000"/>
                    <a:lumOff val="15000"/>
                  </a:schemeClr>
                </a:solidFill>
              </a:rPr>
              <a:t>our heritage and environment is paramount; where government services to its citizens are provided at the highest level of</a:t>
            </a:r>
            <a:r>
              <a:rPr lang="en-US" sz="1200" dirty="0">
                <a:solidFill>
                  <a:schemeClr val="tx1">
                    <a:lumMod val="85000"/>
                    <a:lumOff val="15000"/>
                  </a:schemeClr>
                </a:solidFill>
              </a:rPr>
              <a:t> </a:t>
            </a:r>
            <a:r>
              <a:rPr lang="en-US" sz="1200" baseline="30000" dirty="0">
                <a:solidFill>
                  <a:schemeClr val="tx1">
                    <a:lumMod val="85000"/>
                    <a:lumOff val="15000"/>
                  </a:schemeClr>
                </a:solidFill>
              </a:rPr>
              <a:t>excellence; and where the quality of life is the best in the nation.</a:t>
            </a:r>
          </a:p>
          <a:p>
            <a:pPr algn="ctr">
              <a:lnSpc>
                <a:spcPts val="1000"/>
              </a:lnSpc>
              <a:spcAft>
                <a:spcPts val="1000"/>
              </a:spcAft>
            </a:pPr>
            <a:r>
              <a:rPr lang="en-US" sz="1200" b="1" i="1" baseline="30000" dirty="0">
                <a:solidFill>
                  <a:schemeClr val="tx1">
                    <a:lumMod val="85000"/>
                    <a:lumOff val="15000"/>
                  </a:schemeClr>
                </a:solidFill>
              </a:rPr>
              <a:t>Equal Opportunity Employer – </a:t>
            </a:r>
            <a:r>
              <a:rPr lang="en-US" sz="1200" baseline="30000" dirty="0">
                <a:solidFill>
                  <a:schemeClr val="tx1">
                    <a:lumMod val="85000"/>
                    <a:lumOff val="15000"/>
                  </a:schemeClr>
                </a:solidFill>
              </a:rPr>
              <a:t> It is the policy of Charles County to provide equal employment opportunity to all persons regardless</a:t>
            </a:r>
            <a:r>
              <a:rPr lang="en-US" sz="1200" dirty="0">
                <a:solidFill>
                  <a:schemeClr val="tx1">
                    <a:lumMod val="85000"/>
                    <a:lumOff val="15000"/>
                  </a:schemeClr>
                </a:solidFill>
              </a:rPr>
              <a:t> </a:t>
            </a:r>
            <a:r>
              <a:rPr lang="en-US" sz="1200" baseline="30000" dirty="0">
                <a:solidFill>
                  <a:schemeClr val="tx1">
                    <a:lumMod val="85000"/>
                    <a:lumOff val="15000"/>
                  </a:schemeClr>
                </a:solidFill>
              </a:rPr>
              <a:t>of race, color, sex, age, national origin, religious or political affiliation or opinion, disability, marital status, sexual orientation, genetic</a:t>
            </a:r>
            <a:r>
              <a:rPr lang="en-US" sz="1200" dirty="0">
                <a:solidFill>
                  <a:schemeClr val="tx1">
                    <a:lumMod val="85000"/>
                    <a:lumOff val="15000"/>
                  </a:schemeClr>
                </a:solidFill>
              </a:rPr>
              <a:t> </a:t>
            </a:r>
            <a:r>
              <a:rPr lang="en-US" sz="1200" baseline="30000" dirty="0">
                <a:solidFill>
                  <a:schemeClr val="tx1">
                    <a:lumMod val="85000"/>
                    <a:lumOff val="15000"/>
                  </a:schemeClr>
                </a:solidFill>
              </a:rPr>
              <a:t>information, gender identity or expression, or any other status protected by law.</a:t>
            </a:r>
            <a:endParaRPr lang="en-US" sz="1400" dirty="0">
              <a:solidFill>
                <a:schemeClr val="tx1">
                  <a:lumMod val="85000"/>
                  <a:lumOff val="15000"/>
                </a:schemeClr>
              </a:solidFill>
            </a:endParaRPr>
          </a:p>
        </p:txBody>
      </p:sp>
      <p:pic>
        <p:nvPicPr>
          <p:cNvPr id="2" name="Picture 1">
            <a:extLst>
              <a:ext uri="{FF2B5EF4-FFF2-40B4-BE49-F238E27FC236}">
                <a16:creationId xmlns:a16="http://schemas.microsoft.com/office/drawing/2014/main" id="{53DFC9AD-2627-089A-C27B-4999823C4EA4}"/>
              </a:ext>
            </a:extLst>
          </p:cNvPr>
          <p:cNvPicPr>
            <a:picLocks noChangeAspect="1"/>
          </p:cNvPicPr>
          <p:nvPr/>
        </p:nvPicPr>
        <p:blipFill>
          <a:blip r:embed="rId6" cstate="print">
            <a:extLst>
              <a:ext uri="{28A0092B-C50C-407E-A947-70E740481C1C}">
                <a14:useLocalDpi xmlns:a14="http://schemas.microsoft.com/office/drawing/2010/main" val="0"/>
              </a:ext>
            </a:extLst>
          </a:blip>
          <a:srcRect/>
          <a:stretch/>
        </p:blipFill>
        <p:spPr>
          <a:xfrm>
            <a:off x="6828656" y="3180102"/>
            <a:ext cx="1509021" cy="712893"/>
          </a:xfrm>
          <a:prstGeom prst="rect">
            <a:avLst/>
          </a:prstGeom>
        </p:spPr>
      </p:pic>
    </p:spTree>
    <p:extLst>
      <p:ext uri="{BB962C8B-B14F-4D97-AF65-F5344CB8AC3E}">
        <p14:creationId xmlns:p14="http://schemas.microsoft.com/office/powerpoint/2010/main" val="1609686471"/>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5</a:t>
            </a:fld>
            <a:endParaRPr lang="en-US" dirty="0"/>
          </a:p>
        </p:txBody>
      </p:sp>
      <p:sp>
        <p:nvSpPr>
          <p:cNvPr id="9" name="Title 1">
            <a:extLst>
              <a:ext uri="{FF2B5EF4-FFF2-40B4-BE49-F238E27FC236}">
                <a16:creationId xmlns:a16="http://schemas.microsoft.com/office/drawing/2014/main" id="{FF4043D9-3424-2B96-156D-53BCC212BDF5}"/>
              </a:ext>
            </a:extLst>
          </p:cNvPr>
          <p:cNvSpPr txBox="1">
            <a:spLocks/>
          </p:cNvSpPr>
          <p:nvPr/>
        </p:nvSpPr>
        <p:spPr>
          <a:xfrm>
            <a:off x="531705" y="344215"/>
            <a:ext cx="7046045" cy="732155"/>
          </a:xfrm>
          <a:prstGeom prst="rect">
            <a:avLst/>
          </a:prstGeom>
        </p:spPr>
        <p:txBody>
          <a:bodyPr vert="horz" lIns="91440" tIns="45720" rIns="91440" bIns="45720" rtlCol="0" anchor="ctr">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Community Meeting #1 Results</a:t>
            </a:r>
            <a:endParaRPr lang="en-US" dirty="0">
              <a:solidFill>
                <a:srgbClr val="003F58"/>
              </a:solidFill>
              <a:effectLst/>
              <a:cs typeface="Calibri"/>
            </a:endParaRPr>
          </a:p>
        </p:txBody>
      </p:sp>
      <p:sp>
        <p:nvSpPr>
          <p:cNvPr id="12" name="TextBox 11">
            <a:extLst>
              <a:ext uri="{FF2B5EF4-FFF2-40B4-BE49-F238E27FC236}">
                <a16:creationId xmlns:a16="http://schemas.microsoft.com/office/drawing/2014/main" id="{5273780D-34D1-EED3-F58B-D76DE6206D79}"/>
              </a:ext>
            </a:extLst>
          </p:cNvPr>
          <p:cNvSpPr txBox="1"/>
          <p:nvPr/>
        </p:nvSpPr>
        <p:spPr>
          <a:xfrm>
            <a:off x="8105313" y="346944"/>
            <a:ext cx="3554980" cy="338554"/>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ATTENDANCE</a:t>
            </a:r>
            <a:r>
              <a:rPr lang="en-US" sz="1600" b="1" dirty="0"/>
              <a:t>: OVER 300 PARTICIPANTS</a:t>
            </a:r>
          </a:p>
        </p:txBody>
      </p:sp>
      <p:pic>
        <p:nvPicPr>
          <p:cNvPr id="3" name="Picture 2" descr="A table with a number of food items&#10;&#10;Description automatically generated">
            <a:extLst>
              <a:ext uri="{FF2B5EF4-FFF2-40B4-BE49-F238E27FC236}">
                <a16:creationId xmlns:a16="http://schemas.microsoft.com/office/drawing/2014/main" id="{02814F51-C787-7C8B-1E24-6879DA99CCEC}"/>
              </a:ext>
            </a:extLst>
          </p:cNvPr>
          <p:cNvPicPr>
            <a:picLocks noChangeAspect="1"/>
          </p:cNvPicPr>
          <p:nvPr/>
        </p:nvPicPr>
        <p:blipFill rotWithShape="1">
          <a:blip r:embed="rId4">
            <a:extLst>
              <a:ext uri="{28A0092B-C50C-407E-A947-70E740481C1C}">
                <a14:useLocalDpi xmlns:a14="http://schemas.microsoft.com/office/drawing/2010/main" val="0"/>
              </a:ext>
            </a:extLst>
          </a:blip>
          <a:srcRect l="7170" t="6343" r="50000" b="60518"/>
          <a:stretch/>
        </p:blipFill>
        <p:spPr>
          <a:xfrm>
            <a:off x="858292" y="1935522"/>
            <a:ext cx="3923813" cy="3928928"/>
          </a:xfrm>
          <a:prstGeom prst="rect">
            <a:avLst/>
          </a:prstGeom>
        </p:spPr>
      </p:pic>
      <p:pic>
        <p:nvPicPr>
          <p:cNvPr id="7" name="Picture 6" descr="A poster with many pictures&#10;&#10;Description automatically generated">
            <a:extLst>
              <a:ext uri="{FF2B5EF4-FFF2-40B4-BE49-F238E27FC236}">
                <a16:creationId xmlns:a16="http://schemas.microsoft.com/office/drawing/2014/main" id="{AD4944B4-0A01-C87E-AED7-2C0FB80C8E6F}"/>
              </a:ext>
            </a:extLst>
          </p:cNvPr>
          <p:cNvPicPr>
            <a:picLocks noChangeAspect="1"/>
          </p:cNvPicPr>
          <p:nvPr/>
        </p:nvPicPr>
        <p:blipFill rotWithShape="1">
          <a:blip r:embed="rId5" cstate="print">
            <a:extLst>
              <a:ext uri="{28A0092B-C50C-407E-A947-70E740481C1C}">
                <a14:useLocalDpi xmlns:a14="http://schemas.microsoft.com/office/drawing/2010/main" val="0"/>
              </a:ext>
            </a:extLst>
          </a:blip>
          <a:srcRect l="8576" t="8741" r="1035" b="10680"/>
          <a:stretch/>
        </p:blipFill>
        <p:spPr>
          <a:xfrm>
            <a:off x="5197066" y="1259845"/>
            <a:ext cx="4097635" cy="2739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pic>
        <p:nvPicPr>
          <p:cNvPr id="10" name="Picture 9" descr="A poster with many images&#10;&#10;Description automatically generated with medium confidence">
            <a:extLst>
              <a:ext uri="{FF2B5EF4-FFF2-40B4-BE49-F238E27FC236}">
                <a16:creationId xmlns:a16="http://schemas.microsoft.com/office/drawing/2014/main" id="{3C601BE8-EFEE-6172-A543-BA541F5B98C3}"/>
              </a:ext>
            </a:extLst>
          </p:cNvPr>
          <p:cNvPicPr>
            <a:picLocks noChangeAspect="1"/>
          </p:cNvPicPr>
          <p:nvPr/>
        </p:nvPicPr>
        <p:blipFill rotWithShape="1">
          <a:blip r:embed="rId6" cstate="print">
            <a:extLst>
              <a:ext uri="{28A0092B-C50C-407E-A947-70E740481C1C}">
                <a14:useLocalDpi xmlns:a14="http://schemas.microsoft.com/office/drawing/2010/main" val="0"/>
              </a:ext>
            </a:extLst>
          </a:blip>
          <a:srcRect t="11521" b="10420"/>
          <a:stretch/>
        </p:blipFill>
        <p:spPr>
          <a:xfrm>
            <a:off x="7245884" y="3803297"/>
            <a:ext cx="4193898" cy="24552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
        <p:nvSpPr>
          <p:cNvPr id="2" name="Content Placeholder 6">
            <a:extLst>
              <a:ext uri="{FF2B5EF4-FFF2-40B4-BE49-F238E27FC236}">
                <a16:creationId xmlns:a16="http://schemas.microsoft.com/office/drawing/2014/main" id="{81F83471-F8B2-929D-7F04-A64790C70FB4}"/>
              </a:ext>
            </a:extLst>
          </p:cNvPr>
          <p:cNvSpPr txBox="1">
            <a:spLocks/>
          </p:cNvSpPr>
          <p:nvPr/>
        </p:nvSpPr>
        <p:spPr>
          <a:xfrm>
            <a:off x="668864" y="1076371"/>
            <a:ext cx="4371081" cy="544200"/>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indent="0">
              <a:buNone/>
            </a:pPr>
            <a:r>
              <a:rPr lang="en-US" sz="3200" dirty="0">
                <a:solidFill>
                  <a:schemeClr val="tx1">
                    <a:lumMod val="85000"/>
                    <a:lumOff val="15000"/>
                  </a:schemeClr>
                </a:solidFill>
                <a:effectLst/>
              </a:rPr>
              <a:t>Phase 1 - Natatorium</a:t>
            </a:r>
            <a:endParaRPr lang="en-US" sz="3200"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2342720770"/>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6</a:t>
            </a:fld>
            <a:endParaRPr lang="en-US" dirty="0"/>
          </a:p>
        </p:txBody>
      </p:sp>
      <p:sp>
        <p:nvSpPr>
          <p:cNvPr id="9" name="Title 1">
            <a:extLst>
              <a:ext uri="{FF2B5EF4-FFF2-40B4-BE49-F238E27FC236}">
                <a16:creationId xmlns:a16="http://schemas.microsoft.com/office/drawing/2014/main" id="{FF4043D9-3424-2B96-156D-53BCC212BDF5}"/>
              </a:ext>
            </a:extLst>
          </p:cNvPr>
          <p:cNvSpPr txBox="1">
            <a:spLocks/>
          </p:cNvSpPr>
          <p:nvPr/>
        </p:nvSpPr>
        <p:spPr>
          <a:xfrm>
            <a:off x="531707" y="344215"/>
            <a:ext cx="7842748"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Community Meeting #1 Results</a:t>
            </a:r>
            <a:endParaRPr lang="en-US" dirty="0">
              <a:solidFill>
                <a:srgbClr val="003F58"/>
              </a:solidFill>
              <a:effectLst/>
              <a:cs typeface="Calibri"/>
            </a:endParaRPr>
          </a:p>
        </p:txBody>
      </p:sp>
      <p:sp>
        <p:nvSpPr>
          <p:cNvPr id="12" name="TextBox 11">
            <a:extLst>
              <a:ext uri="{FF2B5EF4-FFF2-40B4-BE49-F238E27FC236}">
                <a16:creationId xmlns:a16="http://schemas.microsoft.com/office/drawing/2014/main" id="{5273780D-34D1-EED3-F58B-D76DE6206D79}"/>
              </a:ext>
            </a:extLst>
          </p:cNvPr>
          <p:cNvSpPr txBox="1"/>
          <p:nvPr/>
        </p:nvSpPr>
        <p:spPr>
          <a:xfrm>
            <a:off x="8105313" y="346944"/>
            <a:ext cx="3554980" cy="338554"/>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ATTENDANCE: OVER 300 PARTICIPANTS</a:t>
            </a:r>
          </a:p>
        </p:txBody>
      </p:sp>
      <p:pic>
        <p:nvPicPr>
          <p:cNvPr id="6" name="Picture 5" descr="A poster with many pictures of different images&#10;&#10;Description automatically generated with medium confidence">
            <a:extLst>
              <a:ext uri="{FF2B5EF4-FFF2-40B4-BE49-F238E27FC236}">
                <a16:creationId xmlns:a16="http://schemas.microsoft.com/office/drawing/2014/main" id="{E3598DFC-DF4E-B7C5-245F-B23B59C65ABE}"/>
              </a:ext>
            </a:extLst>
          </p:cNvPr>
          <p:cNvPicPr>
            <a:picLocks noChangeAspect="1"/>
          </p:cNvPicPr>
          <p:nvPr/>
        </p:nvPicPr>
        <p:blipFill rotWithShape="1">
          <a:blip r:embed="rId4" cstate="print">
            <a:extLst>
              <a:ext uri="{28A0092B-C50C-407E-A947-70E740481C1C}">
                <a14:useLocalDpi xmlns:a14="http://schemas.microsoft.com/office/drawing/2010/main" val="0"/>
              </a:ext>
            </a:extLst>
          </a:blip>
          <a:srcRect t="5019" r="7443"/>
          <a:stretch/>
        </p:blipFill>
        <p:spPr>
          <a:xfrm>
            <a:off x="5177102" y="1348471"/>
            <a:ext cx="3736547" cy="28758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pic>
        <p:nvPicPr>
          <p:cNvPr id="11" name="Picture 10" descr="A box with many pictures&#10;&#10;Description automatically generated">
            <a:extLst>
              <a:ext uri="{FF2B5EF4-FFF2-40B4-BE49-F238E27FC236}">
                <a16:creationId xmlns:a16="http://schemas.microsoft.com/office/drawing/2014/main" id="{7FED88E0-E2B0-C8E1-C133-4C9847C99AB6}"/>
              </a:ext>
            </a:extLst>
          </p:cNvPr>
          <p:cNvPicPr>
            <a:picLocks noChangeAspect="1"/>
          </p:cNvPicPr>
          <p:nvPr/>
        </p:nvPicPr>
        <p:blipFill rotWithShape="1">
          <a:blip r:embed="rId5" cstate="print">
            <a:extLst>
              <a:ext uri="{28A0092B-C50C-407E-A947-70E740481C1C}">
                <a14:useLocalDpi xmlns:a14="http://schemas.microsoft.com/office/drawing/2010/main" val="0"/>
              </a:ext>
            </a:extLst>
          </a:blip>
          <a:srcRect t="16800"/>
          <a:stretch/>
        </p:blipFill>
        <p:spPr>
          <a:xfrm>
            <a:off x="7294327" y="3619784"/>
            <a:ext cx="4228808" cy="2638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pic>
        <p:nvPicPr>
          <p:cNvPr id="14" name="Picture 13" descr="A table with numbers and a number of objects&#10;&#10;Description automatically generated with medium confidence">
            <a:extLst>
              <a:ext uri="{FF2B5EF4-FFF2-40B4-BE49-F238E27FC236}">
                <a16:creationId xmlns:a16="http://schemas.microsoft.com/office/drawing/2014/main" id="{405ACF3F-0386-B5A5-ABC8-1566A8C5B924}"/>
              </a:ext>
            </a:extLst>
          </p:cNvPr>
          <p:cNvPicPr>
            <a:picLocks noChangeAspect="1"/>
          </p:cNvPicPr>
          <p:nvPr/>
        </p:nvPicPr>
        <p:blipFill rotWithShape="1">
          <a:blip r:embed="rId6">
            <a:extLst>
              <a:ext uri="{28A0092B-C50C-407E-A947-70E740481C1C}">
                <a14:useLocalDpi xmlns:a14="http://schemas.microsoft.com/office/drawing/2010/main" val="0"/>
              </a:ext>
            </a:extLst>
          </a:blip>
          <a:srcRect l="7439" t="6133" r="51322" b="60533"/>
          <a:stretch/>
        </p:blipFill>
        <p:spPr>
          <a:xfrm>
            <a:off x="858292" y="1935522"/>
            <a:ext cx="3796055" cy="3970769"/>
          </a:xfrm>
          <a:prstGeom prst="rect">
            <a:avLst/>
          </a:prstGeom>
        </p:spPr>
      </p:pic>
      <p:sp>
        <p:nvSpPr>
          <p:cNvPr id="2" name="Content Placeholder 6">
            <a:extLst>
              <a:ext uri="{FF2B5EF4-FFF2-40B4-BE49-F238E27FC236}">
                <a16:creationId xmlns:a16="http://schemas.microsoft.com/office/drawing/2014/main" id="{6655A7AC-3FD7-ECF6-AE67-8CEB9148B315}"/>
              </a:ext>
            </a:extLst>
          </p:cNvPr>
          <p:cNvSpPr txBox="1">
            <a:spLocks/>
          </p:cNvSpPr>
          <p:nvPr/>
        </p:nvSpPr>
        <p:spPr>
          <a:xfrm>
            <a:off x="668864" y="1076371"/>
            <a:ext cx="4371081" cy="544200"/>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indent="0">
              <a:buNone/>
            </a:pPr>
            <a:r>
              <a:rPr lang="en-US" sz="3200" dirty="0">
                <a:solidFill>
                  <a:schemeClr val="tx1">
                    <a:lumMod val="85000"/>
                    <a:lumOff val="15000"/>
                  </a:schemeClr>
                </a:solidFill>
                <a:effectLst/>
              </a:rPr>
              <a:t>Phase 1 - Natatorium</a:t>
            </a:r>
            <a:endParaRPr lang="en-US" sz="3200"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3908897332"/>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7</a:t>
            </a:fld>
            <a:endParaRPr lang="en-US" dirty="0"/>
          </a:p>
        </p:txBody>
      </p:sp>
      <p:sp>
        <p:nvSpPr>
          <p:cNvPr id="12" name="TextBox 11">
            <a:extLst>
              <a:ext uri="{FF2B5EF4-FFF2-40B4-BE49-F238E27FC236}">
                <a16:creationId xmlns:a16="http://schemas.microsoft.com/office/drawing/2014/main" id="{5273780D-34D1-EED3-F58B-D76DE6206D79}"/>
              </a:ext>
            </a:extLst>
          </p:cNvPr>
          <p:cNvSpPr txBox="1"/>
          <p:nvPr/>
        </p:nvSpPr>
        <p:spPr>
          <a:xfrm>
            <a:off x="8105313" y="346944"/>
            <a:ext cx="3554980" cy="338554"/>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ATTENDANCE: OVER 300 PARTICIPANTS</a:t>
            </a:r>
          </a:p>
        </p:txBody>
      </p:sp>
      <p:pic>
        <p:nvPicPr>
          <p:cNvPr id="3" name="Picture 2" descr="A screenshot of a document&#10;&#10;Description automatically generated">
            <a:extLst>
              <a:ext uri="{FF2B5EF4-FFF2-40B4-BE49-F238E27FC236}">
                <a16:creationId xmlns:a16="http://schemas.microsoft.com/office/drawing/2014/main" id="{20703DD9-57C2-9AA6-3063-998F96235C71}"/>
              </a:ext>
            </a:extLst>
          </p:cNvPr>
          <p:cNvPicPr>
            <a:picLocks noChangeAspect="1"/>
          </p:cNvPicPr>
          <p:nvPr/>
        </p:nvPicPr>
        <p:blipFill rotWithShape="1">
          <a:blip r:embed="rId4">
            <a:extLst>
              <a:ext uri="{28A0092B-C50C-407E-A947-70E740481C1C}">
                <a14:useLocalDpi xmlns:a14="http://schemas.microsoft.com/office/drawing/2010/main" val="0"/>
              </a:ext>
            </a:extLst>
          </a:blip>
          <a:srcRect l="7439" t="6267" r="51322" b="60667"/>
          <a:stretch/>
        </p:blipFill>
        <p:spPr>
          <a:xfrm>
            <a:off x="858292" y="1934513"/>
            <a:ext cx="3757013" cy="3898490"/>
          </a:xfrm>
          <a:prstGeom prst="rect">
            <a:avLst/>
          </a:prstGeom>
        </p:spPr>
      </p:pic>
      <p:pic>
        <p:nvPicPr>
          <p:cNvPr id="8" name="Picture 7" descr="A poster with many red dots&#10;&#10;Description automatically generated with medium confidence">
            <a:extLst>
              <a:ext uri="{FF2B5EF4-FFF2-40B4-BE49-F238E27FC236}">
                <a16:creationId xmlns:a16="http://schemas.microsoft.com/office/drawing/2014/main" id="{7AAB03B1-98CC-B28B-F271-6999AFB3A5AA}"/>
              </a:ext>
            </a:extLst>
          </p:cNvPr>
          <p:cNvPicPr>
            <a:picLocks noChangeAspect="1"/>
          </p:cNvPicPr>
          <p:nvPr/>
        </p:nvPicPr>
        <p:blipFill rotWithShape="1">
          <a:blip r:embed="rId5" cstate="print">
            <a:extLst>
              <a:ext uri="{28A0092B-C50C-407E-A947-70E740481C1C}">
                <a14:useLocalDpi xmlns:a14="http://schemas.microsoft.com/office/drawing/2010/main" val="0"/>
              </a:ext>
            </a:extLst>
          </a:blip>
          <a:srcRect l="2733" t="9996" r="1568" b="8741"/>
          <a:stretch/>
        </p:blipFill>
        <p:spPr>
          <a:xfrm>
            <a:off x="5190382" y="1249377"/>
            <a:ext cx="4136498" cy="2634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pic>
        <p:nvPicPr>
          <p:cNvPr id="13" name="Picture 12" descr="A poster with many pictures and red dots&#10;&#10;Description automatically generated with medium confidence">
            <a:extLst>
              <a:ext uri="{FF2B5EF4-FFF2-40B4-BE49-F238E27FC236}">
                <a16:creationId xmlns:a16="http://schemas.microsoft.com/office/drawing/2014/main" id="{4F9D3CC3-6FCE-F36A-C45B-7451C08407A4}"/>
              </a:ext>
            </a:extLst>
          </p:cNvPr>
          <p:cNvPicPr>
            <a:picLocks noChangeAspect="1"/>
          </p:cNvPicPr>
          <p:nvPr/>
        </p:nvPicPr>
        <p:blipFill rotWithShape="1">
          <a:blip r:embed="rId6" cstate="print">
            <a:extLst>
              <a:ext uri="{28A0092B-C50C-407E-A947-70E740481C1C}">
                <a14:useLocalDpi xmlns:a14="http://schemas.microsoft.com/office/drawing/2010/main" val="0"/>
              </a:ext>
            </a:extLst>
          </a:blip>
          <a:srcRect b="11901"/>
          <a:stretch/>
        </p:blipFill>
        <p:spPr>
          <a:xfrm>
            <a:off x="7546383" y="3686939"/>
            <a:ext cx="3861868" cy="2551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
        <p:nvSpPr>
          <p:cNvPr id="2" name="Title 1">
            <a:extLst>
              <a:ext uri="{FF2B5EF4-FFF2-40B4-BE49-F238E27FC236}">
                <a16:creationId xmlns:a16="http://schemas.microsoft.com/office/drawing/2014/main" id="{574B2CCA-AD2B-ABE3-8F39-4249D08AC70A}"/>
              </a:ext>
            </a:extLst>
          </p:cNvPr>
          <p:cNvSpPr txBox="1">
            <a:spLocks/>
          </p:cNvSpPr>
          <p:nvPr/>
        </p:nvSpPr>
        <p:spPr>
          <a:xfrm>
            <a:off x="531707" y="344215"/>
            <a:ext cx="7842748"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Community Meeting #1 Results</a:t>
            </a:r>
            <a:endParaRPr lang="en-US" dirty="0">
              <a:solidFill>
                <a:srgbClr val="003F58"/>
              </a:solidFill>
              <a:effectLst/>
              <a:cs typeface="Calibri"/>
            </a:endParaRPr>
          </a:p>
        </p:txBody>
      </p:sp>
      <p:sp>
        <p:nvSpPr>
          <p:cNvPr id="6" name="Content Placeholder 6">
            <a:extLst>
              <a:ext uri="{FF2B5EF4-FFF2-40B4-BE49-F238E27FC236}">
                <a16:creationId xmlns:a16="http://schemas.microsoft.com/office/drawing/2014/main" id="{DBA6AE4B-E4A8-D8BD-9CBA-963FFA093A94}"/>
              </a:ext>
            </a:extLst>
          </p:cNvPr>
          <p:cNvSpPr txBox="1">
            <a:spLocks/>
          </p:cNvSpPr>
          <p:nvPr/>
        </p:nvSpPr>
        <p:spPr>
          <a:xfrm>
            <a:off x="668864" y="1076371"/>
            <a:ext cx="4880910" cy="544200"/>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indent="0">
              <a:buNone/>
            </a:pPr>
            <a:r>
              <a:rPr lang="en-US" sz="3200" dirty="0">
                <a:solidFill>
                  <a:schemeClr val="tx1">
                    <a:lumMod val="85000"/>
                    <a:lumOff val="15000"/>
                  </a:schemeClr>
                </a:solidFill>
                <a:effectLst/>
              </a:rPr>
              <a:t>Phase 2 - Sports Complex</a:t>
            </a:r>
            <a:endParaRPr lang="en-US" sz="3200"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274484807"/>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8</a:t>
            </a:fld>
            <a:endParaRPr lang="en-US" dirty="0"/>
          </a:p>
        </p:txBody>
      </p:sp>
      <p:sp>
        <p:nvSpPr>
          <p:cNvPr id="12" name="TextBox 11">
            <a:extLst>
              <a:ext uri="{FF2B5EF4-FFF2-40B4-BE49-F238E27FC236}">
                <a16:creationId xmlns:a16="http://schemas.microsoft.com/office/drawing/2014/main" id="{5273780D-34D1-EED3-F58B-D76DE6206D79}"/>
              </a:ext>
            </a:extLst>
          </p:cNvPr>
          <p:cNvSpPr txBox="1"/>
          <p:nvPr/>
        </p:nvSpPr>
        <p:spPr>
          <a:xfrm>
            <a:off x="8105313" y="346944"/>
            <a:ext cx="3554980" cy="338554"/>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ATTENDANCE: OVER 300 PARTICIPANTS</a:t>
            </a:r>
          </a:p>
        </p:txBody>
      </p:sp>
      <p:pic>
        <p:nvPicPr>
          <p:cNvPr id="6" name="Picture 5" descr="A table with numbers and a black text&#10;&#10;Description automatically generated with medium confidence">
            <a:extLst>
              <a:ext uri="{FF2B5EF4-FFF2-40B4-BE49-F238E27FC236}">
                <a16:creationId xmlns:a16="http://schemas.microsoft.com/office/drawing/2014/main" id="{DE9A7525-E3AD-C44D-BDC2-8436D34EEE0E}"/>
              </a:ext>
            </a:extLst>
          </p:cNvPr>
          <p:cNvPicPr>
            <a:picLocks noChangeAspect="1"/>
          </p:cNvPicPr>
          <p:nvPr/>
        </p:nvPicPr>
        <p:blipFill rotWithShape="1">
          <a:blip r:embed="rId4">
            <a:extLst>
              <a:ext uri="{28A0092B-C50C-407E-A947-70E740481C1C}">
                <a14:useLocalDpi xmlns:a14="http://schemas.microsoft.com/office/drawing/2010/main" val="0"/>
              </a:ext>
            </a:extLst>
          </a:blip>
          <a:srcRect l="7611" t="6267" r="51495" b="60267"/>
          <a:stretch/>
        </p:blipFill>
        <p:spPr>
          <a:xfrm>
            <a:off x="858292" y="1935522"/>
            <a:ext cx="3793286" cy="4017362"/>
          </a:xfrm>
          <a:prstGeom prst="rect">
            <a:avLst/>
          </a:prstGeom>
        </p:spPr>
      </p:pic>
      <p:pic>
        <p:nvPicPr>
          <p:cNvPr id="8" name="Picture 7" descr="A poster with many pictures and red dots&#10;&#10;Description automatically generated">
            <a:extLst>
              <a:ext uri="{FF2B5EF4-FFF2-40B4-BE49-F238E27FC236}">
                <a16:creationId xmlns:a16="http://schemas.microsoft.com/office/drawing/2014/main" id="{8258010B-E73D-C83D-6699-8A543EA9623D}"/>
              </a:ext>
            </a:extLst>
          </p:cNvPr>
          <p:cNvPicPr>
            <a:picLocks noChangeAspect="1"/>
          </p:cNvPicPr>
          <p:nvPr/>
        </p:nvPicPr>
        <p:blipFill rotWithShape="1">
          <a:blip r:embed="rId5" cstate="print">
            <a:extLst>
              <a:ext uri="{28A0092B-C50C-407E-A947-70E740481C1C}">
                <a14:useLocalDpi xmlns:a14="http://schemas.microsoft.com/office/drawing/2010/main" val="0"/>
              </a:ext>
            </a:extLst>
          </a:blip>
          <a:srcRect t="7334" b="8740"/>
          <a:stretch/>
        </p:blipFill>
        <p:spPr>
          <a:xfrm>
            <a:off x="5653237" y="1207715"/>
            <a:ext cx="4409347" cy="2775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pic>
        <p:nvPicPr>
          <p:cNvPr id="11" name="Picture 10" descr="A poster with pictures and red dots&#10;&#10;Description automatically generated">
            <a:extLst>
              <a:ext uri="{FF2B5EF4-FFF2-40B4-BE49-F238E27FC236}">
                <a16:creationId xmlns:a16="http://schemas.microsoft.com/office/drawing/2014/main" id="{E6F36113-AC7D-67C8-32A6-CDA624BD87D4}"/>
              </a:ext>
            </a:extLst>
          </p:cNvPr>
          <p:cNvPicPr>
            <a:picLocks noChangeAspect="1"/>
          </p:cNvPicPr>
          <p:nvPr/>
        </p:nvPicPr>
        <p:blipFill rotWithShape="1">
          <a:blip r:embed="rId6" cstate="print">
            <a:extLst>
              <a:ext uri="{28A0092B-C50C-407E-A947-70E740481C1C}">
                <a14:useLocalDpi xmlns:a14="http://schemas.microsoft.com/office/drawing/2010/main" val="0"/>
              </a:ext>
            </a:extLst>
          </a:blip>
          <a:srcRect t="17334" b="6667"/>
          <a:stretch/>
        </p:blipFill>
        <p:spPr>
          <a:xfrm>
            <a:off x="7238249" y="3867452"/>
            <a:ext cx="4194927" cy="2391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spPr>
      </p:pic>
      <p:sp>
        <p:nvSpPr>
          <p:cNvPr id="2" name="Title 1">
            <a:extLst>
              <a:ext uri="{FF2B5EF4-FFF2-40B4-BE49-F238E27FC236}">
                <a16:creationId xmlns:a16="http://schemas.microsoft.com/office/drawing/2014/main" id="{482D0397-4B8F-D86E-7E37-96A6FECB2A12}"/>
              </a:ext>
            </a:extLst>
          </p:cNvPr>
          <p:cNvSpPr txBox="1">
            <a:spLocks/>
          </p:cNvSpPr>
          <p:nvPr/>
        </p:nvSpPr>
        <p:spPr>
          <a:xfrm>
            <a:off x="531707" y="344215"/>
            <a:ext cx="7842748"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Community Meeting #1 Results</a:t>
            </a:r>
            <a:endParaRPr lang="en-US" dirty="0">
              <a:solidFill>
                <a:srgbClr val="003F58"/>
              </a:solidFill>
              <a:effectLst/>
              <a:cs typeface="Calibri"/>
            </a:endParaRPr>
          </a:p>
        </p:txBody>
      </p:sp>
      <p:sp>
        <p:nvSpPr>
          <p:cNvPr id="3" name="Content Placeholder 6">
            <a:extLst>
              <a:ext uri="{FF2B5EF4-FFF2-40B4-BE49-F238E27FC236}">
                <a16:creationId xmlns:a16="http://schemas.microsoft.com/office/drawing/2014/main" id="{2FF4DE4E-46EB-AD40-DCE5-235BEC8F9719}"/>
              </a:ext>
            </a:extLst>
          </p:cNvPr>
          <p:cNvSpPr txBox="1">
            <a:spLocks/>
          </p:cNvSpPr>
          <p:nvPr/>
        </p:nvSpPr>
        <p:spPr>
          <a:xfrm>
            <a:off x="668864" y="1076371"/>
            <a:ext cx="4880910" cy="544200"/>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indent="0">
              <a:buNone/>
            </a:pPr>
            <a:r>
              <a:rPr lang="en-US" sz="3200" dirty="0">
                <a:solidFill>
                  <a:schemeClr val="tx1">
                    <a:lumMod val="85000"/>
                    <a:lumOff val="15000"/>
                  </a:schemeClr>
                </a:solidFill>
                <a:effectLst/>
              </a:rPr>
              <a:t>Phase 2 - Sports Complex</a:t>
            </a:r>
            <a:endParaRPr lang="en-US" sz="3200"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3302584575"/>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bg>
      <p:bgPr>
        <a:blipFill dpi="0" rotWithShape="1">
          <a:blip r:embed="rId3">
            <a:lum/>
          </a:blip>
          <a:srcRect/>
          <a:stretch>
            <a:fillRect/>
          </a:stretch>
        </a:blipFill>
        <a:effectLst/>
      </p:bgPr>
    </p:bg>
    <p:spTree>
      <p:nvGrpSpPr>
        <p:cNvPr id="1" name="">
          <a:extLst>
            <a:ext uri="{FF2B5EF4-FFF2-40B4-BE49-F238E27FC236}">
              <a16:creationId xmlns:a16="http://schemas.microsoft.com/office/drawing/2014/main" id="{DAB78640-FCE2-9C84-247E-6421DD31A5E8}"/>
            </a:ext>
          </a:extLst>
        </p:cNvPr>
        <p:cNvGrpSpPr/>
        <p:nvPr/>
      </p:nvGrpSpPr>
      <p:grpSpPr>
        <a:xfrm>
          <a:off x="0" y="0"/>
          <a:ext cx="0" cy="0"/>
          <a:chOff x="0" y="0"/>
          <a:chExt cx="0" cy="0"/>
        </a:xfrm>
      </p:grpSpPr>
      <p:sp>
        <p:nvSpPr>
          <p:cNvPr id="5" name="Slide Number Placeholder 4">
            <a:extLst>
              <a:ext uri="{FF2B5EF4-FFF2-40B4-BE49-F238E27FC236}">
                <a16:creationId xmlns:a16="http://schemas.microsoft.com/office/drawing/2014/main" id="{4ABC85F4-5CEF-C9C8-8F97-ECAF766CEA69}"/>
              </a:ext>
            </a:extLst>
          </p:cNvPr>
          <p:cNvSpPr>
            <a:spLocks noGrp="1"/>
          </p:cNvSpPr>
          <p:nvPr>
            <p:ph type="sldNum" sz="quarter" idx="12"/>
          </p:nvPr>
        </p:nvSpPr>
        <p:spPr/>
        <p:txBody>
          <a:bodyPr/>
          <a:lstStyle/>
          <a:p>
            <a:r>
              <a:rPr lang="en-US" dirty="0"/>
              <a:t>Slide </a:t>
            </a:r>
            <a:fld id="{ABDCC56A-707B-4AFC-9985-D566A83747F4}" type="slidenum">
              <a:rPr lang="en-US" dirty="0" smtClean="0"/>
              <a:pPr/>
              <a:t>9</a:t>
            </a:fld>
            <a:endParaRPr lang="en-US" dirty="0"/>
          </a:p>
        </p:txBody>
      </p:sp>
      <p:sp>
        <p:nvSpPr>
          <p:cNvPr id="12" name="TextBox 11">
            <a:extLst>
              <a:ext uri="{FF2B5EF4-FFF2-40B4-BE49-F238E27FC236}">
                <a16:creationId xmlns:a16="http://schemas.microsoft.com/office/drawing/2014/main" id="{5273780D-34D1-EED3-F58B-D76DE6206D79}"/>
              </a:ext>
            </a:extLst>
          </p:cNvPr>
          <p:cNvSpPr txBox="1"/>
          <p:nvPr/>
        </p:nvSpPr>
        <p:spPr>
          <a:xfrm>
            <a:off x="8105313" y="346944"/>
            <a:ext cx="3554980" cy="338554"/>
          </a:xfrm>
          <a:prstGeom prst="rect">
            <a:avLst/>
          </a:prstGeom>
          <a:solidFill>
            <a:schemeClr val="bg1"/>
          </a:solidFill>
        </p:spPr>
        <p:txBody>
          <a:bodyPr wrap="square" rtlCol="0">
            <a:spAutoFit/>
          </a:bodyPr>
          <a:lstStyle/>
          <a:p>
            <a:pPr algn="r"/>
            <a:r>
              <a:rPr lang="en-US" sz="1600" b="1" dirty="0">
                <a:solidFill>
                  <a:schemeClr val="tx1">
                    <a:lumMod val="85000"/>
                    <a:lumOff val="15000"/>
                  </a:schemeClr>
                </a:solidFill>
              </a:rPr>
              <a:t>ATTENDANCE: OVER 300 PARTICIPANTS</a:t>
            </a:r>
          </a:p>
        </p:txBody>
      </p:sp>
      <p:sp>
        <p:nvSpPr>
          <p:cNvPr id="2" name="Title 1">
            <a:extLst>
              <a:ext uri="{FF2B5EF4-FFF2-40B4-BE49-F238E27FC236}">
                <a16:creationId xmlns:a16="http://schemas.microsoft.com/office/drawing/2014/main" id="{DC676511-848D-2C7A-224D-A0027EC3605B}"/>
              </a:ext>
            </a:extLst>
          </p:cNvPr>
          <p:cNvSpPr txBox="1">
            <a:spLocks/>
          </p:cNvSpPr>
          <p:nvPr/>
        </p:nvSpPr>
        <p:spPr>
          <a:xfrm>
            <a:off x="875997" y="1602756"/>
            <a:ext cx="10440005" cy="4447713"/>
          </a:xfrm>
          <a:prstGeom prst="rect">
            <a:avLst/>
          </a:prstGeom>
        </p:spPr>
        <p:txBody>
          <a:bodyPr vert="horz" lIns="91440" tIns="45720" rIns="91440" bIns="45720" rtlCol="0" anchor="t" anchorCtr="0">
            <a:no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pPr marL="285750" indent="-285750">
              <a:buFont typeface="Arial" panose="020B0604020202020204" pitchFamily="34" charset="0"/>
              <a:buChar char="•"/>
            </a:pPr>
            <a:r>
              <a:rPr lang="en-US" sz="2400" dirty="0">
                <a:solidFill>
                  <a:schemeClr val="tx1">
                    <a:lumMod val="85000"/>
                    <a:lumOff val="15000"/>
                  </a:schemeClr>
                </a:solidFill>
                <a:effectLst/>
              </a:rPr>
              <a:t>Adaptive activities for people in wheelchairs and other physical disabilities</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Please add lots of spectator space</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Sauna/ steam / therapeutic pool</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Separate bathroom facilities for coaches and spectators</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Please plan several family/changing/locker rooms</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Massage therapy, hydrotherapy, PT/OT For athletes</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A room where you can do any type of exercise</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Outdoor amphitheater to host concerts</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Have a mall entrance or mall side option using a key card</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Community garden - contact CC Master </a:t>
            </a:r>
            <a:r>
              <a:rPr lang="en-US" sz="2400" dirty="0" err="1">
                <a:solidFill>
                  <a:schemeClr val="tx1">
                    <a:lumMod val="85000"/>
                    <a:lumOff val="15000"/>
                  </a:schemeClr>
                </a:solidFill>
                <a:effectLst/>
                <a:cs typeface="Calibri"/>
              </a:rPr>
              <a:t>Gardners</a:t>
            </a:r>
            <a:endParaRPr lang="en-US" sz="2400" dirty="0">
              <a:solidFill>
                <a:schemeClr val="tx1">
                  <a:lumMod val="85000"/>
                  <a:lumOff val="15000"/>
                </a:schemeClr>
              </a:solidFill>
              <a:effectLst/>
              <a:cs typeface="Calibri"/>
            </a:endParaRP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Combine walking, fitness, nature, and outdoor park area</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We would like to see boxing and martial arts classes</a:t>
            </a:r>
          </a:p>
          <a:p>
            <a:pPr marL="285750" indent="-285750">
              <a:buFont typeface="Arial" panose="020B0604020202020204" pitchFamily="34" charset="0"/>
              <a:buChar char="•"/>
            </a:pPr>
            <a:r>
              <a:rPr lang="en-US" sz="2400" dirty="0">
                <a:solidFill>
                  <a:schemeClr val="tx1">
                    <a:lumMod val="85000"/>
                    <a:lumOff val="15000"/>
                  </a:schemeClr>
                </a:solidFill>
                <a:effectLst/>
                <a:cs typeface="Calibri"/>
              </a:rPr>
              <a:t>Local restaurant</a:t>
            </a:r>
          </a:p>
        </p:txBody>
      </p:sp>
      <p:sp>
        <p:nvSpPr>
          <p:cNvPr id="3" name="Title 1">
            <a:extLst>
              <a:ext uri="{FF2B5EF4-FFF2-40B4-BE49-F238E27FC236}">
                <a16:creationId xmlns:a16="http://schemas.microsoft.com/office/drawing/2014/main" id="{81C3164D-DDF9-5E7D-5DEF-C4AEDC015627}"/>
              </a:ext>
            </a:extLst>
          </p:cNvPr>
          <p:cNvSpPr txBox="1">
            <a:spLocks/>
          </p:cNvSpPr>
          <p:nvPr/>
        </p:nvSpPr>
        <p:spPr>
          <a:xfrm>
            <a:off x="531707" y="344215"/>
            <a:ext cx="7842748" cy="732155"/>
          </a:xfrm>
          <a:prstGeom prst="rect">
            <a:avLst/>
          </a:prstGeom>
        </p:spPr>
        <p:txBody>
          <a:bodyPr vert="horz" lIns="91440" tIns="45720" rIns="91440" bIns="45720" rtlCol="0" anchor="ctr">
            <a:normAutofit/>
          </a:bodyPr>
          <a:lstStyle>
            <a:lvl1pPr algn="l" defTabSz="914400" rtl="0" eaLnBrk="1" latinLnBrk="0" hangingPunct="1">
              <a:lnSpc>
                <a:spcPct val="90000"/>
              </a:lnSpc>
              <a:spcBef>
                <a:spcPct val="0"/>
              </a:spcBef>
              <a:buNone/>
              <a:defRPr sz="4000" b="1" kern="1200">
                <a:solidFill>
                  <a:schemeClr val="bg1"/>
                </a:solidFill>
                <a:effectLst>
                  <a:outerShdw blurRad="50800" dist="38100" dir="2700000" algn="tl" rotWithShape="0">
                    <a:prstClr val="black">
                      <a:alpha val="40000"/>
                    </a:prstClr>
                  </a:outerShdw>
                </a:effectLst>
                <a:latin typeface="+mn-lt"/>
                <a:ea typeface="+mj-ea"/>
                <a:cs typeface="+mj-cs"/>
              </a:defRPr>
            </a:lvl1pPr>
          </a:lstStyle>
          <a:p>
            <a:r>
              <a:rPr lang="en-US" dirty="0">
                <a:solidFill>
                  <a:srgbClr val="003F58"/>
                </a:solidFill>
                <a:effectLst/>
              </a:rPr>
              <a:t>Community Meeting #1 Results</a:t>
            </a:r>
            <a:endParaRPr lang="en-US" dirty="0">
              <a:solidFill>
                <a:srgbClr val="003F58"/>
              </a:solidFill>
              <a:effectLst/>
              <a:cs typeface="Calibri"/>
            </a:endParaRPr>
          </a:p>
        </p:txBody>
      </p:sp>
      <p:sp>
        <p:nvSpPr>
          <p:cNvPr id="6" name="Content Placeholder 6">
            <a:extLst>
              <a:ext uri="{FF2B5EF4-FFF2-40B4-BE49-F238E27FC236}">
                <a16:creationId xmlns:a16="http://schemas.microsoft.com/office/drawing/2014/main" id="{1171660F-791F-9A8A-4068-3AA9EF1258AF}"/>
              </a:ext>
            </a:extLst>
          </p:cNvPr>
          <p:cNvSpPr txBox="1">
            <a:spLocks/>
          </p:cNvSpPr>
          <p:nvPr/>
        </p:nvSpPr>
        <p:spPr>
          <a:xfrm>
            <a:off x="668864" y="1076371"/>
            <a:ext cx="4371081" cy="544200"/>
          </a:xfrm>
          <a:prstGeom prst="rect">
            <a:avLst/>
          </a:prstGeom>
        </p:spPr>
        <p:txBody>
          <a:bodyPr vert="horz" lIns="91440" tIns="45720" rIns="91440" bIns="45720" rtlCol="0" anchor="t">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b="1" kern="1200">
                <a:solidFill>
                  <a:schemeClr val="bg1"/>
                </a:solidFill>
                <a:effectLst>
                  <a:outerShdw blurRad="50800" dist="38100" dir="2700000" algn="tl" rotWithShape="0">
                    <a:prstClr val="black">
                      <a:alpha val="40000"/>
                    </a:prstClr>
                  </a:outerShdw>
                </a:effectLst>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b="1" kern="1200">
                <a:solidFill>
                  <a:schemeClr val="bg1"/>
                </a:solidFill>
                <a:effectLst>
                  <a:outerShdw blurRad="50800" dist="38100" dir="2700000" algn="tl" rotWithShape="0">
                    <a:prstClr val="black">
                      <a:alpha val="40000"/>
                    </a:prstClr>
                  </a:outerShdw>
                </a:effectLst>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b="1" kern="1200">
                <a:solidFill>
                  <a:schemeClr val="bg1"/>
                </a:solidFill>
                <a:effectLst>
                  <a:outerShdw blurRad="50800" dist="38100" dir="2700000" algn="tl" rotWithShape="0">
                    <a:prstClr val="black">
                      <a:alpha val="40000"/>
                    </a:prstClr>
                  </a:outerShdw>
                </a:effectLst>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b="1" kern="1200">
                <a:solidFill>
                  <a:schemeClr val="bg1"/>
                </a:solidFill>
                <a:effectLst>
                  <a:outerShdw blurRad="50800" dist="38100" dir="2700000" algn="tl" rotWithShape="0">
                    <a:prstClr val="black">
                      <a:alpha val="40000"/>
                    </a:prstClr>
                  </a:outerShdw>
                </a:effectLst>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indent="0">
              <a:buNone/>
            </a:pPr>
            <a:r>
              <a:rPr lang="en-US" sz="3200" dirty="0">
                <a:solidFill>
                  <a:schemeClr val="tx1">
                    <a:lumMod val="85000"/>
                    <a:lumOff val="15000"/>
                  </a:schemeClr>
                </a:solidFill>
                <a:effectLst/>
              </a:rPr>
              <a:t>General Comments</a:t>
            </a:r>
            <a:endParaRPr lang="en-US" sz="3200" dirty="0">
              <a:solidFill>
                <a:schemeClr val="tx1">
                  <a:lumMod val="85000"/>
                  <a:lumOff val="15000"/>
                </a:schemeClr>
              </a:solidFill>
              <a:effectLst/>
              <a:cs typeface="Calibri"/>
            </a:endParaRPr>
          </a:p>
        </p:txBody>
      </p:sp>
    </p:spTree>
    <p:extLst>
      <p:ext uri="{BB962C8B-B14F-4D97-AF65-F5344CB8AC3E}">
        <p14:creationId xmlns:p14="http://schemas.microsoft.com/office/powerpoint/2010/main" val="437118590"/>
      </p:ext>
    </p:extLst>
  </p:cSld>
  <p:clrMapOvr>
    <a:masterClrMapping/>
  </p:clrMapOvr>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A_PowerPoint_Template.potx" id="{D1C0D431-FAB5-4BCB-A0E9-8ADC4D657FF8}" vid="{8CD346D5-EA02-4CB4-9FAF-400A15BF8C25}"/>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CA_PowerPoint_Template</Template>
  <TotalTime>2282</TotalTime>
  <Words>2637</Words>
  <Application>Microsoft Macintosh PowerPoint</Application>
  <PresentationFormat>Widescreen</PresentationFormat>
  <Paragraphs>568</Paragraphs>
  <Slides>46</Slides>
  <Notes>45</Notes>
  <HiddenSlides>0</HiddenSlides>
  <MMClips>0</MMClips>
  <ScaleCrop>false</ScaleCrop>
  <HeadingPairs>
    <vt:vector size="6" baseType="variant">
      <vt:variant>
        <vt:lpstr>Fonts Used</vt:lpstr>
      </vt:variant>
      <vt:variant>
        <vt:i4>5</vt:i4>
      </vt:variant>
      <vt:variant>
        <vt:lpstr>Theme</vt:lpstr>
      </vt:variant>
      <vt:variant>
        <vt:i4>1</vt:i4>
      </vt:variant>
      <vt:variant>
        <vt:lpstr>Slide Titles</vt:lpstr>
      </vt:variant>
      <vt:variant>
        <vt:i4>46</vt:i4>
      </vt:variant>
    </vt:vector>
  </HeadingPairs>
  <TitlesOfParts>
    <vt:vector size="52" baseType="lpstr">
      <vt:lpstr>Aptos</vt:lpstr>
      <vt:lpstr>Arial</vt:lpstr>
      <vt:lpstr>Calibri</vt:lpstr>
      <vt:lpstr>Symbol</vt:lpstr>
      <vt:lpstr>Times New Roman</vt:lpstr>
      <vt:lpstr>Office Theme</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Next Steps</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vector>
  </TitlesOfParts>
  <Company>Charles County Government</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Tina Kozloski</dc:creator>
  <cp:lastModifiedBy>Hunt, Kayla</cp:lastModifiedBy>
  <cp:revision>133</cp:revision>
  <dcterms:created xsi:type="dcterms:W3CDTF">2017-03-15T17:29:59Z</dcterms:created>
  <dcterms:modified xsi:type="dcterms:W3CDTF">2025-04-04T18:04:33Z</dcterms:modified>
</cp:coreProperties>
</file>